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D89C4" w14:textId="5F2A1557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7A7DDE">
        <w:rPr>
          <w:rFonts w:ascii="Arial" w:hAnsi="Arial" w:cs="Arial"/>
          <w:b/>
          <w:bCs/>
          <w:sz w:val="24"/>
          <w:szCs w:val="24"/>
        </w:rPr>
        <w:t>0</w:t>
      </w:r>
      <w:r w:rsidR="00C8263D">
        <w:rPr>
          <w:rFonts w:ascii="Arial" w:hAnsi="Arial" w:cs="Arial"/>
          <w:b/>
          <w:bCs/>
          <w:sz w:val="24"/>
          <w:szCs w:val="24"/>
        </w:rPr>
        <w:t>47</w:t>
      </w:r>
      <w:r w:rsidR="007A7DDE">
        <w:rPr>
          <w:rFonts w:ascii="Arial" w:hAnsi="Arial" w:cs="Arial"/>
          <w:b/>
          <w:bCs/>
          <w:sz w:val="24"/>
          <w:szCs w:val="24"/>
        </w:rPr>
        <w:t>/2023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7777777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0FB313A6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C8263D" w:rsidRPr="00C8263D">
        <w:rPr>
          <w:rFonts w:ascii="Arial" w:hAnsi="Arial" w:cs="Arial"/>
          <w:b/>
          <w:sz w:val="24"/>
          <w:szCs w:val="24"/>
        </w:rPr>
        <w:t xml:space="preserve">Remont instalacji elektrycznej oraz wymiana instalacji strukturalnej </w:t>
      </w:r>
      <w:r w:rsidR="00C8263D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C8263D" w:rsidRPr="00C8263D">
        <w:rPr>
          <w:rFonts w:ascii="Arial" w:hAnsi="Arial" w:cs="Arial"/>
          <w:b/>
          <w:sz w:val="24"/>
          <w:szCs w:val="24"/>
        </w:rPr>
        <w:t>w budynku W-12 (10-35), Wydział Inżynierii i Technologii Chemicznej Politechniki Krakowskiej, ul. Warszawska 24 w Krakowie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52AF8" w14:paraId="5E7C3828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E52AF8" w14:paraId="6BCE2A21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3B3" w14:textId="2252485E" w:rsidR="00E52AF8" w:rsidRPr="00351306" w:rsidRDefault="00E52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09489764" w14:textId="40EB317B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8AFD0B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E52AF8" w:rsidRPr="00351306" w:rsidRDefault="00E52AF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054D1DA3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</w:t>
      </w:r>
      <w:r w:rsidR="00C8263D">
        <w:rPr>
          <w:b/>
          <w:lang w:eastAsia="zh-CN"/>
        </w:rPr>
        <w:t xml:space="preserve"> i instalacyjne</w:t>
      </w:r>
      <w:r w:rsidRPr="007070BC">
        <w:rPr>
          <w:b/>
          <w:lang w:eastAsia="zh-CN"/>
        </w:rPr>
        <w:t xml:space="preserve">  wynosi: :</w:t>
      </w:r>
      <w:r w:rsidRPr="007070BC">
        <w:rPr>
          <w:lang w:eastAsia="zh-CN"/>
        </w:rPr>
        <w:t xml:space="preserve"> </w:t>
      </w:r>
      <w:r w:rsidRPr="001C64BB">
        <w:rPr>
          <w:b/>
          <w:lang w:eastAsia="zh-CN"/>
        </w:rPr>
        <w:t>…</w:t>
      </w:r>
      <w:r w:rsidR="00AC76F9" w:rsidRPr="001C64BB">
        <w:rPr>
          <w:b/>
          <w:lang w:eastAsia="zh-CN"/>
        </w:rPr>
        <w:t>…</w:t>
      </w:r>
      <w:r w:rsidR="001C64BB">
        <w:rPr>
          <w:b/>
          <w:lang w:eastAsia="zh-CN"/>
        </w:rPr>
        <w:t>………</w:t>
      </w:r>
      <w:r w:rsidR="00AC76F9" w:rsidRPr="001C64BB">
        <w:rPr>
          <w:b/>
          <w:lang w:eastAsia="zh-CN"/>
        </w:rPr>
        <w:t>..</w:t>
      </w:r>
      <w:r w:rsidRPr="001C64BB">
        <w:rPr>
          <w:b/>
          <w:lang w:eastAsia="zh-CN"/>
        </w:rPr>
        <w:t>.. lat</w:t>
      </w:r>
      <w:r w:rsidRPr="007070BC">
        <w:rPr>
          <w:lang w:eastAsia="zh-CN"/>
        </w:rPr>
        <w:t xml:space="preserve"> </w:t>
      </w:r>
    </w:p>
    <w:p w14:paraId="141331C7" w14:textId="77777777" w:rsidR="00491A84" w:rsidRPr="001C64BB" w:rsidRDefault="00491A84" w:rsidP="00C8263D">
      <w:pPr>
        <w:widowControl w:val="0"/>
        <w:ind w:right="1"/>
        <w:jc w:val="both"/>
        <w:rPr>
          <w:i/>
          <w:color w:val="70AD47" w:themeColor="accent6"/>
          <w:lang w:eastAsia="zh-CN"/>
        </w:rPr>
      </w:pPr>
      <w:r w:rsidRPr="001C64BB">
        <w:rPr>
          <w:i/>
          <w:color w:val="70AD47" w:themeColor="accent6"/>
          <w:lang w:eastAsia="zh-CN"/>
        </w:rPr>
        <w:t>(kryterium oceny ofert)</w:t>
      </w:r>
    </w:p>
    <w:p w14:paraId="3F6950F9" w14:textId="4D789CBF" w:rsidR="00C32B78" w:rsidRPr="006E7C28" w:rsidRDefault="00C32B78" w:rsidP="00491A84">
      <w:pPr>
        <w:suppressAutoHyphens/>
        <w:rPr>
          <w:b/>
          <w:sz w:val="23"/>
          <w:szCs w:val="23"/>
          <w:lang w:eastAsia="zh-CN"/>
        </w:rPr>
      </w:pPr>
    </w:p>
    <w:p w14:paraId="46542458" w14:textId="77777777"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5030D2D" w14:textId="77777777"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14:paraId="011D3C96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14:paraId="59A9F3AC" w14:textId="474F67E7"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14:paraId="67F5FBA1" w14:textId="7CEDC0F3" w:rsidR="00491A84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62C3353D" w14:textId="686459FB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 xml:space="preserve">Zobowiązujemy się do niezwłocznego poinformowania zamawiającego, jeżeli w trakcie prowadzenia postępowania nastąpi zmiana w zakresie aktualności dokumentów </w:t>
      </w:r>
      <w:r w:rsidR="00BF510E">
        <w:rPr>
          <w:sz w:val="23"/>
          <w:szCs w:val="23"/>
        </w:rPr>
        <w:t xml:space="preserve">                         </w:t>
      </w:r>
      <w:bookmarkStart w:id="0" w:name="_GoBack"/>
      <w:bookmarkEnd w:id="0"/>
      <w:r w:rsidRPr="007070BC">
        <w:rPr>
          <w:sz w:val="23"/>
          <w:szCs w:val="23"/>
        </w:rPr>
        <w:t xml:space="preserve"> i oświadczeń.</w:t>
      </w:r>
    </w:p>
    <w:p w14:paraId="75DE589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875714" w:rsidRDefault="00491A84" w:rsidP="0087571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Pr="00875714" w:rsidRDefault="00491A84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E3EFA" w14:textId="11E2FC19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C8263D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5132E173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7FFD072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80B81A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7AEA7FD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726F56B2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F0B7ACD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97555E4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1E0CBEC9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69FFF1B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AEA063A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FDB0BF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572426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B6AAABD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1624BA0D" w14:textId="77777777" w:rsidR="003C0D4C" w:rsidRPr="007070BC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7D706" w14:textId="77777777" w:rsidR="00B94BDB" w:rsidRDefault="00B94BDB">
      <w:r>
        <w:separator/>
      </w:r>
    </w:p>
  </w:endnote>
  <w:endnote w:type="continuationSeparator" w:id="0">
    <w:p w14:paraId="5085A753" w14:textId="77777777" w:rsidR="00B94BDB" w:rsidRDefault="00B9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5EAD0" w14:textId="77777777" w:rsidR="00B94BDB" w:rsidRDefault="00B94BDB">
      <w:r>
        <w:separator/>
      </w:r>
    </w:p>
  </w:footnote>
  <w:footnote w:type="continuationSeparator" w:id="0">
    <w:p w14:paraId="1BBDF8B2" w14:textId="77777777" w:rsidR="00B94BDB" w:rsidRDefault="00B94BDB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557370"/>
    <w:multiLevelType w:val="hybridMultilevel"/>
    <w:tmpl w:val="3CFCEA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4"/>
  </w:num>
  <w:num w:numId="23">
    <w:abstractNumId w:val="14"/>
  </w:num>
  <w:num w:numId="24">
    <w:abstractNumId w:val="1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1048"/>
    <w:rsid w:val="000C6163"/>
    <w:rsid w:val="000C68E3"/>
    <w:rsid w:val="000D401E"/>
    <w:rsid w:val="000F42F4"/>
    <w:rsid w:val="000F7132"/>
    <w:rsid w:val="001048C9"/>
    <w:rsid w:val="00124B57"/>
    <w:rsid w:val="00142716"/>
    <w:rsid w:val="00150CDE"/>
    <w:rsid w:val="00175379"/>
    <w:rsid w:val="001873C5"/>
    <w:rsid w:val="0019679F"/>
    <w:rsid w:val="001A30F2"/>
    <w:rsid w:val="001A7714"/>
    <w:rsid w:val="001C18B2"/>
    <w:rsid w:val="001C64BB"/>
    <w:rsid w:val="001C6B7C"/>
    <w:rsid w:val="001E4629"/>
    <w:rsid w:val="001F5E36"/>
    <w:rsid w:val="0020004E"/>
    <w:rsid w:val="0021709A"/>
    <w:rsid w:val="00224FA0"/>
    <w:rsid w:val="002447A0"/>
    <w:rsid w:val="00257D3C"/>
    <w:rsid w:val="002855DD"/>
    <w:rsid w:val="002C40E5"/>
    <w:rsid w:val="002C5543"/>
    <w:rsid w:val="002D4A6C"/>
    <w:rsid w:val="002D6B17"/>
    <w:rsid w:val="002F0B2F"/>
    <w:rsid w:val="002F5400"/>
    <w:rsid w:val="0033695E"/>
    <w:rsid w:val="00351306"/>
    <w:rsid w:val="0035159A"/>
    <w:rsid w:val="00363F21"/>
    <w:rsid w:val="00382993"/>
    <w:rsid w:val="00394D2A"/>
    <w:rsid w:val="003B310D"/>
    <w:rsid w:val="003C0D4C"/>
    <w:rsid w:val="003C654F"/>
    <w:rsid w:val="003D05D2"/>
    <w:rsid w:val="00405234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5D58E7"/>
    <w:rsid w:val="006063C6"/>
    <w:rsid w:val="006249FA"/>
    <w:rsid w:val="00641579"/>
    <w:rsid w:val="00647A8A"/>
    <w:rsid w:val="006604AA"/>
    <w:rsid w:val="00670397"/>
    <w:rsid w:val="006849B3"/>
    <w:rsid w:val="0068545E"/>
    <w:rsid w:val="00687135"/>
    <w:rsid w:val="0069283F"/>
    <w:rsid w:val="006B221B"/>
    <w:rsid w:val="006C1736"/>
    <w:rsid w:val="006E7C28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632FB"/>
    <w:rsid w:val="007728BA"/>
    <w:rsid w:val="00774860"/>
    <w:rsid w:val="0079153E"/>
    <w:rsid w:val="00791AF5"/>
    <w:rsid w:val="00792229"/>
    <w:rsid w:val="007A17F4"/>
    <w:rsid w:val="007A7DDE"/>
    <w:rsid w:val="007B060B"/>
    <w:rsid w:val="007C4986"/>
    <w:rsid w:val="007D3880"/>
    <w:rsid w:val="007F1354"/>
    <w:rsid w:val="007F2CF3"/>
    <w:rsid w:val="00815C90"/>
    <w:rsid w:val="00816BDE"/>
    <w:rsid w:val="00820A5A"/>
    <w:rsid w:val="00835D68"/>
    <w:rsid w:val="00847ABF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70F01"/>
    <w:rsid w:val="009A3137"/>
    <w:rsid w:val="009B5029"/>
    <w:rsid w:val="009B51E3"/>
    <w:rsid w:val="009C0B4D"/>
    <w:rsid w:val="009C2BDB"/>
    <w:rsid w:val="009C7257"/>
    <w:rsid w:val="009D383E"/>
    <w:rsid w:val="009D5C1C"/>
    <w:rsid w:val="00A23458"/>
    <w:rsid w:val="00A718FE"/>
    <w:rsid w:val="00A83AD6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4BDB"/>
    <w:rsid w:val="00B9752F"/>
    <w:rsid w:val="00BA3833"/>
    <w:rsid w:val="00BC1E84"/>
    <w:rsid w:val="00BE2535"/>
    <w:rsid w:val="00BE751B"/>
    <w:rsid w:val="00BF510E"/>
    <w:rsid w:val="00BF5418"/>
    <w:rsid w:val="00C016FA"/>
    <w:rsid w:val="00C0269D"/>
    <w:rsid w:val="00C32B78"/>
    <w:rsid w:val="00C70E06"/>
    <w:rsid w:val="00C8263D"/>
    <w:rsid w:val="00CA56B7"/>
    <w:rsid w:val="00CA6A4D"/>
    <w:rsid w:val="00CB41B2"/>
    <w:rsid w:val="00CB7259"/>
    <w:rsid w:val="00CB7BDD"/>
    <w:rsid w:val="00CD1224"/>
    <w:rsid w:val="00CD6560"/>
    <w:rsid w:val="00CF0A41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52AF8"/>
    <w:rsid w:val="00E60230"/>
    <w:rsid w:val="00E607EA"/>
    <w:rsid w:val="00E616D4"/>
    <w:rsid w:val="00EC0743"/>
    <w:rsid w:val="00EF47EE"/>
    <w:rsid w:val="00F15130"/>
    <w:rsid w:val="00F22C71"/>
    <w:rsid w:val="00F25932"/>
    <w:rsid w:val="00F266FE"/>
    <w:rsid w:val="00F3128E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E7C2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55901-15D0-4415-81B0-80037776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578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4</cp:revision>
  <cp:lastPrinted>2023-05-16T07:31:00Z</cp:lastPrinted>
  <dcterms:created xsi:type="dcterms:W3CDTF">2023-05-08T10:01:00Z</dcterms:created>
  <dcterms:modified xsi:type="dcterms:W3CDTF">2023-05-16T07:31:00Z</dcterms:modified>
</cp:coreProperties>
</file>