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9DBDE" w14:textId="0102614E" w:rsidR="00A02E94" w:rsidRPr="00F65FFC" w:rsidRDefault="004F7E70" w:rsidP="00A02E94">
      <w:pPr>
        <w:spacing w:after="240"/>
        <w:jc w:val="right"/>
        <w:rPr>
          <w:rFonts w:ascii="Arial" w:hAnsi="Arial" w:cs="Arial"/>
          <w:sz w:val="22"/>
        </w:rPr>
      </w:pPr>
      <w:bookmarkStart w:id="0" w:name="_Hlk53520193"/>
      <w:r w:rsidRPr="00F65FFC">
        <w:rPr>
          <w:rFonts w:ascii="Arial" w:hAnsi="Arial" w:cs="Arial"/>
          <w:sz w:val="22"/>
        </w:rPr>
        <w:t>KRAKÓW</w:t>
      </w:r>
      <w:r w:rsidR="00A02E94" w:rsidRPr="00F65FFC">
        <w:rPr>
          <w:rFonts w:ascii="Arial" w:hAnsi="Arial" w:cs="Arial"/>
          <w:sz w:val="22"/>
        </w:rPr>
        <w:t xml:space="preserve"> dnia: </w:t>
      </w:r>
      <w:r w:rsidRPr="00F65FFC">
        <w:rPr>
          <w:rFonts w:ascii="Arial" w:hAnsi="Arial" w:cs="Arial"/>
          <w:sz w:val="22"/>
        </w:rPr>
        <w:t>202</w:t>
      </w:r>
      <w:r w:rsidR="00167929">
        <w:rPr>
          <w:rFonts w:ascii="Arial" w:hAnsi="Arial" w:cs="Arial"/>
          <w:sz w:val="22"/>
        </w:rPr>
        <w:t>3</w:t>
      </w:r>
      <w:r w:rsidRPr="00F65FFC">
        <w:rPr>
          <w:rFonts w:ascii="Arial" w:hAnsi="Arial" w:cs="Arial"/>
          <w:sz w:val="22"/>
        </w:rPr>
        <w:t>-</w:t>
      </w:r>
      <w:r w:rsidR="00167929">
        <w:rPr>
          <w:rFonts w:ascii="Arial" w:hAnsi="Arial" w:cs="Arial"/>
          <w:sz w:val="22"/>
        </w:rPr>
        <w:t>0</w:t>
      </w:r>
      <w:r w:rsidR="005258DB">
        <w:rPr>
          <w:rFonts w:ascii="Arial" w:hAnsi="Arial" w:cs="Arial"/>
          <w:sz w:val="22"/>
        </w:rPr>
        <w:t>5</w:t>
      </w:r>
      <w:r w:rsidRPr="00F65FFC">
        <w:rPr>
          <w:rFonts w:ascii="Arial" w:hAnsi="Arial" w:cs="Arial"/>
          <w:sz w:val="22"/>
        </w:rPr>
        <w:t>-</w:t>
      </w:r>
      <w:r w:rsidR="005258DB">
        <w:rPr>
          <w:rFonts w:ascii="Arial" w:hAnsi="Arial" w:cs="Arial"/>
          <w:sz w:val="22"/>
        </w:rPr>
        <w:t>1</w:t>
      </w:r>
      <w:r w:rsidR="00C80ED4">
        <w:rPr>
          <w:rFonts w:ascii="Arial" w:hAnsi="Arial" w:cs="Arial"/>
          <w:sz w:val="22"/>
        </w:rPr>
        <w:t>9</w:t>
      </w:r>
    </w:p>
    <w:p w14:paraId="2D74955D" w14:textId="77777777" w:rsidR="00A02E94" w:rsidRPr="00F65FFC" w:rsidRDefault="00A02E94" w:rsidP="00A02E94">
      <w:pPr>
        <w:spacing w:after="240"/>
        <w:rPr>
          <w:rFonts w:ascii="Arial" w:hAnsi="Arial" w:cs="Arial"/>
          <w:sz w:val="22"/>
        </w:rPr>
      </w:pPr>
    </w:p>
    <w:p w14:paraId="6C92CFB9" w14:textId="77777777" w:rsidR="004F7E70" w:rsidRPr="00F65FFC" w:rsidRDefault="004F7E70" w:rsidP="00A02E94">
      <w:pPr>
        <w:spacing w:after="40"/>
        <w:rPr>
          <w:rFonts w:ascii="Arial" w:hAnsi="Arial" w:cs="Arial"/>
          <w:b/>
          <w:bCs/>
          <w:sz w:val="22"/>
        </w:rPr>
      </w:pPr>
      <w:r w:rsidRPr="00F65FFC">
        <w:rPr>
          <w:rFonts w:ascii="Arial" w:hAnsi="Arial" w:cs="Arial"/>
          <w:b/>
          <w:bCs/>
          <w:sz w:val="22"/>
        </w:rPr>
        <w:t>Politechnika Krakowska im. Tadeusza Kościuszki</w:t>
      </w:r>
    </w:p>
    <w:p w14:paraId="5737DC39" w14:textId="77777777" w:rsidR="00A02E94" w:rsidRPr="00F65FFC" w:rsidRDefault="004F7E70" w:rsidP="00A02E94">
      <w:pPr>
        <w:spacing w:after="40"/>
        <w:rPr>
          <w:rFonts w:ascii="Arial" w:hAnsi="Arial" w:cs="Arial"/>
          <w:b/>
          <w:bCs/>
          <w:sz w:val="22"/>
        </w:rPr>
      </w:pPr>
      <w:r w:rsidRPr="00F65FFC">
        <w:rPr>
          <w:rFonts w:ascii="Arial" w:hAnsi="Arial" w:cs="Arial"/>
          <w:b/>
          <w:bCs/>
          <w:sz w:val="22"/>
        </w:rPr>
        <w:t>Dział Zamówień Publicznych</w:t>
      </w:r>
    </w:p>
    <w:p w14:paraId="150865D4" w14:textId="77777777" w:rsidR="00A02E94" w:rsidRPr="00F65FFC" w:rsidRDefault="004F7E70" w:rsidP="00A02E94">
      <w:pPr>
        <w:rPr>
          <w:rFonts w:ascii="Arial" w:hAnsi="Arial" w:cs="Arial"/>
          <w:sz w:val="22"/>
        </w:rPr>
      </w:pPr>
      <w:r w:rsidRPr="00F65FFC">
        <w:rPr>
          <w:rFonts w:ascii="Arial" w:hAnsi="Arial" w:cs="Arial"/>
          <w:sz w:val="22"/>
        </w:rPr>
        <w:t>ul. Warszawska 24</w:t>
      </w:r>
      <w:r w:rsidR="00A02E94" w:rsidRPr="00F65FFC">
        <w:rPr>
          <w:rFonts w:ascii="Arial" w:hAnsi="Arial" w:cs="Arial"/>
          <w:sz w:val="22"/>
        </w:rPr>
        <w:t xml:space="preserve"> </w:t>
      </w:r>
      <w:r w:rsidRPr="00F65FFC">
        <w:rPr>
          <w:rFonts w:ascii="Arial" w:hAnsi="Arial" w:cs="Arial"/>
          <w:sz w:val="22"/>
        </w:rPr>
        <w:t>W-9/110,</w:t>
      </w:r>
    </w:p>
    <w:p w14:paraId="7E3737CD" w14:textId="77777777" w:rsidR="00A02E94" w:rsidRPr="00F65FFC" w:rsidRDefault="004F7E70" w:rsidP="00A02E94">
      <w:pPr>
        <w:rPr>
          <w:rFonts w:ascii="Arial" w:hAnsi="Arial" w:cs="Arial"/>
          <w:sz w:val="22"/>
        </w:rPr>
      </w:pPr>
      <w:r w:rsidRPr="00F65FFC">
        <w:rPr>
          <w:rFonts w:ascii="Arial" w:hAnsi="Arial" w:cs="Arial"/>
          <w:sz w:val="22"/>
        </w:rPr>
        <w:t>31-155</w:t>
      </w:r>
      <w:r w:rsidR="00A02E94" w:rsidRPr="00F65FFC">
        <w:rPr>
          <w:rFonts w:ascii="Arial" w:hAnsi="Arial" w:cs="Arial"/>
          <w:sz w:val="22"/>
        </w:rPr>
        <w:t xml:space="preserve"> </w:t>
      </w:r>
      <w:r w:rsidRPr="00F65FFC">
        <w:rPr>
          <w:rFonts w:ascii="Arial" w:hAnsi="Arial" w:cs="Arial"/>
          <w:sz w:val="22"/>
        </w:rPr>
        <w:t>KRAKÓW</w:t>
      </w:r>
    </w:p>
    <w:p w14:paraId="27649FBF" w14:textId="2C94CF55" w:rsidR="00A02E94" w:rsidRPr="00F65FFC" w:rsidRDefault="0096072F" w:rsidP="00A02E94">
      <w:pPr>
        <w:pStyle w:val="Nagwek1"/>
        <w:spacing w:before="600"/>
        <w:rPr>
          <w:rFonts w:ascii="Arial" w:hAnsi="Arial" w:cs="Arial"/>
        </w:rPr>
      </w:pPr>
      <w:r>
        <w:rPr>
          <w:rFonts w:ascii="Arial" w:hAnsi="Arial" w:cs="Arial"/>
        </w:rPr>
        <w:t>Ogłoszenie</w:t>
      </w:r>
    </w:p>
    <w:p w14:paraId="5A5127FE" w14:textId="4852B199" w:rsidR="00A02E94" w:rsidRPr="00F65FFC" w:rsidRDefault="00A02E94" w:rsidP="00A02E94">
      <w:pPr>
        <w:spacing w:after="480"/>
        <w:jc w:val="center"/>
        <w:rPr>
          <w:rFonts w:ascii="Arial" w:hAnsi="Arial" w:cs="Arial"/>
          <w:b/>
        </w:rPr>
      </w:pPr>
      <w:r w:rsidRPr="00F65FFC">
        <w:rPr>
          <w:rFonts w:ascii="Arial" w:hAnsi="Arial" w:cs="Arial"/>
          <w:b/>
        </w:rPr>
        <w:t>o wyborze najkorzystniejszej oferty</w:t>
      </w:r>
      <w:r w:rsidR="001B479D">
        <w:rPr>
          <w:rFonts w:ascii="Arial" w:hAnsi="Arial" w:cs="Arial"/>
          <w:b/>
        </w:rPr>
        <w:t xml:space="preserve"> </w:t>
      </w:r>
      <w:r w:rsidR="00BB6180">
        <w:rPr>
          <w:rFonts w:ascii="Arial" w:hAnsi="Arial" w:cs="Arial"/>
          <w:b/>
        </w:rPr>
        <w:t xml:space="preserve">w zakresie zadania </w:t>
      </w:r>
      <w:r w:rsidR="005258DB">
        <w:rPr>
          <w:rFonts w:ascii="Arial" w:hAnsi="Arial" w:cs="Arial"/>
          <w:b/>
        </w:rPr>
        <w:t>1</w:t>
      </w:r>
      <w:r w:rsidR="001B479D">
        <w:rPr>
          <w:rFonts w:ascii="Arial" w:hAnsi="Arial" w:cs="Arial"/>
          <w:b/>
        </w:rPr>
        <w:br/>
      </w:r>
    </w:p>
    <w:tbl>
      <w:tblPr>
        <w:tblW w:w="9639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656"/>
      </w:tblGrid>
      <w:tr w:rsidR="004F7E70" w:rsidRPr="00A019A4" w14:paraId="7222220F" w14:textId="77777777" w:rsidTr="0015152A">
        <w:trPr>
          <w:trHeight w:val="638"/>
        </w:trPr>
        <w:tc>
          <w:tcPr>
            <w:tcW w:w="983" w:type="dxa"/>
            <w:hideMark/>
          </w:tcPr>
          <w:p w14:paraId="767831A8" w14:textId="77777777" w:rsidR="004F7E70" w:rsidRPr="00A019A4" w:rsidRDefault="004F7E70" w:rsidP="00983C7E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019A4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8656" w:type="dxa"/>
            <w:hideMark/>
          </w:tcPr>
          <w:p w14:paraId="4E6A85F8" w14:textId="77777777" w:rsidR="00965B9B" w:rsidRPr="00965B9B" w:rsidRDefault="004F7E70" w:rsidP="00965B9B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019A4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</w:t>
            </w:r>
            <w:r w:rsidR="008C0037">
              <w:rPr>
                <w:rFonts w:ascii="Arial" w:hAnsi="Arial" w:cs="Arial"/>
                <w:sz w:val="20"/>
                <w:szCs w:val="20"/>
              </w:rPr>
              <w:t>przetargu nieograniczonego</w:t>
            </w:r>
            <w:r w:rsidR="00965B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9A4">
              <w:rPr>
                <w:rFonts w:ascii="Arial" w:hAnsi="Arial" w:cs="Arial"/>
                <w:sz w:val="20"/>
                <w:szCs w:val="20"/>
              </w:rPr>
              <w:t xml:space="preserve">- art. </w:t>
            </w:r>
            <w:r w:rsidR="008C0037">
              <w:rPr>
                <w:rFonts w:ascii="Arial" w:hAnsi="Arial" w:cs="Arial"/>
                <w:sz w:val="20"/>
                <w:szCs w:val="20"/>
              </w:rPr>
              <w:t>132</w:t>
            </w:r>
            <w:r w:rsidRPr="00A019A4">
              <w:rPr>
                <w:rFonts w:ascii="Arial" w:hAnsi="Arial" w:cs="Arial"/>
                <w:sz w:val="20"/>
                <w:szCs w:val="20"/>
              </w:rPr>
              <w:t xml:space="preserve"> ustawy </w:t>
            </w:r>
            <w:proofErr w:type="spellStart"/>
            <w:r w:rsidRPr="00A019A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="00965B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5B9B" w:rsidRPr="00965B9B">
              <w:rPr>
                <w:rFonts w:ascii="Arial" w:hAnsi="Arial" w:cs="Arial"/>
                <w:sz w:val="20"/>
                <w:szCs w:val="20"/>
              </w:rPr>
              <w:t xml:space="preserve">z dnia 11 września 2019 r. Prawo zamówień </w:t>
            </w:r>
          </w:p>
          <w:p w14:paraId="7C15F9EE" w14:textId="298878B2" w:rsidR="004F7E70" w:rsidRPr="00167929" w:rsidRDefault="00965B9B" w:rsidP="00965B9B">
            <w:pPr>
              <w:spacing w:after="6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B9B">
              <w:rPr>
                <w:rFonts w:ascii="Arial" w:hAnsi="Arial" w:cs="Arial"/>
                <w:sz w:val="20"/>
                <w:szCs w:val="20"/>
              </w:rPr>
              <w:t xml:space="preserve">publicznych (Dz. U. z 2022 r. poz. 1710 z </w:t>
            </w:r>
            <w:proofErr w:type="spellStart"/>
            <w:r w:rsidRPr="00965B9B">
              <w:rPr>
                <w:rFonts w:ascii="Arial" w:hAnsi="Arial" w:cs="Arial"/>
                <w:sz w:val="20"/>
                <w:szCs w:val="20"/>
              </w:rPr>
              <w:t>późn</w:t>
            </w:r>
            <w:proofErr w:type="spellEnd"/>
            <w:r w:rsidRPr="00965B9B">
              <w:rPr>
                <w:rFonts w:ascii="Arial" w:hAnsi="Arial" w:cs="Arial"/>
                <w:sz w:val="20"/>
                <w:szCs w:val="20"/>
              </w:rPr>
              <w:t>. zm.)</w:t>
            </w:r>
            <w:r w:rsidR="004F7E70" w:rsidRPr="00A019A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4F7E70" w:rsidRPr="00A019A4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="004366B3">
              <w:rPr>
                <w:rFonts w:ascii="Arial" w:hAnsi="Arial" w:cs="Arial"/>
                <w:bCs/>
                <w:sz w:val="20"/>
                <w:szCs w:val="20"/>
              </w:rPr>
              <w:t xml:space="preserve"> przedmiot zamówienia</w:t>
            </w:r>
            <w:r w:rsidR="0015152A">
              <w:rPr>
                <w:rFonts w:ascii="Arial" w:hAnsi="Arial" w:cs="Arial"/>
                <w:bCs/>
                <w:sz w:val="20"/>
                <w:szCs w:val="20"/>
              </w:rPr>
              <w:t xml:space="preserve"> pn.:</w:t>
            </w:r>
            <w:r w:rsidR="004F7E70" w:rsidRPr="00A019A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C0037" w:rsidRPr="008C0037">
              <w:rPr>
                <w:rFonts w:ascii="Arial" w:hAnsi="Arial" w:cs="Arial"/>
                <w:b/>
                <w:sz w:val="20"/>
                <w:szCs w:val="20"/>
              </w:rPr>
              <w:t>Zakup i dostawa sprzętu komputerowego dla Politechniki Krakowskiej</w:t>
            </w:r>
            <w:r w:rsidR="008C00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C0037" w:rsidRPr="008C0037">
              <w:rPr>
                <w:rFonts w:ascii="Arial" w:hAnsi="Arial" w:cs="Arial"/>
                <w:bCs/>
                <w:sz w:val="20"/>
                <w:szCs w:val="20"/>
              </w:rPr>
              <w:t xml:space="preserve">( zadanie nr </w:t>
            </w:r>
            <w:r w:rsidR="005258DB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8C0037" w:rsidRPr="008C0037">
              <w:rPr>
                <w:rFonts w:ascii="Arial" w:hAnsi="Arial" w:cs="Arial"/>
                <w:bCs/>
                <w:sz w:val="20"/>
                <w:szCs w:val="20"/>
              </w:rPr>
              <w:t>)</w:t>
            </w:r>
            <w:r w:rsidR="0015152A" w:rsidRPr="008C0037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15152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C5437" w:rsidRPr="00A019A4">
              <w:rPr>
                <w:rFonts w:ascii="Arial" w:hAnsi="Arial" w:cs="Arial"/>
                <w:b/>
                <w:bCs/>
                <w:sz w:val="20"/>
                <w:szCs w:val="20"/>
              </w:rPr>
              <w:t>znak sprawy KA-2/</w:t>
            </w:r>
            <w:r w:rsidR="0015152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8C0037">
              <w:rPr>
                <w:rFonts w:ascii="Arial" w:hAnsi="Arial" w:cs="Arial"/>
                <w:b/>
                <w:bCs/>
                <w:sz w:val="20"/>
                <w:szCs w:val="20"/>
              </w:rPr>
              <w:t>28</w:t>
            </w:r>
            <w:r w:rsidR="005C5437" w:rsidRPr="00A019A4">
              <w:rPr>
                <w:rFonts w:ascii="Arial" w:hAnsi="Arial" w:cs="Arial"/>
                <w:b/>
                <w:bCs/>
                <w:sz w:val="20"/>
                <w:szCs w:val="20"/>
              </w:rPr>
              <w:t>/202</w:t>
            </w:r>
            <w:r w:rsidR="0015152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5C5437" w:rsidRPr="00A019A4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</w:tbl>
    <w:p w14:paraId="7E6033C2" w14:textId="7A6A8F68" w:rsidR="00BA1C9F" w:rsidRPr="00A019A4" w:rsidRDefault="00965B9B" w:rsidP="00BA1C9F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t>Zamawiający, działając na podstawie art. 253 ust. 1 ustawy z dnia 11 września 2019 r. Prawo zamówień publicznych (</w:t>
      </w:r>
      <w:proofErr w:type="spellStart"/>
      <w:r>
        <w:t>t.j</w:t>
      </w:r>
      <w:proofErr w:type="spellEnd"/>
      <w:r>
        <w:t xml:space="preserve">. Dz. U. z 2022 r. poz. 1710 z </w:t>
      </w:r>
      <w:proofErr w:type="spellStart"/>
      <w:r>
        <w:t>późn</w:t>
      </w:r>
      <w:proofErr w:type="spellEnd"/>
      <w:r>
        <w:t xml:space="preserve">. zm.),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BA1C9F" w:rsidRPr="00A019A4" w14:paraId="691A1D13" w14:textId="77777777" w:rsidTr="00DC23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10707" w14:textId="47C51B4E" w:rsidR="00BA1C9F" w:rsidRPr="003B5023" w:rsidRDefault="00BA1C9F" w:rsidP="00DC23E0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3B50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nr </w:t>
            </w:r>
            <w:r w:rsidR="005258D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3B5023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5258DB" w:rsidRPr="005258DB">
              <w:rPr>
                <w:rFonts w:ascii="Arial" w:hAnsi="Arial" w:cs="Arial"/>
                <w:sz w:val="20"/>
                <w:szCs w:val="20"/>
              </w:rPr>
              <w:t>Dostawa monitorów i komputerów stacjonarnych</w:t>
            </w:r>
          </w:p>
          <w:p w14:paraId="2EF2940B" w14:textId="77777777" w:rsidR="00582C3D" w:rsidRDefault="005258DB" w:rsidP="00DC23E0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58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PROGRESS Systemy Komputerowe Sp. z o.o. Al. Mickiewicza 27, 31-120 Kraków </w:t>
            </w:r>
          </w:p>
          <w:p w14:paraId="0AA73A2A" w14:textId="68FC37B9" w:rsidR="00BA1C9F" w:rsidRPr="003B5023" w:rsidRDefault="00BA1C9F" w:rsidP="00DC23E0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3B5023">
              <w:rPr>
                <w:rFonts w:ascii="Arial" w:hAnsi="Arial" w:cs="Arial"/>
                <w:sz w:val="20"/>
                <w:szCs w:val="20"/>
              </w:rPr>
              <w:t>za cenę brutto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82C3D">
              <w:rPr>
                <w:rFonts w:ascii="Arial" w:hAnsi="Arial" w:cs="Arial"/>
                <w:b/>
                <w:bCs/>
                <w:sz w:val="20"/>
                <w:szCs w:val="20"/>
              </w:rPr>
              <w:t>159 604,80</w:t>
            </w:r>
            <w:r w:rsidRPr="005760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B5023">
              <w:rPr>
                <w:rFonts w:ascii="Arial" w:hAnsi="Arial" w:cs="Arial"/>
                <w:b/>
                <w:sz w:val="20"/>
                <w:szCs w:val="20"/>
              </w:rPr>
              <w:t>zł</w:t>
            </w:r>
            <w:r w:rsidRPr="003B502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C6F0D96" w14:textId="77777777" w:rsidR="00BA1C9F" w:rsidRPr="003B5023" w:rsidRDefault="00BA1C9F" w:rsidP="00DC23E0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3B5023">
              <w:rPr>
                <w:rFonts w:ascii="Arial" w:hAnsi="Arial" w:cs="Arial"/>
                <w:b/>
                <w:bCs/>
                <w:sz w:val="20"/>
                <w:szCs w:val="20"/>
              </w:rPr>
              <w:t>Uzasadnienie wyboru</w:t>
            </w:r>
            <w:r w:rsidRPr="003B5023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B691366" w14:textId="77777777" w:rsidR="00BA1C9F" w:rsidRPr="00CB49CD" w:rsidRDefault="00BA1C9F" w:rsidP="00DC23E0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3B5023">
              <w:rPr>
                <w:rFonts w:ascii="Arial" w:hAnsi="Arial" w:cs="Arial"/>
                <w:sz w:val="20"/>
                <w:szCs w:val="20"/>
              </w:rPr>
              <w:t>Oferta jest poprawna pod względem formalnym i merytorycznym oraz jest najkorzystniejsza pod względem zastosowanych kryteriów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35D946AF" w14:textId="77777777" w:rsidR="00BA1C9F" w:rsidRDefault="00BA1C9F" w:rsidP="00BA1C9F">
      <w:pPr>
        <w:spacing w:before="24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B7988FB" w14:textId="77777777" w:rsidR="00BA1C9F" w:rsidRPr="00A019A4" w:rsidRDefault="00BA1C9F" w:rsidP="00BA1C9F">
      <w:pPr>
        <w:spacing w:before="24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019A4">
        <w:rPr>
          <w:rFonts w:ascii="Arial" w:hAnsi="Arial" w:cs="Arial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5528"/>
        <w:gridCol w:w="2240"/>
      </w:tblGrid>
      <w:tr w:rsidR="00BA1C9F" w:rsidRPr="00A019A4" w14:paraId="0B9351E5" w14:textId="77777777" w:rsidTr="00DC23E0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088E41E" w14:textId="77777777" w:rsidR="00BA1C9F" w:rsidRPr="00A019A4" w:rsidRDefault="00BA1C9F" w:rsidP="00DC23E0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019A4"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EA43223" w14:textId="77777777" w:rsidR="00BA1C9F" w:rsidRPr="00A019A4" w:rsidRDefault="00BA1C9F" w:rsidP="00DC23E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19A4"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C241705" w14:textId="77777777" w:rsidR="00BA1C9F" w:rsidRDefault="00BA1C9F" w:rsidP="00DC23E0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L</w:t>
            </w:r>
            <w:r w:rsidRPr="00A019A4">
              <w:rPr>
                <w:rFonts w:ascii="Arial" w:hAnsi="Arial" w:cs="Arial"/>
                <w:b/>
                <w:color w:val="000000"/>
                <w:sz w:val="20"/>
                <w:szCs w:val="20"/>
              </w:rPr>
              <w:t>iczba pkt</w:t>
            </w:r>
          </w:p>
          <w:p w14:paraId="1F93FE66" w14:textId="77777777" w:rsidR="00BA1C9F" w:rsidRPr="00A019A4" w:rsidRDefault="00BA1C9F" w:rsidP="00DC23E0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= 100</w:t>
            </w:r>
          </w:p>
        </w:tc>
      </w:tr>
      <w:tr w:rsidR="00846B5B" w:rsidRPr="00D11DF5" w14:paraId="73E000BA" w14:textId="77777777" w:rsidTr="00DC23E0">
        <w:tc>
          <w:tcPr>
            <w:tcW w:w="173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DB97291" w14:textId="56F546D4" w:rsidR="00846B5B" w:rsidRPr="00A019A4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Nr 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FD3E" w14:textId="676C1352" w:rsidR="00846B5B" w:rsidRPr="00167929" w:rsidRDefault="00846B5B" w:rsidP="00DC23E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258DB">
              <w:rPr>
                <w:rFonts w:ascii="Arial" w:hAnsi="Arial" w:cs="Arial"/>
                <w:color w:val="000000"/>
                <w:sz w:val="20"/>
                <w:szCs w:val="20"/>
              </w:rPr>
              <w:t xml:space="preserve">PROGRESS Systemy Komputerowe Sp. z o.o. </w:t>
            </w:r>
            <w:r w:rsidR="00582C3D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</w:t>
            </w:r>
            <w:r w:rsidRPr="005258DB">
              <w:rPr>
                <w:rFonts w:ascii="Arial" w:hAnsi="Arial" w:cs="Arial"/>
                <w:color w:val="000000"/>
                <w:sz w:val="20"/>
                <w:szCs w:val="20"/>
              </w:rPr>
              <w:t>Al. Mickiewicza 27, 31-120 Kraków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01D2" w14:textId="77777777" w:rsidR="00846B5B" w:rsidRPr="00A019A4" w:rsidRDefault="00846B5B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1ECE5F" w14:textId="21D067FC" w:rsidR="00846B5B" w:rsidRPr="00CB49CD" w:rsidRDefault="00846B5B" w:rsidP="00DC23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</w:p>
        </w:tc>
      </w:tr>
      <w:tr w:rsidR="00846B5B" w:rsidRPr="00D11DF5" w14:paraId="3AA8C224" w14:textId="77777777" w:rsidTr="00DC23E0"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D1B256" w14:textId="77777777" w:rsidR="00846B5B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418B" w14:textId="44D8D730" w:rsidR="00846B5B" w:rsidRPr="005258DB" w:rsidRDefault="00846B5B" w:rsidP="00DC23E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6B5B">
              <w:rPr>
                <w:rFonts w:ascii="Arial" w:hAnsi="Arial" w:cs="Arial"/>
                <w:color w:val="000000"/>
                <w:sz w:val="20"/>
                <w:szCs w:val="20"/>
              </w:rPr>
              <w:t xml:space="preserve">IT Business </w:t>
            </w:r>
            <w:proofErr w:type="spellStart"/>
            <w:r w:rsidRPr="00846B5B">
              <w:rPr>
                <w:rFonts w:ascii="Arial" w:hAnsi="Arial" w:cs="Arial"/>
                <w:color w:val="000000"/>
                <w:sz w:val="20"/>
                <w:szCs w:val="20"/>
              </w:rPr>
              <w:t>Group</w:t>
            </w:r>
            <w:proofErr w:type="spellEnd"/>
            <w:r w:rsidRPr="00846B5B">
              <w:rPr>
                <w:rFonts w:ascii="Arial" w:hAnsi="Arial" w:cs="Arial"/>
                <w:color w:val="000000"/>
                <w:sz w:val="20"/>
                <w:szCs w:val="20"/>
              </w:rPr>
              <w:t xml:space="preserve"> Sp. z o.o. ul. Lipska 4/U11, 30-721 Kraków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4318" w14:textId="1B7DD1EE" w:rsidR="00846B5B" w:rsidRPr="00A019A4" w:rsidRDefault="00846B5B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99,60</w:t>
            </w:r>
          </w:p>
        </w:tc>
      </w:tr>
      <w:tr w:rsidR="00846B5B" w:rsidRPr="00D11DF5" w14:paraId="61B770DB" w14:textId="77777777" w:rsidTr="00DC23E0"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1FCB9" w14:textId="77777777" w:rsidR="00846B5B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1F59" w14:textId="1667209A" w:rsidR="00846B5B" w:rsidRPr="008C0037" w:rsidRDefault="00846B5B" w:rsidP="009730A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6B5B">
              <w:rPr>
                <w:rFonts w:ascii="Arial" w:hAnsi="Arial" w:cs="Arial"/>
                <w:color w:val="000000"/>
                <w:sz w:val="20"/>
                <w:szCs w:val="20"/>
              </w:rPr>
              <w:t>INNOVATION IN Technology Sp. z o.o. ul. Szmaragdowa 3, 78-100 Niekanin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6084" w14:textId="6F2C5FF8" w:rsidR="00846B5B" w:rsidRPr="00A019A4" w:rsidRDefault="00846B5B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99,14</w:t>
            </w:r>
          </w:p>
        </w:tc>
      </w:tr>
      <w:tr w:rsidR="00846B5B" w:rsidRPr="00D11DF5" w14:paraId="481C5702" w14:textId="77777777" w:rsidTr="00DC23E0"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1B6688" w14:textId="77777777" w:rsidR="00846B5B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44AC" w14:textId="56B73395" w:rsidR="00846B5B" w:rsidRPr="00846B5B" w:rsidRDefault="00846B5B" w:rsidP="009730A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6B5B">
              <w:rPr>
                <w:rFonts w:ascii="Arial" w:hAnsi="Arial" w:cs="Arial"/>
                <w:color w:val="000000"/>
                <w:sz w:val="20"/>
                <w:szCs w:val="20"/>
              </w:rPr>
              <w:t>PIXEL Centrum Komputerowe Tomasz Dziedzic, ul. Wolica 60, 28-232 Łubnice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6F73" w14:textId="08106C38" w:rsidR="00846B5B" w:rsidRDefault="00846B5B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98,99</w:t>
            </w:r>
          </w:p>
        </w:tc>
      </w:tr>
      <w:tr w:rsidR="00846B5B" w:rsidRPr="00D11DF5" w14:paraId="6D5B483A" w14:textId="77777777" w:rsidTr="00DC23E0"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900C4" w14:textId="77777777" w:rsidR="00846B5B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1A65" w14:textId="19059ED5" w:rsidR="00846B5B" w:rsidRPr="00846B5B" w:rsidRDefault="00846B5B" w:rsidP="00846B5B">
            <w:pPr>
              <w:tabs>
                <w:tab w:val="left" w:pos="960"/>
              </w:tabs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6B5B">
              <w:rPr>
                <w:rFonts w:ascii="Arial" w:hAnsi="Arial" w:cs="Arial"/>
                <w:color w:val="000000"/>
                <w:sz w:val="20"/>
                <w:szCs w:val="20"/>
              </w:rPr>
              <w:t>iCOD.pl Sp. z o.o. ul. Grażyńskiego 51</w:t>
            </w:r>
            <w:r w:rsidR="00582C3D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846B5B">
              <w:rPr>
                <w:rFonts w:ascii="Arial" w:hAnsi="Arial" w:cs="Arial"/>
                <w:color w:val="000000"/>
                <w:sz w:val="20"/>
                <w:szCs w:val="20"/>
              </w:rPr>
              <w:t>43-300 Bielsko-Biała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8191" w14:textId="01E462C9" w:rsidR="00846B5B" w:rsidRDefault="00846B5B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98,87</w:t>
            </w:r>
          </w:p>
        </w:tc>
      </w:tr>
      <w:tr w:rsidR="00846B5B" w:rsidRPr="00D11DF5" w14:paraId="7F2AFAF2" w14:textId="77777777" w:rsidTr="00DC23E0"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065BE" w14:textId="77777777" w:rsidR="00846B5B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F5C7" w14:textId="7EEA9A87" w:rsidR="00846B5B" w:rsidRPr="00846B5B" w:rsidRDefault="00846B5B" w:rsidP="00846B5B">
            <w:pPr>
              <w:tabs>
                <w:tab w:val="left" w:pos="960"/>
              </w:tabs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6B5B">
              <w:rPr>
                <w:rFonts w:ascii="Arial" w:hAnsi="Arial" w:cs="Arial"/>
                <w:color w:val="000000"/>
                <w:sz w:val="20"/>
                <w:szCs w:val="20"/>
              </w:rPr>
              <w:t>FHU Horyzont Krzysztof Lech, ul. Parkowa 6,38-300 Gorlice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9F45" w14:textId="0E9DC2C9" w:rsidR="00846B5B" w:rsidRDefault="00846B5B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96,31</w:t>
            </w:r>
          </w:p>
        </w:tc>
      </w:tr>
      <w:tr w:rsidR="00582C3D" w:rsidRPr="00D11DF5" w14:paraId="199AFE79" w14:textId="77777777" w:rsidTr="00DC23E0"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5A402" w14:textId="77777777" w:rsidR="00582C3D" w:rsidRDefault="00582C3D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B492" w14:textId="7EFF13FF" w:rsidR="00582C3D" w:rsidRPr="00846B5B" w:rsidRDefault="00582C3D" w:rsidP="00846B5B">
            <w:pPr>
              <w:tabs>
                <w:tab w:val="left" w:pos="960"/>
              </w:tabs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 xml:space="preserve">NTT Technology sp. z o. o. Zakręt, ul. Trakt Brzeski 89, 05-077 Warszawa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28B2" w14:textId="618BE3C3" w:rsidR="00582C3D" w:rsidRDefault="00582C3D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96,20</w:t>
            </w:r>
          </w:p>
        </w:tc>
      </w:tr>
      <w:tr w:rsidR="00582C3D" w:rsidRPr="00D11DF5" w14:paraId="1C23B742" w14:textId="77777777" w:rsidTr="00DC23E0"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368F1D" w14:textId="77777777" w:rsidR="00582C3D" w:rsidRDefault="00582C3D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2EF8" w14:textId="62BE3FFF" w:rsidR="00582C3D" w:rsidRPr="00582C3D" w:rsidRDefault="00582C3D" w:rsidP="00846B5B">
            <w:pPr>
              <w:tabs>
                <w:tab w:val="left" w:pos="960"/>
              </w:tabs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>13p Sp. z o.o. ul.  Międzyleska 2-4  50-514 Wrocław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94FF" w14:textId="5E16A1F1" w:rsidR="00582C3D" w:rsidRDefault="00582C3D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93,39</w:t>
            </w:r>
          </w:p>
        </w:tc>
      </w:tr>
      <w:tr w:rsidR="00846B5B" w:rsidRPr="004366B3" w14:paraId="7942847C" w14:textId="77777777" w:rsidTr="00DC23E0">
        <w:trPr>
          <w:trHeight w:val="513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8E743" w14:textId="77777777" w:rsidR="00846B5B" w:rsidRPr="00A019A4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F3BE" w14:textId="389B10D3" w:rsidR="00846B5B" w:rsidRPr="003B5023" w:rsidRDefault="00846B5B" w:rsidP="00DC23E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0037">
              <w:rPr>
                <w:rFonts w:ascii="Arial" w:hAnsi="Arial" w:cs="Arial"/>
                <w:color w:val="000000"/>
                <w:sz w:val="20"/>
                <w:szCs w:val="20"/>
              </w:rPr>
              <w:t>NKK SYSTEM sp. z o.o. ul. Tatarska 5, 30-103 Kraków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AA58" w14:textId="77777777" w:rsidR="00846B5B" w:rsidRDefault="00846B5B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F6E881" w14:textId="376E4494" w:rsidR="00846B5B" w:rsidRPr="004366B3" w:rsidRDefault="00582C3D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92,39</w:t>
            </w:r>
          </w:p>
        </w:tc>
      </w:tr>
      <w:tr w:rsidR="005F6326" w:rsidRPr="004366B3" w14:paraId="5335F774" w14:textId="77777777" w:rsidTr="00DC23E0">
        <w:trPr>
          <w:trHeight w:val="513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5806B" w14:textId="77777777" w:rsidR="005F6326" w:rsidRPr="00A019A4" w:rsidRDefault="005F6326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5539" w14:textId="49C1BFF4" w:rsidR="005F6326" w:rsidRPr="008C0037" w:rsidRDefault="005F6326" w:rsidP="00DC23E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6326">
              <w:rPr>
                <w:rFonts w:ascii="Arial" w:hAnsi="Arial" w:cs="Arial"/>
                <w:color w:val="000000"/>
                <w:sz w:val="20"/>
                <w:szCs w:val="20"/>
              </w:rPr>
              <w:t xml:space="preserve">Web-Profit Maciej </w:t>
            </w:r>
            <w:proofErr w:type="spellStart"/>
            <w:r w:rsidRPr="005F6326">
              <w:rPr>
                <w:rFonts w:ascii="Arial" w:hAnsi="Arial" w:cs="Arial"/>
                <w:color w:val="000000"/>
                <w:sz w:val="20"/>
                <w:szCs w:val="20"/>
              </w:rPr>
              <w:t>Kuźlik</w:t>
            </w:r>
            <w:proofErr w:type="spellEnd"/>
            <w:r w:rsidRPr="005F6326">
              <w:rPr>
                <w:rFonts w:ascii="Arial" w:hAnsi="Arial" w:cs="Arial"/>
                <w:color w:val="000000"/>
                <w:sz w:val="20"/>
                <w:szCs w:val="20"/>
              </w:rPr>
              <w:t>, ul. Spokojna 18, 41-940 Piekary Śląskie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4911" w14:textId="31E4DA2E" w:rsidR="005F6326" w:rsidRDefault="005F6326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90,91</w:t>
            </w:r>
          </w:p>
        </w:tc>
      </w:tr>
      <w:tr w:rsidR="00846B5B" w:rsidRPr="004366B3" w14:paraId="2370AA1F" w14:textId="77777777" w:rsidTr="00DC23E0">
        <w:trPr>
          <w:trHeight w:val="513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8630D" w14:textId="77777777" w:rsidR="00846B5B" w:rsidRPr="00A019A4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BD44" w14:textId="3525EE71" w:rsidR="00846B5B" w:rsidRPr="008C0037" w:rsidRDefault="00582C3D" w:rsidP="00582C3D">
            <w:pPr>
              <w:tabs>
                <w:tab w:val="left" w:pos="1080"/>
              </w:tabs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 xml:space="preserve">CEZAR Cezary </w:t>
            </w:r>
            <w:proofErr w:type="spellStart"/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>Machnio</w:t>
            </w:r>
            <w:proofErr w:type="spellEnd"/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 xml:space="preserve"> i Piotr Gębka Sp. z o.o. ul. Wolność 8 lok. 4, 26-600 Radom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C7D8" w14:textId="3788E7E1" w:rsidR="00846B5B" w:rsidRDefault="00582C3D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87,52</w:t>
            </w:r>
          </w:p>
        </w:tc>
      </w:tr>
      <w:tr w:rsidR="00846B5B" w:rsidRPr="004366B3" w14:paraId="3A24648A" w14:textId="77777777" w:rsidTr="00DC23E0">
        <w:trPr>
          <w:trHeight w:val="513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3B3C75" w14:textId="77777777" w:rsidR="00846B5B" w:rsidRPr="00A019A4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1C22" w14:textId="4A19DBFF" w:rsidR="00846B5B" w:rsidRPr="008C0037" w:rsidRDefault="00582C3D" w:rsidP="00582C3D">
            <w:pPr>
              <w:tabs>
                <w:tab w:val="left" w:pos="1440"/>
              </w:tabs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>SAGITUM S.A ul. Jana Twardowskiego 9, 35-302 Rzeszów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3710" w14:textId="7B8A3ECC" w:rsidR="00846B5B" w:rsidRDefault="00582C3D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78,52</w:t>
            </w:r>
          </w:p>
        </w:tc>
      </w:tr>
      <w:tr w:rsidR="00846B5B" w:rsidRPr="004366B3" w14:paraId="736EA73D" w14:textId="77777777" w:rsidTr="00DC23E0">
        <w:trPr>
          <w:trHeight w:val="513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99B2A" w14:textId="77777777" w:rsidR="00846B5B" w:rsidRPr="00A019A4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5FB8" w14:textId="232A3D5C" w:rsidR="00846B5B" w:rsidRPr="008C0037" w:rsidRDefault="00582C3D" w:rsidP="00DC23E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 xml:space="preserve">PWH WIP – Małgorzata Szczepanik-Grzywocz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</w:t>
            </w:r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>ul.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>Władysława Reymonta 23, 44-200 Rybnik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D7EE" w14:textId="4857C553" w:rsidR="00846B5B" w:rsidRDefault="00582C3D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  <w:tr w:rsidR="00846B5B" w:rsidRPr="004366B3" w14:paraId="6678648B" w14:textId="77777777" w:rsidTr="00DC23E0">
        <w:trPr>
          <w:trHeight w:val="513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12D0EF" w14:textId="77777777" w:rsidR="00846B5B" w:rsidRPr="00A019A4" w:rsidRDefault="00846B5B" w:rsidP="00DC23E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51BE" w14:textId="28B85C08" w:rsidR="00846B5B" w:rsidRPr="008C0037" w:rsidRDefault="00582C3D" w:rsidP="00582C3D">
            <w:pPr>
              <w:tabs>
                <w:tab w:val="left" w:pos="1155"/>
              </w:tabs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>ITness</w:t>
            </w:r>
            <w:proofErr w:type="spellEnd"/>
            <w:r w:rsidRPr="00582C3D">
              <w:rPr>
                <w:rFonts w:ascii="Arial" w:hAnsi="Arial" w:cs="Arial"/>
                <w:color w:val="000000"/>
                <w:sz w:val="20"/>
                <w:szCs w:val="20"/>
              </w:rPr>
              <w:t>. Dawid Łukaszek, ul. Głowackiego 2D, 28-230 Połaniec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B5AC" w14:textId="5C47456C" w:rsidR="00846B5B" w:rsidRDefault="00582C3D" w:rsidP="00DC23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</w:tbl>
    <w:p w14:paraId="47DE1336" w14:textId="77777777" w:rsidR="008C0037" w:rsidRDefault="008C0037" w:rsidP="00BA1C9F">
      <w:pPr>
        <w:spacing w:before="120"/>
        <w:ind w:left="7080"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2AD5D14F" w14:textId="77777777" w:rsidR="005F6326" w:rsidRDefault="005F6326" w:rsidP="00BA1C9F">
      <w:pPr>
        <w:spacing w:before="120"/>
        <w:ind w:left="7080"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06458CE4" w14:textId="77777777" w:rsidR="005F6326" w:rsidRDefault="005F6326" w:rsidP="00BA1C9F">
      <w:pPr>
        <w:spacing w:before="120"/>
        <w:ind w:left="7080"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24922650" w14:textId="67CB88A2" w:rsidR="00F4378B" w:rsidRPr="00A019A4" w:rsidRDefault="007F5E51" w:rsidP="00BA1C9F">
      <w:pPr>
        <w:spacing w:before="120"/>
        <w:ind w:left="7080" w:firstLine="708"/>
        <w:jc w:val="both"/>
        <w:rPr>
          <w:rFonts w:ascii="Arial" w:hAnsi="Arial" w:cs="Arial"/>
          <w:sz w:val="20"/>
          <w:szCs w:val="20"/>
        </w:rPr>
      </w:pPr>
      <w:r w:rsidRPr="007F5E51">
        <w:rPr>
          <w:rFonts w:ascii="Arial" w:hAnsi="Arial" w:cs="Arial"/>
          <w:bCs/>
          <w:color w:val="000000"/>
          <w:sz w:val="20"/>
          <w:szCs w:val="20"/>
        </w:rPr>
        <w:t>Zamawiający</w:t>
      </w:r>
      <w:bookmarkEnd w:id="0"/>
    </w:p>
    <w:sectPr w:rsidR="00F4378B" w:rsidRPr="00A019A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5ADF3" w14:textId="77777777" w:rsidR="00DE4753" w:rsidRDefault="00DE4753">
      <w:r>
        <w:separator/>
      </w:r>
    </w:p>
  </w:endnote>
  <w:endnote w:type="continuationSeparator" w:id="0">
    <w:p w14:paraId="0D02F496" w14:textId="77777777" w:rsidR="00DE4753" w:rsidRDefault="00DE4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D19E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5A8A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A49D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4ABBC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93DA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486C9" w14:textId="77777777" w:rsidR="00DE4753" w:rsidRDefault="00DE4753">
      <w:r>
        <w:separator/>
      </w:r>
    </w:p>
  </w:footnote>
  <w:footnote w:type="continuationSeparator" w:id="0">
    <w:p w14:paraId="584F4932" w14:textId="77777777" w:rsidR="00DE4753" w:rsidRDefault="00DE4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3D7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B10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ED12F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C0E42"/>
    <w:multiLevelType w:val="hybridMultilevel"/>
    <w:tmpl w:val="53B01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0C66C9"/>
    <w:multiLevelType w:val="hybridMultilevel"/>
    <w:tmpl w:val="8316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E5C"/>
    <w:rsid w:val="00014D04"/>
    <w:rsid w:val="00022322"/>
    <w:rsid w:val="00042497"/>
    <w:rsid w:val="00092E0E"/>
    <w:rsid w:val="000C1E6F"/>
    <w:rsid w:val="000E4E56"/>
    <w:rsid w:val="0015152A"/>
    <w:rsid w:val="00151A27"/>
    <w:rsid w:val="00167929"/>
    <w:rsid w:val="001A1468"/>
    <w:rsid w:val="001B479D"/>
    <w:rsid w:val="001B7815"/>
    <w:rsid w:val="00211A34"/>
    <w:rsid w:val="00264039"/>
    <w:rsid w:val="00273549"/>
    <w:rsid w:val="002B1E4F"/>
    <w:rsid w:val="002B6761"/>
    <w:rsid w:val="002E2E5C"/>
    <w:rsid w:val="003445A0"/>
    <w:rsid w:val="003739E5"/>
    <w:rsid w:val="003A0AFC"/>
    <w:rsid w:val="003B5023"/>
    <w:rsid w:val="003D611C"/>
    <w:rsid w:val="00431C0B"/>
    <w:rsid w:val="004366B3"/>
    <w:rsid w:val="00437A4C"/>
    <w:rsid w:val="00437CAD"/>
    <w:rsid w:val="004657DA"/>
    <w:rsid w:val="004676AB"/>
    <w:rsid w:val="004862E5"/>
    <w:rsid w:val="004B2665"/>
    <w:rsid w:val="004C3459"/>
    <w:rsid w:val="004E324A"/>
    <w:rsid w:val="004E7234"/>
    <w:rsid w:val="004F7E70"/>
    <w:rsid w:val="005258DB"/>
    <w:rsid w:val="00537349"/>
    <w:rsid w:val="005464B9"/>
    <w:rsid w:val="0054734E"/>
    <w:rsid w:val="00582C3D"/>
    <w:rsid w:val="00596EA3"/>
    <w:rsid w:val="00596FD7"/>
    <w:rsid w:val="005C35EA"/>
    <w:rsid w:val="005C5437"/>
    <w:rsid w:val="005D04BA"/>
    <w:rsid w:val="005E5BFF"/>
    <w:rsid w:val="005F2CB0"/>
    <w:rsid w:val="005F6326"/>
    <w:rsid w:val="00607F9B"/>
    <w:rsid w:val="00644DCB"/>
    <w:rsid w:val="00657C1E"/>
    <w:rsid w:val="006E3089"/>
    <w:rsid w:val="00712C39"/>
    <w:rsid w:val="007247CB"/>
    <w:rsid w:val="00741CDB"/>
    <w:rsid w:val="00756CDA"/>
    <w:rsid w:val="007E2ACC"/>
    <w:rsid w:val="007E68C5"/>
    <w:rsid w:val="007F5E51"/>
    <w:rsid w:val="00832144"/>
    <w:rsid w:val="00846B5B"/>
    <w:rsid w:val="008567C7"/>
    <w:rsid w:val="008642B3"/>
    <w:rsid w:val="008A6C10"/>
    <w:rsid w:val="008C0037"/>
    <w:rsid w:val="008E5102"/>
    <w:rsid w:val="00911FF2"/>
    <w:rsid w:val="00915B9E"/>
    <w:rsid w:val="00952256"/>
    <w:rsid w:val="0096072F"/>
    <w:rsid w:val="00965B9B"/>
    <w:rsid w:val="009730A4"/>
    <w:rsid w:val="0097748A"/>
    <w:rsid w:val="009C6C39"/>
    <w:rsid w:val="009D3FF8"/>
    <w:rsid w:val="009F0E5C"/>
    <w:rsid w:val="00A019A4"/>
    <w:rsid w:val="00A029B8"/>
    <w:rsid w:val="00A02E94"/>
    <w:rsid w:val="00A3608A"/>
    <w:rsid w:val="00A62CFC"/>
    <w:rsid w:val="00A91321"/>
    <w:rsid w:val="00AA02AC"/>
    <w:rsid w:val="00AB475D"/>
    <w:rsid w:val="00B32D12"/>
    <w:rsid w:val="00B464D3"/>
    <w:rsid w:val="00B8185B"/>
    <w:rsid w:val="00BA1C9F"/>
    <w:rsid w:val="00BB6180"/>
    <w:rsid w:val="00BC6F7F"/>
    <w:rsid w:val="00BD2174"/>
    <w:rsid w:val="00C26654"/>
    <w:rsid w:val="00C423DD"/>
    <w:rsid w:val="00C60D7B"/>
    <w:rsid w:val="00C62813"/>
    <w:rsid w:val="00C65E53"/>
    <w:rsid w:val="00C80ED4"/>
    <w:rsid w:val="00CA0B33"/>
    <w:rsid w:val="00CA3511"/>
    <w:rsid w:val="00D01E5B"/>
    <w:rsid w:val="00D04203"/>
    <w:rsid w:val="00D07B0E"/>
    <w:rsid w:val="00D11DF5"/>
    <w:rsid w:val="00D26ED6"/>
    <w:rsid w:val="00D42C90"/>
    <w:rsid w:val="00D8427E"/>
    <w:rsid w:val="00DE204F"/>
    <w:rsid w:val="00DE4753"/>
    <w:rsid w:val="00E30B2D"/>
    <w:rsid w:val="00E62859"/>
    <w:rsid w:val="00E85D70"/>
    <w:rsid w:val="00EF5645"/>
    <w:rsid w:val="00F33C66"/>
    <w:rsid w:val="00F4378B"/>
    <w:rsid w:val="00F65FFC"/>
    <w:rsid w:val="00F83783"/>
    <w:rsid w:val="00F960D7"/>
    <w:rsid w:val="00FB7F50"/>
    <w:rsid w:val="00FC3133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8476E"/>
  <w15:chartTrackingRefBased/>
  <w15:docId w15:val="{0986642A-CA35-4359-B30E-2D66CE52D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3734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26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320</TotalTime>
  <Pages>2</Pages>
  <Words>356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Michał Kowalski</cp:lastModifiedBy>
  <cp:revision>18</cp:revision>
  <cp:lastPrinted>2023-05-19T07:10:00Z</cp:lastPrinted>
  <dcterms:created xsi:type="dcterms:W3CDTF">2022-11-15T07:38:00Z</dcterms:created>
  <dcterms:modified xsi:type="dcterms:W3CDTF">2023-05-19T07:18:00Z</dcterms:modified>
</cp:coreProperties>
</file>