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CE17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17FC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CE17FC">
        <w:rPr>
          <w:sz w:val="22"/>
          <w:szCs w:val="22"/>
        </w:rPr>
        <w:t>2023-05-19</w:t>
      </w:r>
    </w:p>
    <w:p w:rsidR="00FB7F50" w:rsidRPr="002245BE" w:rsidRDefault="00CE17FC" w:rsidP="00FB7F50">
      <w:pPr>
        <w:spacing w:after="40"/>
        <w:rPr>
          <w:b/>
          <w:bCs/>
          <w:sz w:val="22"/>
          <w:szCs w:val="22"/>
        </w:rPr>
      </w:pPr>
      <w:r w:rsidRPr="00CE17FC">
        <w:rPr>
          <w:b/>
          <w:bCs/>
          <w:sz w:val="22"/>
          <w:szCs w:val="22"/>
        </w:rPr>
        <w:t>10WSzKzP SPZOZ</w:t>
      </w:r>
    </w:p>
    <w:p w:rsidR="00FB7F50" w:rsidRPr="002245BE" w:rsidRDefault="00CE17FC" w:rsidP="00FB7F50">
      <w:pPr>
        <w:rPr>
          <w:sz w:val="22"/>
          <w:szCs w:val="22"/>
        </w:rPr>
      </w:pPr>
      <w:r w:rsidRPr="00CE17FC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CE17FC">
        <w:rPr>
          <w:sz w:val="22"/>
          <w:szCs w:val="22"/>
        </w:rPr>
        <w:t>5</w:t>
      </w:r>
    </w:p>
    <w:p w:rsidR="00FB7F50" w:rsidRPr="002245BE" w:rsidRDefault="00CE17FC" w:rsidP="00FB7F50">
      <w:pPr>
        <w:rPr>
          <w:sz w:val="22"/>
          <w:szCs w:val="22"/>
        </w:rPr>
      </w:pPr>
      <w:r w:rsidRPr="00CE17FC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CE17FC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DA3D1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DA3D10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E17FC" w:rsidRPr="00607F9B" w:rsidTr="00D62A3B">
        <w:trPr>
          <w:trHeight w:val="638"/>
        </w:trPr>
        <w:tc>
          <w:tcPr>
            <w:tcW w:w="1023" w:type="dxa"/>
            <w:shd w:val="clear" w:color="auto" w:fill="auto"/>
          </w:tcPr>
          <w:p w:rsidR="00CE17FC" w:rsidRPr="00607F9B" w:rsidRDefault="00CE17FC" w:rsidP="00974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CE17FC" w:rsidRPr="00607F9B" w:rsidRDefault="00CE17FC" w:rsidP="00974B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17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17FC">
              <w:rPr>
                <w:b/>
                <w:bCs/>
                <w:sz w:val="22"/>
                <w:szCs w:val="22"/>
              </w:rPr>
              <w:t>Przeglądy i naprawy sprzętu i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11/2023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E17FC" w:rsidRPr="00CE17FC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E17FC" w:rsidRPr="00CE17FC">
        <w:rPr>
          <w:sz w:val="22"/>
          <w:szCs w:val="22"/>
        </w:rPr>
        <w:t>(</w:t>
      </w:r>
      <w:proofErr w:type="spellStart"/>
      <w:r w:rsidR="00CE17FC" w:rsidRPr="00CE17FC">
        <w:rPr>
          <w:sz w:val="22"/>
          <w:szCs w:val="22"/>
        </w:rPr>
        <w:t>t.j</w:t>
      </w:r>
      <w:proofErr w:type="spellEnd"/>
      <w:r w:rsidR="00CE17FC" w:rsidRPr="00CE17F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Serwis aparatury Analitycznej, Laboratoryjnej i elektronicznej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Jasna Rola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61-609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Poznań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 xml:space="preserve">Przeglądy stacji uzdatniania wody </w:t>
            </w:r>
            <w:proofErr w:type="spellStart"/>
            <w:r w:rsidRPr="00CE17FC">
              <w:rPr>
                <w:sz w:val="22"/>
                <w:szCs w:val="22"/>
              </w:rPr>
              <w:t>elga</w:t>
            </w:r>
            <w:proofErr w:type="spellEnd"/>
            <w:r w:rsidRPr="00CE17FC">
              <w:rPr>
                <w:sz w:val="22"/>
                <w:szCs w:val="22"/>
              </w:rPr>
              <w:t xml:space="preserve"> i stacji uzdatniania wody PURELAB OPTIONR15BP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83 348.72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Biameditek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E17FC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Białystok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defibrylatora CARDIOAID CARDIO AID 1000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2 426.76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lastRenderedPageBreak/>
              <w:t>Viridian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 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ul. Morgowa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04224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 xml:space="preserve">Przeglądy monitorów funkcji życiowych </w:t>
            </w:r>
            <w:proofErr w:type="spellStart"/>
            <w:r w:rsidRPr="00CE17FC">
              <w:rPr>
                <w:sz w:val="22"/>
                <w:szCs w:val="22"/>
              </w:rPr>
              <w:t>Goldway</w:t>
            </w:r>
            <w:proofErr w:type="spellEnd"/>
            <w:r w:rsidRPr="00CE17FC">
              <w:rPr>
                <w:sz w:val="22"/>
                <w:szCs w:val="22"/>
              </w:rPr>
              <w:t xml:space="preserve"> G40 oraz stacji centralnego nadzoru UT4800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8 100.00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TDZ Technika dla Zdrowia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Lustrzana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01-342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defibrylatorów LIFEPAK 20, LIFEPAK 500, LIFEPAK 20E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8 640.00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Medicom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M. Skłodowskiej 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Zabrze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diatermii elektrochirurgicznej KLS MARTIN MAXIUM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4 752.00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Diatec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audiometru AA220 AUDIO TRAVELLER oraz audiometru klinicznego AC-40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5 810.00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D62A3B" w:rsidTr="00974B89">
        <w:trPr>
          <w:cantSplit/>
        </w:trPr>
        <w:tc>
          <w:tcPr>
            <w:tcW w:w="9498" w:type="dxa"/>
          </w:tcPr>
          <w:p w:rsidR="00D62A3B" w:rsidRPr="00D26ED6" w:rsidRDefault="00D62A3B" w:rsidP="00D62A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lastRenderedPageBreak/>
              <w:t>Bjeska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D62A3B" w:rsidRPr="009F0E5C" w:rsidRDefault="00D62A3B" w:rsidP="00D62A3B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ul. Strzeszyńska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62A3B" w:rsidRPr="009F0E5C" w:rsidRDefault="00D62A3B" w:rsidP="00D62A3B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60-479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Poznań</w:t>
            </w:r>
          </w:p>
          <w:p w:rsidR="00D62A3B" w:rsidRDefault="00D62A3B" w:rsidP="00D62A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62A3B" w:rsidRPr="00211A34" w:rsidRDefault="00D62A3B" w:rsidP="00D62A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 xml:space="preserve">12  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2A3B">
              <w:rPr>
                <w:sz w:val="22"/>
                <w:szCs w:val="22"/>
              </w:rPr>
              <w:t xml:space="preserve">Przeglądy pomp infuzyjnych objętościowych Guangdong </w:t>
            </w:r>
            <w:proofErr w:type="spellStart"/>
            <w:r w:rsidRPr="00D62A3B">
              <w:rPr>
                <w:sz w:val="22"/>
                <w:szCs w:val="22"/>
              </w:rPr>
              <w:t>Biolight</w:t>
            </w:r>
            <w:proofErr w:type="spellEnd"/>
            <w:r w:rsidRPr="00D62A3B">
              <w:rPr>
                <w:sz w:val="22"/>
                <w:szCs w:val="22"/>
              </w:rPr>
              <w:t xml:space="preserve"> </w:t>
            </w:r>
            <w:proofErr w:type="spellStart"/>
            <w:r w:rsidRPr="00D62A3B">
              <w:rPr>
                <w:sz w:val="22"/>
                <w:szCs w:val="22"/>
              </w:rPr>
              <w:t>Meditech</w:t>
            </w:r>
            <w:proofErr w:type="spellEnd"/>
            <w:r w:rsidRPr="00D62A3B">
              <w:rPr>
                <w:sz w:val="22"/>
                <w:szCs w:val="22"/>
              </w:rPr>
              <w:t xml:space="preserve"> Co. </w:t>
            </w:r>
            <w:proofErr w:type="spellStart"/>
            <w:r w:rsidRPr="00D62A3B">
              <w:rPr>
                <w:sz w:val="22"/>
                <w:szCs w:val="22"/>
              </w:rPr>
              <w:t>Ltd</w:t>
            </w:r>
            <w:proofErr w:type="spellEnd"/>
            <w:r w:rsidRPr="00D62A3B">
              <w:rPr>
                <w:sz w:val="22"/>
                <w:szCs w:val="22"/>
              </w:rPr>
              <w:t xml:space="preserve"> P600</w:t>
            </w:r>
            <w:r>
              <w:rPr>
                <w:sz w:val="22"/>
                <w:szCs w:val="22"/>
              </w:rPr>
              <w:t xml:space="preserve"> 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62A3B">
              <w:rPr>
                <w:b/>
                <w:sz w:val="22"/>
                <w:szCs w:val="22"/>
              </w:rPr>
              <w:t>960</w:t>
            </w:r>
            <w:r w:rsidRPr="00D62A3B">
              <w:rPr>
                <w:b/>
                <w:sz w:val="22"/>
                <w:szCs w:val="22"/>
              </w:rPr>
              <w:t>.00 zł</w:t>
            </w:r>
            <w:r w:rsidRPr="00D62A3B">
              <w:rPr>
                <w:bCs/>
                <w:sz w:val="22"/>
                <w:szCs w:val="22"/>
              </w:rPr>
              <w:t>.</w:t>
            </w:r>
          </w:p>
          <w:p w:rsidR="00D62A3B" w:rsidRPr="00D26ED6" w:rsidRDefault="00D62A3B" w:rsidP="00D62A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62A3B" w:rsidRPr="00CE17FC" w:rsidRDefault="00D62A3B" w:rsidP="00D62A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IACOBUS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Owsiana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94-249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Łódź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urządzenia do dekontaminacji VHP 1000 ARD-230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22 140.00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Aesculap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17FC">
              <w:rPr>
                <w:b/>
                <w:sz w:val="22"/>
                <w:szCs w:val="22"/>
              </w:rPr>
              <w:t>Chifa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Nowy Tomyśl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stacji uzdatniania wody RO DIA I LCC 900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43 848.00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Inomed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Bursztynowa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/D1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83-021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Rokitnica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okresowe Ram Stereotaktycznych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49 248.00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lastRenderedPageBreak/>
              <w:t>Dräger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 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ul. Posag 7 Panien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02-495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respiratora transportowego OXYLOG 300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4 930.20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TDZ Technika dla Zdrowia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Lustrzana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01-342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respiratorów transportowych WEINMNN MEDUMAT STANDARD 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2 808.00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Bjeska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ul. Strzeszyńska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33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60-479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Poznań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respiratorów przeznaczonych do wspomagania wentylacji okresowej TRILOGY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TDZ Technika dla Zdrowia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Lustrzana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01-342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 xml:space="preserve">Przeglądy techniczne i konserwacja Aparatu USG </w:t>
            </w:r>
            <w:proofErr w:type="spellStart"/>
            <w:r w:rsidRPr="00CE17FC">
              <w:rPr>
                <w:sz w:val="22"/>
                <w:szCs w:val="22"/>
              </w:rPr>
              <w:t>Logiq</w:t>
            </w:r>
            <w:proofErr w:type="spellEnd"/>
            <w:r w:rsidRPr="00CE17FC">
              <w:rPr>
                <w:sz w:val="22"/>
                <w:szCs w:val="22"/>
              </w:rPr>
              <w:t xml:space="preserve"> S7 EXPERT R3 GE, </w:t>
            </w:r>
            <w:proofErr w:type="spellStart"/>
            <w:r w:rsidRPr="00CE17FC">
              <w:rPr>
                <w:sz w:val="22"/>
                <w:szCs w:val="22"/>
              </w:rPr>
              <w:t>Echokargiografów</w:t>
            </w:r>
            <w:proofErr w:type="spellEnd"/>
            <w:r w:rsidRPr="00CE17FC">
              <w:rPr>
                <w:sz w:val="22"/>
                <w:szCs w:val="22"/>
              </w:rPr>
              <w:t xml:space="preserve"> GE </w:t>
            </w:r>
            <w:proofErr w:type="spellStart"/>
            <w:r w:rsidRPr="00CE17FC">
              <w:rPr>
                <w:sz w:val="22"/>
                <w:szCs w:val="22"/>
              </w:rPr>
              <w:t>Vivid</w:t>
            </w:r>
            <w:proofErr w:type="spellEnd"/>
            <w:r w:rsidRPr="00CE17FC">
              <w:rPr>
                <w:sz w:val="22"/>
                <w:szCs w:val="22"/>
              </w:rPr>
              <w:t xml:space="preserve"> E9, </w:t>
            </w:r>
            <w:proofErr w:type="spellStart"/>
            <w:r w:rsidRPr="00CE17FC">
              <w:rPr>
                <w:sz w:val="22"/>
                <w:szCs w:val="22"/>
              </w:rPr>
              <w:t>Vivid</w:t>
            </w:r>
            <w:proofErr w:type="spellEnd"/>
            <w:r w:rsidRPr="00CE17FC">
              <w:rPr>
                <w:sz w:val="22"/>
                <w:szCs w:val="22"/>
              </w:rPr>
              <w:t xml:space="preserve"> S70, GE </w:t>
            </w:r>
            <w:proofErr w:type="spellStart"/>
            <w:r w:rsidRPr="00CE17FC">
              <w:rPr>
                <w:sz w:val="22"/>
                <w:szCs w:val="22"/>
              </w:rPr>
              <w:t>Vivid</w:t>
            </w:r>
            <w:proofErr w:type="spellEnd"/>
            <w:r w:rsidRPr="00CE17FC">
              <w:rPr>
                <w:sz w:val="22"/>
                <w:szCs w:val="22"/>
              </w:rPr>
              <w:t xml:space="preserve"> I - </w:t>
            </w:r>
            <w:proofErr w:type="spellStart"/>
            <w:r w:rsidRPr="00CE17FC">
              <w:rPr>
                <w:sz w:val="22"/>
                <w:szCs w:val="22"/>
              </w:rPr>
              <w:t>prenośny</w:t>
            </w:r>
            <w:proofErr w:type="spellEnd"/>
            <w:r w:rsidRPr="00CE17FC">
              <w:rPr>
                <w:sz w:val="22"/>
                <w:szCs w:val="22"/>
              </w:rPr>
              <w:t xml:space="preserve">, GE </w:t>
            </w:r>
            <w:proofErr w:type="spellStart"/>
            <w:r w:rsidRPr="00CE17FC">
              <w:rPr>
                <w:sz w:val="22"/>
                <w:szCs w:val="22"/>
              </w:rPr>
              <w:t>Vivid</w:t>
            </w:r>
            <w:proofErr w:type="spellEnd"/>
            <w:r w:rsidRPr="00CE17FC">
              <w:rPr>
                <w:sz w:val="22"/>
                <w:szCs w:val="22"/>
              </w:rPr>
              <w:t xml:space="preserve"> I, GE </w:t>
            </w:r>
            <w:proofErr w:type="spellStart"/>
            <w:r w:rsidRPr="00CE17FC">
              <w:rPr>
                <w:sz w:val="22"/>
                <w:szCs w:val="22"/>
              </w:rPr>
              <w:t>Vivid</w:t>
            </w:r>
            <w:proofErr w:type="spellEnd"/>
            <w:r w:rsidRPr="00CE17FC">
              <w:rPr>
                <w:sz w:val="22"/>
                <w:szCs w:val="22"/>
              </w:rPr>
              <w:t xml:space="preserve"> S6 z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6 350.00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lastRenderedPageBreak/>
              <w:t>Paramedica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o.o. Sp.k.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ul. Żołny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02-815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Warszawa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i naprawy defibrylatorów: AED PLUS, ZOLL ACLS, dwufazowych, AED, AED PRO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22 743.00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Oxford Pol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Pl. Zwycięstwa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90-312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Łódź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i naprawy systemów holterowskich: CARDIOSCAN 12, DMS-300-4A, rejestratorów ciśnienia: OSCAR 2, DMS-300-4A, DMS300-12, 300-3A oraz bieżni do prób wysiłkowych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36 737.00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E17FC">
              <w:rPr>
                <w:b/>
                <w:sz w:val="22"/>
                <w:szCs w:val="22"/>
              </w:rPr>
              <w:t>Inomed</w:t>
            </w:r>
            <w:proofErr w:type="spellEnd"/>
            <w:r w:rsidRPr="00CE17FC">
              <w:rPr>
                <w:b/>
                <w:sz w:val="22"/>
                <w:szCs w:val="22"/>
              </w:rPr>
              <w:t xml:space="preserve"> Polska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Bursztynowa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/D1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83-021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Rokitnica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 xml:space="preserve">Przeglądy i naprawy systemu </w:t>
            </w:r>
            <w:proofErr w:type="spellStart"/>
            <w:r w:rsidRPr="00CE17FC">
              <w:rPr>
                <w:sz w:val="22"/>
                <w:szCs w:val="22"/>
              </w:rPr>
              <w:t>neuromonitoringu</w:t>
            </w:r>
            <w:proofErr w:type="spellEnd"/>
            <w:r w:rsidRPr="00CE17FC">
              <w:rPr>
                <w:sz w:val="22"/>
                <w:szCs w:val="22"/>
              </w:rPr>
              <w:t xml:space="preserve"> C2, C2 NERVEMOTION, ISIS, oraz generatora </w:t>
            </w:r>
            <w:proofErr w:type="spellStart"/>
            <w:r w:rsidRPr="00CE17FC">
              <w:rPr>
                <w:sz w:val="22"/>
                <w:szCs w:val="22"/>
              </w:rPr>
              <w:t>termolezyjnego</w:t>
            </w:r>
            <w:proofErr w:type="spellEnd"/>
            <w:r w:rsidRPr="00CE17FC">
              <w:rPr>
                <w:sz w:val="22"/>
                <w:szCs w:val="22"/>
              </w:rPr>
              <w:t xml:space="preserve"> N50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46 563.00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CE17FC" w:rsidTr="00974B89">
        <w:trPr>
          <w:cantSplit/>
        </w:trPr>
        <w:tc>
          <w:tcPr>
            <w:tcW w:w="9498" w:type="dxa"/>
          </w:tcPr>
          <w:p w:rsidR="00CE17FC" w:rsidRPr="00D26ED6" w:rsidRDefault="00CE17FC" w:rsidP="00974B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E17FC">
              <w:rPr>
                <w:b/>
                <w:sz w:val="22"/>
                <w:szCs w:val="22"/>
              </w:rPr>
              <w:t>QIAGEN Polska Sp. z o.o.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Powstańców Śląskich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17FC" w:rsidRPr="009F0E5C" w:rsidRDefault="00CE17FC" w:rsidP="00974B89">
            <w:pPr>
              <w:jc w:val="both"/>
              <w:rPr>
                <w:bCs/>
                <w:sz w:val="22"/>
                <w:szCs w:val="22"/>
              </w:rPr>
            </w:pPr>
            <w:r w:rsidRPr="00CE17FC">
              <w:rPr>
                <w:bCs/>
                <w:sz w:val="22"/>
                <w:szCs w:val="22"/>
              </w:rPr>
              <w:t>53-332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17FC">
              <w:rPr>
                <w:bCs/>
                <w:sz w:val="22"/>
                <w:szCs w:val="22"/>
              </w:rPr>
              <w:t>Wrocław</w:t>
            </w:r>
          </w:p>
          <w:p w:rsidR="00CE17FC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17FC" w:rsidRPr="00211A34" w:rsidRDefault="00CE17FC" w:rsidP="00974B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E17FC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E17FC">
              <w:rPr>
                <w:sz w:val="22"/>
                <w:szCs w:val="22"/>
              </w:rPr>
              <w:t>Przeglądy i naprawy automatycznej stacji izolacji DNA QIACUBE i automatycznej stacji pipetującej CAS-1200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E17FC">
              <w:rPr>
                <w:b/>
                <w:sz w:val="22"/>
                <w:szCs w:val="22"/>
              </w:rPr>
              <w:t>26 568.00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E17FC" w:rsidRPr="00D26ED6" w:rsidRDefault="00CE17FC" w:rsidP="00974B8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17FC" w:rsidRDefault="00CE17FC" w:rsidP="00974B8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17FC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DA3D10" w:rsidRDefault="00DA3D1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DA3D10" w:rsidRPr="00756CDA" w:rsidRDefault="00DA3D10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35"/>
        <w:gridCol w:w="3544"/>
        <w:gridCol w:w="851"/>
      </w:tblGrid>
      <w:tr w:rsidR="00211A34" w:rsidRPr="00834EF4" w:rsidTr="00DA3D10">
        <w:tc>
          <w:tcPr>
            <w:tcW w:w="226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stacji uzdatniania wody </w:t>
            </w:r>
            <w:proofErr w:type="spellStart"/>
            <w:r w:rsidRPr="00CE17FC">
              <w:rPr>
                <w:sz w:val="20"/>
                <w:szCs w:val="20"/>
              </w:rPr>
              <w:t>elga</w:t>
            </w:r>
            <w:proofErr w:type="spellEnd"/>
            <w:r w:rsidRPr="00CE17FC">
              <w:rPr>
                <w:sz w:val="20"/>
                <w:szCs w:val="20"/>
              </w:rPr>
              <w:t xml:space="preserve"> i stacji uzdatniania wody PURELAB OPTIONR15BP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Serwis aparatury Analitycznej, Laboratoryjnej i elektronicznej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Jasna Rola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56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61-609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Poznań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defibrylatora CARDIOAID CARDIO AID 1000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proofErr w:type="spellStart"/>
            <w:r w:rsidRPr="00CE17FC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58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Białystok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monitorów funkcji życiowych </w:t>
            </w:r>
            <w:proofErr w:type="spellStart"/>
            <w:r w:rsidRPr="00CE17FC">
              <w:rPr>
                <w:sz w:val="20"/>
                <w:szCs w:val="20"/>
              </w:rPr>
              <w:t>Goldway</w:t>
            </w:r>
            <w:proofErr w:type="spellEnd"/>
            <w:r w:rsidRPr="00CE17FC">
              <w:rPr>
                <w:sz w:val="20"/>
                <w:szCs w:val="20"/>
              </w:rPr>
              <w:t xml:space="preserve"> G40 oraz stacji centralnego nadzoru UT4800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Viridian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ul. Morgowa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4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04224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defibrylatorów LIFEPAK 20, LIFEPAK 500, LIFEPAK 20E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Lustrzana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6A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01-342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90,00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diatermii elektrochirurgicznej KLS MARTIN MAXIUM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34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Zabrze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audiometru AA220 AUDIO TRAVELLER oraz audiometru klinicznego AC-40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Diatec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22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pomp infuzyjnych objętościowych Guangdong </w:t>
            </w:r>
            <w:proofErr w:type="spellStart"/>
            <w:r w:rsidRPr="00CE17FC">
              <w:rPr>
                <w:sz w:val="20"/>
                <w:szCs w:val="20"/>
              </w:rPr>
              <w:t>Biolight</w:t>
            </w:r>
            <w:proofErr w:type="spellEnd"/>
            <w:r w:rsidRPr="00CE17FC">
              <w:rPr>
                <w:sz w:val="20"/>
                <w:szCs w:val="20"/>
              </w:rPr>
              <w:t xml:space="preserve"> </w:t>
            </w:r>
            <w:proofErr w:type="spellStart"/>
            <w:r w:rsidRPr="00CE17FC">
              <w:rPr>
                <w:sz w:val="20"/>
                <w:szCs w:val="20"/>
              </w:rPr>
              <w:t>Meditech</w:t>
            </w:r>
            <w:proofErr w:type="spellEnd"/>
            <w:r w:rsidRPr="00CE17FC">
              <w:rPr>
                <w:sz w:val="20"/>
                <w:szCs w:val="20"/>
              </w:rPr>
              <w:t xml:space="preserve"> Co. </w:t>
            </w:r>
            <w:proofErr w:type="spellStart"/>
            <w:r w:rsidRPr="00CE17FC">
              <w:rPr>
                <w:sz w:val="20"/>
                <w:szCs w:val="20"/>
              </w:rPr>
              <w:t>Ltd</w:t>
            </w:r>
            <w:proofErr w:type="spellEnd"/>
            <w:r w:rsidRPr="00CE17FC">
              <w:rPr>
                <w:sz w:val="20"/>
                <w:szCs w:val="20"/>
              </w:rPr>
              <w:t xml:space="preserve"> P600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Bjeska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ul. Strzeszyńska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33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60-479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Poznań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pomp infuzyjnych objętościowych Guangdong </w:t>
            </w:r>
            <w:proofErr w:type="spellStart"/>
            <w:r w:rsidRPr="00CE17FC">
              <w:rPr>
                <w:sz w:val="20"/>
                <w:szCs w:val="20"/>
              </w:rPr>
              <w:t>Biolight</w:t>
            </w:r>
            <w:proofErr w:type="spellEnd"/>
            <w:r w:rsidRPr="00CE17FC">
              <w:rPr>
                <w:sz w:val="20"/>
                <w:szCs w:val="20"/>
              </w:rPr>
              <w:t xml:space="preserve"> </w:t>
            </w:r>
            <w:proofErr w:type="spellStart"/>
            <w:r w:rsidRPr="00CE17FC">
              <w:rPr>
                <w:sz w:val="20"/>
                <w:szCs w:val="20"/>
              </w:rPr>
              <w:t>Meditech</w:t>
            </w:r>
            <w:proofErr w:type="spellEnd"/>
            <w:r w:rsidRPr="00CE17FC">
              <w:rPr>
                <w:sz w:val="20"/>
                <w:szCs w:val="20"/>
              </w:rPr>
              <w:t xml:space="preserve"> Co. </w:t>
            </w:r>
            <w:proofErr w:type="spellStart"/>
            <w:r w:rsidRPr="00CE17FC">
              <w:rPr>
                <w:sz w:val="20"/>
                <w:szCs w:val="20"/>
              </w:rPr>
              <w:t>Ltd</w:t>
            </w:r>
            <w:proofErr w:type="spellEnd"/>
            <w:r w:rsidRPr="00CE17FC">
              <w:rPr>
                <w:sz w:val="20"/>
                <w:szCs w:val="20"/>
              </w:rPr>
              <w:t xml:space="preserve"> P600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Lustrzana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6A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01-342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- 44.44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- 15.00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64,44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pomp infuzyjnych objętościowych Guangdong </w:t>
            </w:r>
            <w:proofErr w:type="spellStart"/>
            <w:r w:rsidRPr="00CE17FC">
              <w:rPr>
                <w:sz w:val="20"/>
                <w:szCs w:val="20"/>
              </w:rPr>
              <w:t>Biolight</w:t>
            </w:r>
            <w:proofErr w:type="spellEnd"/>
            <w:r w:rsidRPr="00CE17FC">
              <w:rPr>
                <w:sz w:val="20"/>
                <w:szCs w:val="20"/>
              </w:rPr>
              <w:t xml:space="preserve"> </w:t>
            </w:r>
            <w:proofErr w:type="spellStart"/>
            <w:r w:rsidRPr="00CE17FC">
              <w:rPr>
                <w:sz w:val="20"/>
                <w:szCs w:val="20"/>
              </w:rPr>
              <w:t>Meditech</w:t>
            </w:r>
            <w:proofErr w:type="spellEnd"/>
            <w:r w:rsidRPr="00CE17FC">
              <w:rPr>
                <w:sz w:val="20"/>
                <w:szCs w:val="20"/>
              </w:rPr>
              <w:t xml:space="preserve"> Co. </w:t>
            </w:r>
            <w:proofErr w:type="spellStart"/>
            <w:r w:rsidRPr="00CE17FC">
              <w:rPr>
                <w:sz w:val="20"/>
                <w:szCs w:val="20"/>
              </w:rPr>
              <w:t>Ltd</w:t>
            </w:r>
            <w:proofErr w:type="spellEnd"/>
            <w:r w:rsidRPr="00CE17FC">
              <w:rPr>
                <w:sz w:val="20"/>
                <w:szCs w:val="20"/>
              </w:rPr>
              <w:t xml:space="preserve"> P600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FROMED SZYMON FRĄCKOWIAK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CHĘCIŃSKA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9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85-875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BYDGOSZCZ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- 0.00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urządzenia do dekontaminacji VHP 1000 ARD-230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IACOBUS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Owsiana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12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94-249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Łódź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DA3D10" w:rsidRPr="00211A34" w:rsidRDefault="00DA3D10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90,00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stacji uzdatniania wody RO DIA I LCC 900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E17F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14</w:t>
            </w:r>
          </w:p>
          <w:p w:rsidR="00DA3D10" w:rsidRPr="00D62A3B" w:rsidRDefault="00CE17FC" w:rsidP="00974B89">
            <w:pPr>
              <w:spacing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Nowy Tomyśl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lastRenderedPageBreak/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okresowe Ram Stereotaktycznych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Inomed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Bursztynowa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4/D1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83-021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Rokitnica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DA3D10" w:rsidRPr="00211A34" w:rsidRDefault="00DA3D10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respiratora transportowego OXYLOG 300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Dräger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ul. Posag 7 Panien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1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DA3D10" w:rsidRPr="00211A34" w:rsidRDefault="00DA3D10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respiratorów transportowych WEINMNN MEDUMAT STANDARD A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RescuLine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Kokosowa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67/4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65-120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Zielona Góra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- 6.25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- 12.50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- 2.50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31,25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respiratorów transportowych WEINMNN MEDUMAT STANDARD A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Lustrzana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6A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01-342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90,00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respiratorów przeznaczonych do wspomagania wentylacji okresowej TRILOGY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Bjeska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ul. Strzeszyńska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33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60-479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Poznań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techniczne i konserwacja Aparatu USG </w:t>
            </w:r>
            <w:proofErr w:type="spellStart"/>
            <w:r w:rsidRPr="00CE17FC">
              <w:rPr>
                <w:sz w:val="20"/>
                <w:szCs w:val="20"/>
              </w:rPr>
              <w:t>Logiq</w:t>
            </w:r>
            <w:proofErr w:type="spellEnd"/>
            <w:r w:rsidRPr="00CE17FC">
              <w:rPr>
                <w:sz w:val="20"/>
                <w:szCs w:val="20"/>
              </w:rPr>
              <w:t xml:space="preserve"> S7 EXPERT R3 GE, </w:t>
            </w:r>
            <w:r w:rsidR="00DA3D10" w:rsidRPr="00CE17FC">
              <w:rPr>
                <w:sz w:val="20"/>
                <w:szCs w:val="20"/>
              </w:rPr>
              <w:t>Echokardiografów</w:t>
            </w:r>
            <w:r w:rsidRPr="00CE17FC">
              <w:rPr>
                <w:sz w:val="20"/>
                <w:szCs w:val="20"/>
              </w:rPr>
              <w:t xml:space="preserve">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E9,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S70,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I - </w:t>
            </w:r>
            <w:r w:rsidR="00DA3D10" w:rsidRPr="00CE17FC">
              <w:rPr>
                <w:sz w:val="20"/>
                <w:szCs w:val="20"/>
              </w:rPr>
              <w:t>przenośny</w:t>
            </w:r>
            <w:r w:rsidRPr="00CE17FC">
              <w:rPr>
                <w:sz w:val="20"/>
                <w:szCs w:val="20"/>
              </w:rPr>
              <w:t xml:space="preserve">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I,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S6 z wyposażeniem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Medinco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Rondo ONZ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1/piętro 12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00-124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- 19.60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- 25.00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59,60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DA3D10" w:rsidRPr="00DA3D10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techniczne i konserwacja Aparatu USG </w:t>
            </w:r>
            <w:proofErr w:type="spellStart"/>
            <w:r w:rsidRPr="00CE17FC">
              <w:rPr>
                <w:sz w:val="20"/>
                <w:szCs w:val="20"/>
              </w:rPr>
              <w:t>Logiq</w:t>
            </w:r>
            <w:proofErr w:type="spellEnd"/>
            <w:r w:rsidRPr="00CE17FC">
              <w:rPr>
                <w:sz w:val="20"/>
                <w:szCs w:val="20"/>
              </w:rPr>
              <w:t xml:space="preserve"> S7 EXPERT R3 GE, </w:t>
            </w:r>
            <w:r w:rsidR="00DA3D10" w:rsidRPr="00CE17FC">
              <w:rPr>
                <w:sz w:val="20"/>
                <w:szCs w:val="20"/>
              </w:rPr>
              <w:t>Echokardiografów</w:t>
            </w:r>
            <w:r w:rsidRPr="00CE17FC">
              <w:rPr>
                <w:sz w:val="20"/>
                <w:szCs w:val="20"/>
              </w:rPr>
              <w:t xml:space="preserve">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E9,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S70,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I - </w:t>
            </w:r>
            <w:proofErr w:type="spellStart"/>
            <w:r w:rsidRPr="00CE17FC">
              <w:rPr>
                <w:sz w:val="20"/>
                <w:szCs w:val="20"/>
              </w:rPr>
              <w:t>prenośny</w:t>
            </w:r>
            <w:proofErr w:type="spellEnd"/>
            <w:r w:rsidRPr="00CE17FC">
              <w:rPr>
                <w:sz w:val="20"/>
                <w:szCs w:val="20"/>
              </w:rPr>
              <w:t xml:space="preserve">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I, GE </w:t>
            </w:r>
            <w:proofErr w:type="spellStart"/>
            <w:r w:rsidRPr="00CE17FC">
              <w:rPr>
                <w:sz w:val="20"/>
                <w:szCs w:val="20"/>
              </w:rPr>
              <w:t>Vivid</w:t>
            </w:r>
            <w:proofErr w:type="spellEnd"/>
            <w:r w:rsidRPr="00CE17FC">
              <w:rPr>
                <w:sz w:val="20"/>
                <w:szCs w:val="20"/>
              </w:rPr>
              <w:t xml:space="preserve"> S6 z wyposażeniem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Lustrzana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6A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01-342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- 60.00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Termin wykonania przeglądu - 10.00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75,00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i naprawy defibrylatorów: AED PLUS, ZOLL ACLS, dwufazowych, AED, AED PRO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Paramedica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o.o. Sp.k.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ul. Żołny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11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02-815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Warszawa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- 40.00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Koszt roboczogodziny brutto - 20.00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DA3D10" w:rsidRPr="00DA3D10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5 - Czas naprawy z użyciem części zamiennych - 25.00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i naprawy systemów holterowskich: CARDIOSCAN 12, DMS-300-4A, rejestratorów ciśnienia: </w:t>
            </w:r>
            <w:r w:rsidRPr="00CE17FC">
              <w:rPr>
                <w:sz w:val="20"/>
                <w:szCs w:val="20"/>
              </w:rPr>
              <w:lastRenderedPageBreak/>
              <w:t>OSCAR 2, DMS-300-4A, DMS300-12, 300-3A oraz bieżni do prób wysiłkowych</w:t>
            </w:r>
          </w:p>
          <w:p w:rsidR="00DA3D10" w:rsidRPr="00211A34" w:rsidRDefault="00DA3D10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lastRenderedPageBreak/>
              <w:t>Oxford Pol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Pl. Zwycięstwa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2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90-312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Łódź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- 40.00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Czas naprawy z użyciem części zamiennych - 25.00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lastRenderedPageBreak/>
              <w:t>5 - Koszt roboczogodziny brutto - 20.00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 xml:space="preserve">Przeglądy i naprawy systemu </w:t>
            </w:r>
            <w:proofErr w:type="spellStart"/>
            <w:r w:rsidRPr="00CE17FC">
              <w:rPr>
                <w:sz w:val="20"/>
                <w:szCs w:val="20"/>
              </w:rPr>
              <w:t>neuromonitoringu</w:t>
            </w:r>
            <w:proofErr w:type="spellEnd"/>
            <w:r w:rsidRPr="00CE17FC">
              <w:rPr>
                <w:sz w:val="20"/>
                <w:szCs w:val="20"/>
              </w:rPr>
              <w:t xml:space="preserve"> C2, C2 NERVEMOTION, ISIS, oraz generatora </w:t>
            </w:r>
            <w:proofErr w:type="spellStart"/>
            <w:r w:rsidRPr="00CE17FC">
              <w:rPr>
                <w:sz w:val="20"/>
                <w:szCs w:val="20"/>
              </w:rPr>
              <w:t>termolezyjnego</w:t>
            </w:r>
            <w:proofErr w:type="spellEnd"/>
            <w:r w:rsidRPr="00CE17FC">
              <w:rPr>
                <w:sz w:val="20"/>
                <w:szCs w:val="20"/>
              </w:rPr>
              <w:t xml:space="preserve"> N50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7FC">
              <w:rPr>
                <w:b/>
                <w:bCs/>
                <w:sz w:val="20"/>
                <w:szCs w:val="20"/>
              </w:rPr>
              <w:t>Inomed</w:t>
            </w:r>
            <w:proofErr w:type="spellEnd"/>
            <w:r w:rsidRPr="00CE17F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Bursztynowa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4/D1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83-021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Rokitnica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- 40.00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Czas naprawy z użyciem części zamiennych - 25.00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DA3D10" w:rsidRPr="00DA3D10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5 - Koszt roboczogodziny brutto - 20.00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  <w:tr w:rsidR="00CE17FC" w:rsidRPr="00834EF4" w:rsidTr="00DA3D10">
        <w:tc>
          <w:tcPr>
            <w:tcW w:w="2268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E17FC">
              <w:rPr>
                <w:sz w:val="20"/>
                <w:szCs w:val="20"/>
              </w:rPr>
              <w:t>Przeglądy i naprawy automatycznej stacji izolacji DNA QIACUBE i automatycznej stacji pipetującej CAS-1200</w:t>
            </w:r>
          </w:p>
        </w:tc>
        <w:tc>
          <w:tcPr>
            <w:tcW w:w="2835" w:type="dxa"/>
            <w:shd w:val="clear" w:color="auto" w:fill="auto"/>
          </w:tcPr>
          <w:p w:rsidR="00CE17FC" w:rsidRPr="00211A34" w:rsidRDefault="00CE17FC" w:rsidP="00974B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7FC">
              <w:rPr>
                <w:b/>
                <w:bCs/>
                <w:sz w:val="20"/>
                <w:szCs w:val="20"/>
              </w:rPr>
              <w:t>QIAGEN Polska Sp. z o.o.</w:t>
            </w:r>
          </w:p>
          <w:p w:rsidR="00CE17FC" w:rsidRPr="00211A34" w:rsidRDefault="00CE17FC" w:rsidP="00974B89">
            <w:pPr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95</w:t>
            </w:r>
          </w:p>
          <w:p w:rsidR="00CE17FC" w:rsidRPr="00211A34" w:rsidRDefault="00CE17FC" w:rsidP="00974B89">
            <w:pPr>
              <w:spacing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53-332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7FC">
              <w:rPr>
                <w:sz w:val="20"/>
                <w:szCs w:val="20"/>
              </w:rPr>
              <w:t>Wrocław</w:t>
            </w:r>
          </w:p>
        </w:tc>
        <w:tc>
          <w:tcPr>
            <w:tcW w:w="3544" w:type="dxa"/>
            <w:shd w:val="clear" w:color="auto" w:fill="auto"/>
          </w:tcPr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1 - Cena - 40.00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2 - Autoryzacja producenta - 10.00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3 - Czas naprawy z użyciem części zamiennych - 25.00</w:t>
            </w:r>
          </w:p>
          <w:p w:rsidR="00CE17FC" w:rsidRPr="00CE17FC" w:rsidRDefault="00CE17FC" w:rsidP="00974B89">
            <w:pPr>
              <w:spacing w:before="40" w:after="40"/>
              <w:rPr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4 - Termin płatności - 5.00</w:t>
            </w:r>
          </w:p>
          <w:p w:rsidR="00CE17FC" w:rsidRPr="00211A34" w:rsidRDefault="00CE17FC" w:rsidP="00974B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>5 - Koszt roboczogodziny brutto - 20.00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17FC" w:rsidRPr="00211A34" w:rsidRDefault="00CE17FC" w:rsidP="00974B89">
            <w:pPr>
              <w:jc w:val="center"/>
              <w:rPr>
                <w:color w:val="000000"/>
                <w:sz w:val="20"/>
                <w:szCs w:val="20"/>
              </w:rPr>
            </w:pPr>
            <w:r w:rsidRPr="00CE17FC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Default="00B464D3" w:rsidP="00DA3D10">
      <w:pPr>
        <w:rPr>
          <w:sz w:val="22"/>
          <w:szCs w:val="22"/>
        </w:rPr>
      </w:pPr>
    </w:p>
    <w:p w:rsidR="00DA3D10" w:rsidRDefault="00DA3D10" w:rsidP="00DA3D10">
      <w:pPr>
        <w:rPr>
          <w:sz w:val="22"/>
          <w:szCs w:val="22"/>
        </w:rPr>
      </w:pPr>
    </w:p>
    <w:p w:rsidR="00DA3D10" w:rsidRDefault="00DA3D10" w:rsidP="00DA3D10">
      <w:pPr>
        <w:rPr>
          <w:sz w:val="22"/>
          <w:szCs w:val="22"/>
        </w:rPr>
      </w:pPr>
    </w:p>
    <w:p w:rsidR="00DA3D10" w:rsidRPr="00DA3D10" w:rsidRDefault="00DA3D10" w:rsidP="00DA3D10">
      <w:pPr>
        <w:rPr>
          <w:sz w:val="32"/>
          <w:szCs w:val="32"/>
          <w:vertAlign w:val="superscript"/>
        </w:rPr>
      </w:pPr>
    </w:p>
    <w:bookmarkEnd w:id="0"/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 4  ark.</w:t>
      </w:r>
    </w:p>
    <w:p w:rsidR="00DA3D10" w:rsidRDefault="00DA3D10" w:rsidP="00DA3D1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D62A3B">
        <w:rPr>
          <w:rFonts w:ascii="Arial Narrow" w:hAnsi="Arial Narrow"/>
          <w:sz w:val="20"/>
          <w:szCs w:val="20"/>
        </w:rPr>
        <w:t>str</w:t>
      </w:r>
      <w:proofErr w:type="spellEnd"/>
      <w:r w:rsidRPr="00D62A3B">
        <w:rPr>
          <w:rFonts w:ascii="Arial Narrow" w:hAnsi="Arial Narrow"/>
          <w:sz w:val="20"/>
          <w:szCs w:val="20"/>
        </w:rPr>
        <w:t xml:space="preserve">  intern.10wsk,  e-</w:t>
      </w:r>
      <w:proofErr w:type="spellStart"/>
      <w:r w:rsidRPr="00D62A3B">
        <w:rPr>
          <w:rFonts w:ascii="Arial Narrow" w:hAnsi="Arial Narrow"/>
          <w:sz w:val="20"/>
          <w:szCs w:val="20"/>
        </w:rPr>
        <w:t>propublico</w:t>
      </w:r>
      <w:proofErr w:type="spellEnd"/>
      <w:r w:rsidRPr="00D62A3B">
        <w:rPr>
          <w:rFonts w:ascii="Arial Narrow" w:hAnsi="Arial Narrow"/>
          <w:sz w:val="20"/>
          <w:szCs w:val="20"/>
        </w:rPr>
        <w:t>, Biuro Przepustek;</w:t>
      </w:r>
      <w:r>
        <w:rPr>
          <w:rFonts w:ascii="Arial Narrow" w:hAnsi="Arial Narrow"/>
          <w:sz w:val="20"/>
          <w:szCs w:val="20"/>
        </w:rPr>
        <w:t xml:space="preserve">   </w:t>
      </w:r>
      <w:r>
        <w:rPr>
          <w:rFonts w:ascii="Arial Narrow" w:hAnsi="Arial Narrow"/>
          <w:b/>
          <w:sz w:val="20"/>
          <w:szCs w:val="20"/>
        </w:rPr>
        <w:t xml:space="preserve">wywieszono dnia 19.05.2023r.  </w:t>
      </w:r>
    </w:p>
    <w:p w:rsidR="00DA3D10" w:rsidRDefault="00DA3D10" w:rsidP="00DA3D1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</w:t>
      </w:r>
      <w:bookmarkStart w:id="1" w:name="_GoBack"/>
      <w:r w:rsidRPr="00D62A3B">
        <w:rPr>
          <w:rFonts w:ascii="Arial Narrow" w:hAnsi="Arial Narrow"/>
          <w:b/>
          <w:sz w:val="20"/>
          <w:szCs w:val="20"/>
          <w:u w:val="single"/>
        </w:rPr>
        <w:t>–  hol szpitala</w:t>
      </w:r>
      <w:r w:rsidRPr="00DA3D10">
        <w:rPr>
          <w:rFonts w:ascii="Arial Narrow" w:hAnsi="Arial Narrow"/>
          <w:sz w:val="20"/>
          <w:szCs w:val="20"/>
        </w:rPr>
        <w:t xml:space="preserve"> </w:t>
      </w:r>
      <w:bookmarkEnd w:id="1"/>
      <w:r w:rsidRPr="00DA3D10">
        <w:rPr>
          <w:rFonts w:ascii="Arial Narrow" w:hAnsi="Arial Narrow"/>
          <w:sz w:val="20"/>
          <w:szCs w:val="20"/>
        </w:rPr>
        <w:t>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B464D3" w:rsidRDefault="00DA3D10" w:rsidP="00D62A3B">
      <w:pPr>
        <w:rPr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wyk.  D. Wojcieszak  261 417 448</w:t>
      </w: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D02" w:rsidRDefault="00244D02">
      <w:r>
        <w:separator/>
      </w:r>
    </w:p>
  </w:endnote>
  <w:endnote w:type="continuationSeparator" w:id="0">
    <w:p w:rsidR="00244D02" w:rsidRDefault="00244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D10" w:rsidRDefault="00DA3D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62A3B">
      <w:rPr>
        <w:noProof/>
      </w:rPr>
      <w:t>8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D02" w:rsidRDefault="00244D02">
      <w:r>
        <w:separator/>
      </w:r>
    </w:p>
  </w:footnote>
  <w:footnote w:type="continuationSeparator" w:id="0">
    <w:p w:rsidR="00244D02" w:rsidRDefault="00244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D02"/>
    <w:rsid w:val="00022322"/>
    <w:rsid w:val="00042497"/>
    <w:rsid w:val="000C1E6F"/>
    <w:rsid w:val="000E4E56"/>
    <w:rsid w:val="001A1468"/>
    <w:rsid w:val="001B7815"/>
    <w:rsid w:val="00211A34"/>
    <w:rsid w:val="00244D0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17FC"/>
    <w:rsid w:val="00CF75AF"/>
    <w:rsid w:val="00D01E5B"/>
    <w:rsid w:val="00D04203"/>
    <w:rsid w:val="00D26ED6"/>
    <w:rsid w:val="00D42C90"/>
    <w:rsid w:val="00D62A3B"/>
    <w:rsid w:val="00D8427E"/>
    <w:rsid w:val="00DA3D1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A3D1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8</Pages>
  <Words>2290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2023-05-19T08:19:00Z</cp:lastPrinted>
  <dcterms:created xsi:type="dcterms:W3CDTF">2023-05-19T07:15:00Z</dcterms:created>
  <dcterms:modified xsi:type="dcterms:W3CDTF">2023-05-19T08:19:00Z</dcterms:modified>
</cp:coreProperties>
</file>