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F82F6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F82F6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F82F62" w:rsidP="00D665F5">
      <w:pPr>
        <w:rPr>
          <w:rFonts w:ascii="Arial" w:hAnsi="Arial" w:cs="Arial"/>
          <w:sz w:val="24"/>
          <w:szCs w:val="24"/>
        </w:rPr>
      </w:pPr>
      <w:r w:rsidRPr="00F82F62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F82F62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F82F62" w:rsidP="00D665F5">
      <w:pPr>
        <w:rPr>
          <w:rFonts w:ascii="Arial" w:hAnsi="Arial" w:cs="Arial"/>
          <w:sz w:val="24"/>
          <w:szCs w:val="24"/>
        </w:rPr>
      </w:pPr>
      <w:r w:rsidRPr="00F82F62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F82F62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4A68CC" w:rsidRPr="00355C9D" w:rsidRDefault="00D665F5" w:rsidP="004A68CC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F82F62" w:rsidRPr="00F82F62">
        <w:rPr>
          <w:rFonts w:ascii="Arial" w:hAnsi="Arial" w:cs="Arial"/>
          <w:b/>
          <w:sz w:val="24"/>
          <w:szCs w:val="24"/>
        </w:rPr>
        <w:t>KA-2/043/2023</w:t>
      </w:r>
      <w:r w:rsidR="004A68CC" w:rsidRPr="004A68CC">
        <w:rPr>
          <w:rFonts w:ascii="Arial" w:hAnsi="Arial" w:cs="Arial"/>
          <w:sz w:val="24"/>
          <w:szCs w:val="24"/>
        </w:rPr>
        <w:t xml:space="preserve"> </w:t>
      </w:r>
      <w:r w:rsidR="004A68CC">
        <w:rPr>
          <w:rFonts w:ascii="Arial" w:hAnsi="Arial" w:cs="Arial"/>
          <w:sz w:val="24"/>
          <w:szCs w:val="24"/>
        </w:rPr>
        <w:t xml:space="preserve">                                        </w:t>
      </w:r>
      <w:r w:rsidR="004A68CC" w:rsidRPr="00F82F62">
        <w:rPr>
          <w:rFonts w:ascii="Arial" w:hAnsi="Arial" w:cs="Arial"/>
          <w:sz w:val="24"/>
          <w:szCs w:val="24"/>
        </w:rPr>
        <w:t>KRAKÓW</w:t>
      </w:r>
      <w:r w:rsidR="004A68CC" w:rsidRPr="00355C9D">
        <w:rPr>
          <w:rFonts w:ascii="Arial" w:hAnsi="Arial" w:cs="Arial"/>
          <w:sz w:val="24"/>
          <w:szCs w:val="24"/>
        </w:rPr>
        <w:t xml:space="preserve"> dnia: </w:t>
      </w:r>
      <w:r w:rsidR="004A68CC" w:rsidRPr="00F82F62">
        <w:rPr>
          <w:rFonts w:ascii="Arial" w:hAnsi="Arial" w:cs="Arial"/>
          <w:sz w:val="24"/>
          <w:szCs w:val="24"/>
        </w:rPr>
        <w:t>2023-05-19</w:t>
      </w:r>
    </w:p>
    <w:p w:rsidR="00A80738" w:rsidRPr="00355C9D" w:rsidRDefault="00A80738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82F62" w:rsidRPr="00F82F6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82F62" w:rsidRPr="00F82F62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F82F62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F82F62">
        <w:rPr>
          <w:rFonts w:ascii="Arial" w:hAnsi="Arial" w:cs="Arial"/>
          <w:b/>
          <w:szCs w:val="24"/>
        </w:rPr>
        <w:t>Dostawa mebli dla Wydziału Inżynierii i Technologii Chemicznej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82F62" w:rsidRPr="00F82F62">
        <w:rPr>
          <w:rFonts w:ascii="Arial" w:hAnsi="Arial" w:cs="Arial"/>
          <w:sz w:val="24"/>
          <w:szCs w:val="24"/>
        </w:rPr>
        <w:t>(</w:t>
      </w:r>
      <w:proofErr w:type="spellStart"/>
      <w:r w:rsidR="00F82F62" w:rsidRPr="00F82F62">
        <w:rPr>
          <w:rFonts w:ascii="Arial" w:hAnsi="Arial" w:cs="Arial"/>
          <w:sz w:val="24"/>
          <w:szCs w:val="24"/>
        </w:rPr>
        <w:t>t.j</w:t>
      </w:r>
      <w:proofErr w:type="spellEnd"/>
      <w:r w:rsidR="00F82F62" w:rsidRPr="00F82F62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82F62" w:rsidRPr="00F82F62">
        <w:rPr>
          <w:rFonts w:ascii="Arial" w:hAnsi="Arial" w:cs="Arial"/>
          <w:sz w:val="24"/>
          <w:szCs w:val="24"/>
        </w:rPr>
        <w:t>19/05/2023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82F62" w:rsidRPr="00F82F62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F82F62" w:rsidRPr="00355C9D" w:rsidTr="00F60D86">
        <w:tc>
          <w:tcPr>
            <w:tcW w:w="993" w:type="dxa"/>
            <w:shd w:val="clear" w:color="auto" w:fill="auto"/>
            <w:vAlign w:val="center"/>
          </w:tcPr>
          <w:p w:rsidR="00F82F62" w:rsidRPr="00355C9D" w:rsidRDefault="00F82F62" w:rsidP="00F60D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82F62" w:rsidRPr="00355C9D" w:rsidRDefault="00F82F62" w:rsidP="00F60D8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82F62">
              <w:rPr>
                <w:rFonts w:ascii="Arial" w:hAnsi="Arial" w:cs="Arial"/>
              </w:rPr>
              <w:t>Tronus</w:t>
            </w:r>
            <w:proofErr w:type="spellEnd"/>
            <w:r w:rsidRPr="00F82F62">
              <w:rPr>
                <w:rFonts w:ascii="Arial" w:hAnsi="Arial" w:cs="Arial"/>
              </w:rPr>
              <w:t xml:space="preserve"> Polska Sp. z o.o.</w:t>
            </w:r>
          </w:p>
          <w:p w:rsidR="00F82F62" w:rsidRPr="00355C9D" w:rsidRDefault="00F82F62" w:rsidP="00F60D86">
            <w:pPr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Ordona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82F62">
              <w:rPr>
                <w:rFonts w:ascii="Arial" w:hAnsi="Arial" w:cs="Arial"/>
              </w:rPr>
              <w:t>2a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F82F62" w:rsidRPr="00355C9D" w:rsidRDefault="00F82F62" w:rsidP="00F60D86">
            <w:pPr>
              <w:spacing w:after="80"/>
              <w:jc w:val="both"/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01-237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82F6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2F62" w:rsidRPr="00355C9D" w:rsidRDefault="00F82F62" w:rsidP="00F60D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71 745.90 zł</w:t>
            </w:r>
          </w:p>
        </w:tc>
      </w:tr>
      <w:tr w:rsidR="00F82F62" w:rsidRPr="00355C9D" w:rsidTr="00F60D86">
        <w:tc>
          <w:tcPr>
            <w:tcW w:w="993" w:type="dxa"/>
            <w:shd w:val="clear" w:color="auto" w:fill="auto"/>
            <w:vAlign w:val="center"/>
          </w:tcPr>
          <w:p w:rsidR="00F82F62" w:rsidRPr="00355C9D" w:rsidRDefault="00F82F62" w:rsidP="00F60D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F82F62" w:rsidRPr="00355C9D" w:rsidRDefault="00F82F62" w:rsidP="00F60D86">
            <w:pPr>
              <w:spacing w:before="80"/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KJMK Meble Sp. z o.o.</w:t>
            </w:r>
          </w:p>
          <w:p w:rsidR="00F82F62" w:rsidRPr="00355C9D" w:rsidRDefault="00F82F62" w:rsidP="00F60D86">
            <w:pPr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Gliwicka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82F62">
              <w:rPr>
                <w:rFonts w:ascii="Arial" w:hAnsi="Arial" w:cs="Arial"/>
              </w:rPr>
              <w:t>189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F82F62" w:rsidRPr="00355C9D" w:rsidRDefault="00F82F62" w:rsidP="00F60D86">
            <w:pPr>
              <w:spacing w:after="80"/>
              <w:jc w:val="both"/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40-859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82F62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2F62" w:rsidRPr="00355C9D" w:rsidRDefault="00F82F62" w:rsidP="00F60D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51 275.01 zł</w:t>
            </w:r>
          </w:p>
        </w:tc>
      </w:tr>
      <w:tr w:rsidR="00F82F62" w:rsidRPr="00355C9D" w:rsidTr="00F60D86">
        <w:tc>
          <w:tcPr>
            <w:tcW w:w="993" w:type="dxa"/>
            <w:shd w:val="clear" w:color="auto" w:fill="auto"/>
            <w:vAlign w:val="center"/>
          </w:tcPr>
          <w:p w:rsidR="00F82F62" w:rsidRPr="00355C9D" w:rsidRDefault="00F82F62" w:rsidP="00F60D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F82F62" w:rsidRPr="00355C9D" w:rsidRDefault="00F82F62" w:rsidP="00F60D86">
            <w:pPr>
              <w:spacing w:before="80"/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 xml:space="preserve">KJ </w:t>
            </w:r>
            <w:r w:rsidR="007B5436">
              <w:rPr>
                <w:rFonts w:ascii="Arial" w:hAnsi="Arial" w:cs="Arial"/>
              </w:rPr>
              <w:t>M</w:t>
            </w:r>
            <w:r w:rsidRPr="00F82F62">
              <w:rPr>
                <w:rFonts w:ascii="Arial" w:hAnsi="Arial" w:cs="Arial"/>
              </w:rPr>
              <w:t>ebel Kinga Wójtowicz</w:t>
            </w:r>
          </w:p>
          <w:p w:rsidR="00F82F62" w:rsidRPr="00355C9D" w:rsidRDefault="00F82F62" w:rsidP="00F60D86">
            <w:pPr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Przewóz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82F62">
              <w:rPr>
                <w:rFonts w:ascii="Arial" w:hAnsi="Arial" w:cs="Arial"/>
              </w:rPr>
              <w:t>36b/82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F82F62" w:rsidRPr="00355C9D" w:rsidRDefault="00F82F62" w:rsidP="00F60D86">
            <w:pPr>
              <w:spacing w:after="80"/>
              <w:jc w:val="both"/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30-716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82F62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2F62" w:rsidRPr="00355C9D" w:rsidRDefault="00F82F62" w:rsidP="00F60D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50 221.00 zł</w:t>
            </w:r>
          </w:p>
        </w:tc>
      </w:tr>
      <w:tr w:rsidR="00F82F62" w:rsidRPr="00355C9D" w:rsidTr="00F60D86">
        <w:tc>
          <w:tcPr>
            <w:tcW w:w="993" w:type="dxa"/>
            <w:shd w:val="clear" w:color="auto" w:fill="auto"/>
            <w:vAlign w:val="center"/>
          </w:tcPr>
          <w:p w:rsidR="00F82F62" w:rsidRPr="00355C9D" w:rsidRDefault="00F82F62" w:rsidP="00F60D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0C1514" w:rsidRDefault="00F82F62" w:rsidP="00F60D8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82F62">
              <w:rPr>
                <w:rFonts w:ascii="Arial" w:hAnsi="Arial" w:cs="Arial"/>
              </w:rPr>
              <w:t>BiuroKoncept</w:t>
            </w:r>
            <w:proofErr w:type="spellEnd"/>
            <w:r w:rsidRPr="00F82F62">
              <w:rPr>
                <w:rFonts w:ascii="Arial" w:hAnsi="Arial" w:cs="Arial"/>
              </w:rPr>
              <w:t xml:space="preserve"> meble i wnętrza biurowe</w:t>
            </w:r>
          </w:p>
          <w:p w:rsidR="00F82F62" w:rsidRPr="00355C9D" w:rsidRDefault="00F82F62" w:rsidP="00F60D86">
            <w:pPr>
              <w:spacing w:before="80"/>
              <w:rPr>
                <w:rFonts w:ascii="Arial" w:hAnsi="Arial" w:cs="Arial"/>
              </w:rPr>
            </w:pPr>
            <w:bookmarkStart w:id="0" w:name="_GoBack"/>
            <w:bookmarkEnd w:id="0"/>
            <w:r w:rsidRPr="00F82F62">
              <w:rPr>
                <w:rFonts w:ascii="Arial" w:hAnsi="Arial" w:cs="Arial"/>
              </w:rPr>
              <w:t xml:space="preserve"> Aneta Ślęzakowska</w:t>
            </w:r>
          </w:p>
          <w:p w:rsidR="00F82F62" w:rsidRPr="00355C9D" w:rsidRDefault="00F82F62" w:rsidP="00F60D86">
            <w:pPr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Bierutowska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82F62">
              <w:rPr>
                <w:rFonts w:ascii="Arial" w:hAnsi="Arial" w:cs="Arial"/>
              </w:rPr>
              <w:t>57 - 59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F82F62" w:rsidRPr="00355C9D" w:rsidRDefault="00F82F62" w:rsidP="00F60D86">
            <w:pPr>
              <w:spacing w:after="80"/>
              <w:jc w:val="both"/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51-317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82F62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2F62" w:rsidRPr="00355C9D" w:rsidRDefault="00F82F62" w:rsidP="00F60D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59 684.52 zł</w:t>
            </w:r>
          </w:p>
        </w:tc>
      </w:tr>
      <w:tr w:rsidR="00F82F62" w:rsidRPr="00355C9D" w:rsidTr="00F60D86">
        <w:tc>
          <w:tcPr>
            <w:tcW w:w="993" w:type="dxa"/>
            <w:shd w:val="clear" w:color="auto" w:fill="auto"/>
            <w:vAlign w:val="center"/>
          </w:tcPr>
          <w:p w:rsidR="00F82F62" w:rsidRPr="00355C9D" w:rsidRDefault="00F82F62" w:rsidP="00F60D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F82F62" w:rsidRPr="00355C9D" w:rsidRDefault="00F82F62" w:rsidP="00F60D86">
            <w:pPr>
              <w:spacing w:before="80"/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 xml:space="preserve">FHU ANEX Wiesław </w:t>
            </w:r>
            <w:proofErr w:type="spellStart"/>
            <w:r w:rsidRPr="00F82F62">
              <w:rPr>
                <w:rFonts w:ascii="Arial" w:hAnsi="Arial" w:cs="Arial"/>
              </w:rPr>
              <w:t>Stanuszek</w:t>
            </w:r>
            <w:proofErr w:type="spellEnd"/>
          </w:p>
          <w:p w:rsidR="00F82F62" w:rsidRPr="00355C9D" w:rsidRDefault="00F82F62" w:rsidP="00F60D86">
            <w:pPr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Braci Żmudów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82F62">
              <w:rPr>
                <w:rFonts w:ascii="Arial" w:hAnsi="Arial" w:cs="Arial"/>
              </w:rPr>
              <w:t>35 B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F82F62" w:rsidRPr="00355C9D" w:rsidRDefault="00F82F62" w:rsidP="00F60D86">
            <w:pPr>
              <w:spacing w:after="80"/>
              <w:jc w:val="both"/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33-100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82F62">
              <w:rPr>
                <w:rFonts w:ascii="Arial" w:hAnsi="Arial" w:cs="Arial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2F62" w:rsidRPr="00355C9D" w:rsidRDefault="00F82F62" w:rsidP="00F60D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61 918.20 zł</w:t>
            </w:r>
          </w:p>
        </w:tc>
      </w:tr>
      <w:tr w:rsidR="00F82F62" w:rsidRPr="00355C9D" w:rsidTr="00F60D86">
        <w:tc>
          <w:tcPr>
            <w:tcW w:w="993" w:type="dxa"/>
            <w:shd w:val="clear" w:color="auto" w:fill="auto"/>
            <w:vAlign w:val="center"/>
          </w:tcPr>
          <w:p w:rsidR="00F82F62" w:rsidRPr="00355C9D" w:rsidRDefault="00F82F62" w:rsidP="00F60D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F82F62" w:rsidRPr="00355C9D" w:rsidRDefault="00F82F62" w:rsidP="00F60D86">
            <w:pPr>
              <w:spacing w:before="80"/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ALDUO Sp. z o.o.</w:t>
            </w:r>
          </w:p>
          <w:p w:rsidR="00F82F62" w:rsidRPr="00355C9D" w:rsidRDefault="00F82F62" w:rsidP="00F60D86">
            <w:pPr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ul. Zygmunta Miłkowskiego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82F62">
              <w:rPr>
                <w:rFonts w:ascii="Arial" w:hAnsi="Arial" w:cs="Arial"/>
              </w:rPr>
              <w:t>3/301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F82F62" w:rsidRPr="00355C9D" w:rsidRDefault="00F82F62" w:rsidP="00F60D86">
            <w:pPr>
              <w:spacing w:after="80"/>
              <w:jc w:val="both"/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30-349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82F62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2F62" w:rsidRPr="00355C9D" w:rsidRDefault="00F82F62" w:rsidP="00F60D8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2F62">
              <w:rPr>
                <w:rFonts w:ascii="Arial" w:hAnsi="Arial" w:cs="Arial"/>
              </w:rPr>
              <w:t>51 550.00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4A68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1E24" w:rsidRDefault="00A01E24">
      <w:r>
        <w:separator/>
      </w:r>
    </w:p>
  </w:endnote>
  <w:endnote w:type="continuationSeparator" w:id="0">
    <w:p w:rsidR="00A01E24" w:rsidRDefault="00A01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Pr="004A68CC" w:rsidRDefault="009F189D" w:rsidP="004A68C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1E24" w:rsidRDefault="00A01E24">
      <w:r>
        <w:separator/>
      </w:r>
    </w:p>
  </w:footnote>
  <w:footnote w:type="continuationSeparator" w:id="0">
    <w:p w:rsidR="00A01E24" w:rsidRDefault="00A01E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2F62" w:rsidRDefault="00F82F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2F62" w:rsidRDefault="00F82F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2F62" w:rsidRDefault="00F82F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1E24"/>
    <w:rsid w:val="00007727"/>
    <w:rsid w:val="00017720"/>
    <w:rsid w:val="00035488"/>
    <w:rsid w:val="000C1514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A68CC"/>
    <w:rsid w:val="004C7E9B"/>
    <w:rsid w:val="00577BC6"/>
    <w:rsid w:val="00601802"/>
    <w:rsid w:val="0069085C"/>
    <w:rsid w:val="007B5436"/>
    <w:rsid w:val="00843263"/>
    <w:rsid w:val="00861E75"/>
    <w:rsid w:val="008A26A5"/>
    <w:rsid w:val="009975C6"/>
    <w:rsid w:val="009D19BD"/>
    <w:rsid w:val="009F189D"/>
    <w:rsid w:val="00A01E24"/>
    <w:rsid w:val="00A80738"/>
    <w:rsid w:val="00C236D3"/>
    <w:rsid w:val="00C659E2"/>
    <w:rsid w:val="00CB0802"/>
    <w:rsid w:val="00D665F5"/>
    <w:rsid w:val="00D7128F"/>
    <w:rsid w:val="00EA3476"/>
    <w:rsid w:val="00F44906"/>
    <w:rsid w:val="00F82F6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C23375"/>
  <w15:chartTrackingRefBased/>
  <w15:docId w15:val="{9167C65E-7EC1-4711-A3C1-7C50CE443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7</cp:revision>
  <dcterms:created xsi:type="dcterms:W3CDTF">2023-05-19T08:44:00Z</dcterms:created>
  <dcterms:modified xsi:type="dcterms:W3CDTF">2023-05-19T08:46:00Z</dcterms:modified>
</cp:coreProperties>
</file>