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3061" w:rsidRPr="0015306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5306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5306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5306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3061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15306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5306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306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5306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3061" w:rsidRPr="0012157F" w:rsidTr="00AF33BA">
        <w:tc>
          <w:tcPr>
            <w:tcW w:w="9104" w:type="dxa"/>
            <w:shd w:val="clear" w:color="auto" w:fill="D9D9D9"/>
          </w:tcPr>
          <w:p w:rsidR="00153061" w:rsidRPr="0012157F" w:rsidRDefault="00153061" w:rsidP="00AF33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53061" w:rsidRPr="0012157F" w:rsidRDefault="00153061" w:rsidP="00AF33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306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53061" w:rsidRPr="00612283" w:rsidRDefault="00153061" w:rsidP="00AF33B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53061" w:rsidRPr="00612283" w:rsidRDefault="00153061" w:rsidP="00AF33B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53061" w:rsidRPr="0012157F" w:rsidRDefault="00153061" w:rsidP="00AF33B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5306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53061">
        <w:rPr>
          <w:rFonts w:ascii="Arial" w:hAnsi="Arial" w:cs="Arial"/>
          <w:b/>
          <w:sz w:val="24"/>
          <w:szCs w:val="24"/>
        </w:rPr>
        <w:t xml:space="preserve">Dostawy sukcesywne ryb mrożonych i śledzi </w:t>
      </w:r>
      <w:bookmarkStart w:id="0" w:name="_GoBack"/>
      <w:bookmarkEnd w:id="0"/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53061" w:rsidRPr="00153061">
        <w:rPr>
          <w:rFonts w:ascii="Arial" w:hAnsi="Arial" w:cs="Arial"/>
          <w:b/>
          <w:sz w:val="24"/>
          <w:szCs w:val="24"/>
        </w:rPr>
        <w:t>63/2023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3061" w:rsidRPr="0015306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53061" w:rsidRPr="00992BD8" w:rsidRDefault="00153061" w:rsidP="0015306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53061" w:rsidP="0015306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153061" w:rsidRPr="0012157F" w:rsidRDefault="00153061" w:rsidP="001530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53061" w:rsidRPr="0012157F" w:rsidRDefault="00153061" w:rsidP="001530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153061" w:rsidRPr="0012157F" w:rsidRDefault="00153061" w:rsidP="0015306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53061" w:rsidRPr="00A44833" w:rsidRDefault="00153061" w:rsidP="0015306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53061" w:rsidRPr="0012157F" w:rsidRDefault="00153061" w:rsidP="0015306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53061" w:rsidRPr="0012157F" w:rsidRDefault="00153061" w:rsidP="0015306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B95" w:rsidRDefault="007A6B95" w:rsidP="0038231F">
      <w:pPr>
        <w:spacing w:after="0" w:line="240" w:lineRule="auto"/>
      </w:pPr>
      <w:r>
        <w:separator/>
      </w:r>
    </w:p>
  </w:endnote>
  <w:endnote w:type="continuationSeparator" w:id="0">
    <w:p w:rsidR="007A6B95" w:rsidRDefault="007A6B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061" w:rsidRDefault="001530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0F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0F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061" w:rsidRDefault="001530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B95" w:rsidRDefault="007A6B95" w:rsidP="0038231F">
      <w:pPr>
        <w:spacing w:after="0" w:line="240" w:lineRule="auto"/>
      </w:pPr>
      <w:r>
        <w:separator/>
      </w:r>
    </w:p>
  </w:footnote>
  <w:footnote w:type="continuationSeparator" w:id="0">
    <w:p w:rsidR="007A6B95" w:rsidRDefault="007A6B9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061" w:rsidRDefault="001530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061" w:rsidRDefault="001530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061" w:rsidRDefault="001530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B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306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6B95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0FE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7471C-594B-4818-BF4E-974DB957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2023-05-19T06:31:00Z</dcterms:created>
  <dcterms:modified xsi:type="dcterms:W3CDTF">2023-05-19T06:31:00Z</dcterms:modified>
</cp:coreProperties>
</file>