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508B2" w:rsidRPr="004508B2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508B2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4508B2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4508B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4508B2">
        <w:rPr>
          <w:rFonts w:ascii="Arial" w:hAnsi="Arial" w:cs="Arial"/>
        </w:rPr>
        <w:t>ul</w:t>
      </w:r>
      <w:proofErr w:type="gramEnd"/>
      <w:r w:rsidRPr="004508B2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4508B2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508B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4508B2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4508B2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08B2" w:rsidRPr="0012157F" w:rsidTr="00EF107B">
        <w:tc>
          <w:tcPr>
            <w:tcW w:w="9104" w:type="dxa"/>
            <w:shd w:val="clear" w:color="auto" w:fill="D9D9D9"/>
          </w:tcPr>
          <w:p w:rsidR="004508B2" w:rsidRPr="0012157F" w:rsidRDefault="004508B2" w:rsidP="00EF107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508B2" w:rsidRPr="00094F76" w:rsidRDefault="004508B2" w:rsidP="00EF107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4508B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508B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508B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4508B2" w:rsidRPr="004B5FB1" w:rsidRDefault="004508B2" w:rsidP="00EF107B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508B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508B2">
        <w:rPr>
          <w:rFonts w:ascii="Arial" w:hAnsi="Arial" w:cs="Arial"/>
          <w:b/>
          <w:sz w:val="24"/>
          <w:szCs w:val="24"/>
        </w:rPr>
        <w:t xml:space="preserve">Dostawy sukcesywne ryb mrożonych i śledzi 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508B2" w:rsidRPr="004508B2">
        <w:rPr>
          <w:rFonts w:ascii="Arial" w:hAnsi="Arial" w:cs="Arial"/>
          <w:b/>
          <w:sz w:val="24"/>
          <w:szCs w:val="24"/>
        </w:rPr>
        <w:t>63/2023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4508B2" w:rsidRPr="004508B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4508B2" w:rsidRPr="007104AC" w:rsidRDefault="004508B2" w:rsidP="004508B2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4508B2" w:rsidRDefault="004508B2" w:rsidP="004508B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4B5FB1">
        <w:rPr>
          <w:rFonts w:ascii="Arial" w:hAnsi="Arial" w:cs="Arial"/>
          <w:bCs/>
          <w:sz w:val="24"/>
          <w:szCs w:val="24"/>
        </w:rPr>
        <w:t>art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B5FB1">
        <w:rPr>
          <w:rFonts w:ascii="Arial" w:hAnsi="Arial" w:cs="Arial"/>
          <w:bCs/>
          <w:sz w:val="24"/>
          <w:szCs w:val="24"/>
        </w:rPr>
        <w:t>z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są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6FF" w:rsidRDefault="00F626FF" w:rsidP="0038231F">
      <w:pPr>
        <w:spacing w:after="0" w:line="240" w:lineRule="auto"/>
      </w:pPr>
      <w:r>
        <w:separator/>
      </w:r>
    </w:p>
  </w:endnote>
  <w:endnote w:type="continuationSeparator" w:id="0">
    <w:p w:rsidR="00F626FF" w:rsidRDefault="00F626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8B2" w:rsidRDefault="004508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1355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1355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8B2" w:rsidRDefault="004508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6FF" w:rsidRDefault="00F626FF" w:rsidP="0038231F">
      <w:pPr>
        <w:spacing w:after="0" w:line="240" w:lineRule="auto"/>
      </w:pPr>
      <w:r>
        <w:separator/>
      </w:r>
    </w:p>
  </w:footnote>
  <w:footnote w:type="continuationSeparator" w:id="0">
    <w:p w:rsidR="00F626FF" w:rsidRDefault="00F626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8B2" w:rsidRDefault="004508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8B2" w:rsidRDefault="004508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8B2" w:rsidRDefault="004508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26F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13552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08B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26FF"/>
    <w:rsid w:val="00F66810"/>
    <w:rsid w:val="00F8042D"/>
    <w:rsid w:val="00F836F5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1DD5C-5935-4310-805D-D14056E74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2023-05-19T10:35:00Z</cp:lastPrinted>
  <dcterms:created xsi:type="dcterms:W3CDTF">2023-05-18T10:02:00Z</dcterms:created>
  <dcterms:modified xsi:type="dcterms:W3CDTF">2023-05-19T10:35:00Z</dcterms:modified>
</cp:coreProperties>
</file>