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25CA6" w:rsidRDefault="00657A47" w:rsidP="00F25CA6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25CA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25CA6">
        <w:rPr>
          <w:rFonts w:ascii="Arial Narrow" w:hAnsi="Arial Narrow" w:cs="Arial"/>
          <w:bCs/>
          <w:i w:val="0"/>
          <w:szCs w:val="24"/>
        </w:rPr>
        <w:t>3</w:t>
      </w:r>
      <w:r w:rsidR="007666D6" w:rsidRPr="00F25CA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F25CA6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F25CA6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F25CA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25CA6">
        <w:rPr>
          <w:rFonts w:ascii="Arial Narrow" w:hAnsi="Arial Narrow" w:cs="Arial"/>
        </w:rPr>
        <w:t>………………………………………………………………</w:t>
      </w:r>
    </w:p>
    <w:p w:rsidR="00B62AD0" w:rsidRPr="00F25CA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25CA6">
        <w:rPr>
          <w:rFonts w:ascii="Arial Narrow" w:hAnsi="Arial Narrow" w:cs="Arial"/>
        </w:rPr>
        <w:t>………………………………………………………………</w:t>
      </w:r>
    </w:p>
    <w:p w:rsidR="00B62AD0" w:rsidRPr="00F25CA6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F25CA6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F25CA6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F25CA6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F25CA6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25CA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25CA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F25CA6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F25CA6">
        <w:rPr>
          <w:rFonts w:ascii="Arial Narrow" w:hAnsi="Arial Narrow" w:cs="Arial"/>
        </w:rPr>
        <w:t>……………………………………………</w:t>
      </w:r>
      <w:r w:rsidR="00071D4C" w:rsidRPr="00F25CA6">
        <w:rPr>
          <w:rFonts w:ascii="Arial Narrow" w:hAnsi="Arial Narrow" w:cs="Arial"/>
        </w:rPr>
        <w:t>…………………………………………………………....</w:t>
      </w:r>
      <w:r w:rsidRPr="00F25CA6">
        <w:rPr>
          <w:rFonts w:ascii="Arial Narrow" w:hAnsi="Arial Narrow" w:cs="Arial"/>
        </w:rPr>
        <w:t>…</w:t>
      </w:r>
    </w:p>
    <w:p w:rsidR="00B62AD0" w:rsidRPr="00F25CA6" w:rsidRDefault="00B62AD0" w:rsidP="00F25CA6">
      <w:pPr>
        <w:spacing w:after="240"/>
        <w:jc w:val="both"/>
        <w:rPr>
          <w:rFonts w:ascii="Arial Narrow" w:hAnsi="Arial Narrow"/>
          <w:lang w:eastAsia="pl-PL"/>
        </w:rPr>
      </w:pPr>
      <w:r w:rsidRPr="00F25CA6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F25CA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F25CA6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25CA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25CA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25CA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25CA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F25CA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F25CA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25CA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25CA6" w:rsidRDefault="0071340C" w:rsidP="00F25CA6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5C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25CA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25CA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17AA6" w:rsidRPr="00F25CA6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B17AA6" w:rsidRPr="00F25CA6">
        <w:rPr>
          <w:rFonts w:ascii="Arial Narrow" w:hAnsi="Arial Narrow" w:cs="Arial"/>
          <w:sz w:val="24"/>
          <w:szCs w:val="24"/>
        </w:rPr>
        <w:t>z</w:t>
      </w:r>
      <w:proofErr w:type="gramEnd"/>
      <w:r w:rsidR="00B17AA6" w:rsidRPr="00F25CA6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25C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F25CA6" w:rsidRDefault="00B17AA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25CA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wieży endoskopowej oraz dostawy sukcesywne asortymentu do małoinwazyjnej chirurgii endoskopowej kręgosłupa na okres 24 miesięcy.</w:t>
      </w:r>
    </w:p>
    <w:p w:rsidR="0071340C" w:rsidRPr="00F25CA6" w:rsidRDefault="0071340C" w:rsidP="00F25CA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17AA6" w:rsidRPr="00F25CA6">
        <w:rPr>
          <w:rFonts w:ascii="Arial Narrow" w:eastAsia="Times New Roman" w:hAnsi="Arial Narrow" w:cs="Arial"/>
          <w:b/>
          <w:sz w:val="24"/>
          <w:szCs w:val="24"/>
          <w:lang w:eastAsia="pl-PL"/>
        </w:rPr>
        <w:t>64/2023</w:t>
      </w:r>
    </w:p>
    <w:p w:rsidR="00DC652A" w:rsidRPr="00F25CA6" w:rsidRDefault="00DC652A" w:rsidP="00F25CA6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F25CA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25C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25CA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25CA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F25CA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25CA6" w:rsidRDefault="0071340C" w:rsidP="00F25CA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F25C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25C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25C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25CA6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F25C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25C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F25CA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25C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25C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25CA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25CA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25CA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25CA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25CA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F25C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25CA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F25CA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F25C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25CA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F25CA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25C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25CA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25C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25CA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25CA6" w:rsidRDefault="00830970" w:rsidP="00F25CA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25C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25CA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25CA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25CA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25CA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F25CA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25CA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F25CA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25CA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25CA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F25C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F25C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F25C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F25C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F25C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25CA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25CA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4A6" w:rsidRDefault="00E254A6" w:rsidP="00025386">
      <w:pPr>
        <w:spacing w:after="0" w:line="240" w:lineRule="auto"/>
      </w:pPr>
      <w:r>
        <w:separator/>
      </w:r>
    </w:p>
  </w:endnote>
  <w:endnote w:type="continuationSeparator" w:id="0">
    <w:p w:rsidR="00E254A6" w:rsidRDefault="00E254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6" w:rsidRDefault="00B17A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6" w:rsidRDefault="00B17A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4A6" w:rsidRDefault="00E254A6" w:rsidP="00025386">
      <w:pPr>
        <w:spacing w:after="0" w:line="240" w:lineRule="auto"/>
      </w:pPr>
      <w:r>
        <w:separator/>
      </w:r>
    </w:p>
  </w:footnote>
  <w:footnote w:type="continuationSeparator" w:id="0">
    <w:p w:rsidR="00E254A6" w:rsidRDefault="00E254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6" w:rsidRDefault="00B17A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6" w:rsidRDefault="00B17A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6" w:rsidRDefault="00B17A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4A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7AA6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54A6"/>
    <w:rsid w:val="00E27ABB"/>
    <w:rsid w:val="00E67109"/>
    <w:rsid w:val="00E86D3B"/>
    <w:rsid w:val="00EC10EE"/>
    <w:rsid w:val="00EF3368"/>
    <w:rsid w:val="00F25CA6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2023-05-23T05:51:00Z</dcterms:created>
  <dcterms:modified xsi:type="dcterms:W3CDTF">2023-05-23T05:52:00Z</dcterms:modified>
</cp:coreProperties>
</file>