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9510B" w:rsidRPr="0029510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9510B" w:rsidRPr="0029510B">
        <w:rPr>
          <w:b/>
          <w:sz w:val="22"/>
          <w:szCs w:val="22"/>
        </w:rPr>
        <w:t>NZ/31/D/N/L/2023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510B" w:rsidRPr="00110593" w:rsidTr="00ED2BB0">
        <w:tc>
          <w:tcPr>
            <w:tcW w:w="9104" w:type="dxa"/>
            <w:shd w:val="clear" w:color="auto" w:fill="D9D9D9"/>
          </w:tcPr>
          <w:p w:rsidR="0029510B" w:rsidRPr="00110593" w:rsidRDefault="0029510B" w:rsidP="00ED2BB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9510B" w:rsidRPr="00110593" w:rsidRDefault="0029510B" w:rsidP="00ED2BB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9510B">
              <w:t>(t.j. Dz. U. z 2022r. poz. 1710)</w:t>
            </w:r>
            <w:r w:rsidRPr="00110593">
              <w:t xml:space="preserve"> (dalej jako: ustawa Pzp), dotyczące:</w:t>
            </w:r>
          </w:p>
          <w:p w:rsidR="0029510B" w:rsidRPr="0043102D" w:rsidRDefault="0029510B" w:rsidP="00ED2BB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9510B" w:rsidRPr="00110593" w:rsidRDefault="0029510B" w:rsidP="00ED2BB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9510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9510B">
        <w:rPr>
          <w:b/>
          <w:sz w:val="22"/>
          <w:szCs w:val="22"/>
        </w:rPr>
        <w:t>Dostawy pieczywa dla zaopatrzenia Sekcji Żywienia 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808" w:rsidRDefault="00CF6808">
      <w:r>
        <w:separator/>
      </w:r>
    </w:p>
  </w:endnote>
  <w:endnote w:type="continuationSeparator" w:id="0">
    <w:p w:rsidR="00CF6808" w:rsidRDefault="00CF6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51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510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808" w:rsidRDefault="00CF6808">
      <w:r>
        <w:separator/>
      </w:r>
    </w:p>
  </w:footnote>
  <w:footnote w:type="continuationSeparator" w:id="0">
    <w:p w:rsidR="00CF6808" w:rsidRDefault="00CF680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680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510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F6808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4C17A0B-1378-495A-9717-E8045ACCA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57FB2-B530-4841-A423-70C0DFCE6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2023-05-17T08:05:00Z</dcterms:created>
  <dcterms:modified xsi:type="dcterms:W3CDTF">2023-05-17T08:05:00Z</dcterms:modified>
</cp:coreProperties>
</file>