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87CC4" w:rsidRPr="00D87CC4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87CC4" w:rsidRPr="00D87CC4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D87CC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87CC4">
        <w:rPr>
          <w:rFonts w:ascii="Arial" w:eastAsia="Times New Roman" w:hAnsi="Arial" w:cs="Arial"/>
          <w:b/>
          <w:sz w:val="24"/>
          <w:szCs w:val="24"/>
          <w:lang w:eastAsia="pl-PL"/>
        </w:rPr>
        <w:t>Dostawy pieczywa dla zaopatrzenia Sekcji Żywienia  Szpitala Powiatowego w Limanowej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87CC4" w:rsidRPr="00D87CC4">
        <w:rPr>
          <w:rFonts w:ascii="Arial" w:eastAsia="Times New Roman" w:hAnsi="Arial" w:cs="Arial"/>
          <w:b/>
          <w:sz w:val="24"/>
          <w:szCs w:val="24"/>
          <w:lang w:eastAsia="pl-PL"/>
        </w:rPr>
        <w:t>NZ/31/D/N/L/2023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0D5" w:rsidRDefault="00F730D5" w:rsidP="00025386">
      <w:pPr>
        <w:spacing w:after="0" w:line="240" w:lineRule="auto"/>
      </w:pPr>
      <w:r>
        <w:separator/>
      </w:r>
    </w:p>
  </w:endnote>
  <w:endnote w:type="continuationSeparator" w:id="0">
    <w:p w:rsidR="00F730D5" w:rsidRDefault="00F730D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CC4" w:rsidRDefault="00D87C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C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CC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CC4" w:rsidRDefault="00D87C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0D5" w:rsidRDefault="00F730D5" w:rsidP="00025386">
      <w:pPr>
        <w:spacing w:after="0" w:line="240" w:lineRule="auto"/>
      </w:pPr>
      <w:r>
        <w:separator/>
      </w:r>
    </w:p>
  </w:footnote>
  <w:footnote w:type="continuationSeparator" w:id="0">
    <w:p w:rsidR="00F730D5" w:rsidRDefault="00F730D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CC4" w:rsidRDefault="00D87C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CC4" w:rsidRDefault="00D87C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CC4" w:rsidRDefault="00D87C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30D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87C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30D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2934C4B-13F2-4853-99E4-4FFEFD686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2023-05-17T08:06:00Z</dcterms:created>
  <dcterms:modified xsi:type="dcterms:W3CDTF">2023-05-17T08:06:00Z</dcterms:modified>
</cp:coreProperties>
</file>