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91072" w:rsidRPr="00291072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9107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91072">
        <w:rPr>
          <w:rFonts w:ascii="Arial" w:hAnsi="Arial" w:cs="Arial"/>
        </w:rPr>
        <w:t>Szpital Powiatowy w Limanowej Imienia Miłosierdzia Bożego</w:t>
      </w:r>
    </w:p>
    <w:p w:rsidR="006676AE" w:rsidRPr="0012157F" w:rsidRDefault="0029107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91072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291072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9107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91072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291072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1072" w:rsidRPr="0012157F" w:rsidTr="00ED2BB0">
        <w:tc>
          <w:tcPr>
            <w:tcW w:w="9104" w:type="dxa"/>
            <w:shd w:val="clear" w:color="auto" w:fill="D9D9D9"/>
          </w:tcPr>
          <w:p w:rsidR="00291072" w:rsidRPr="0012157F" w:rsidRDefault="00291072" w:rsidP="00ED2BB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91072" w:rsidRPr="00094F76" w:rsidRDefault="00291072" w:rsidP="00ED2BB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9107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91072" w:rsidRPr="004B5FB1" w:rsidRDefault="00291072" w:rsidP="00ED2BB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910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91072">
        <w:rPr>
          <w:rFonts w:ascii="Arial" w:hAnsi="Arial" w:cs="Arial"/>
          <w:b/>
          <w:sz w:val="24"/>
          <w:szCs w:val="24"/>
        </w:rPr>
        <w:t>Dostawy pieczywa dla zaopatrzenia Sekcji Żywienia  Szpitala Powiatowego w Limanowej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91072" w:rsidRPr="00291072">
        <w:rPr>
          <w:rFonts w:ascii="Arial" w:hAnsi="Arial" w:cs="Arial"/>
          <w:b/>
          <w:sz w:val="24"/>
          <w:szCs w:val="24"/>
        </w:rPr>
        <w:t>NZ/31/D/N/L/2023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91072" w:rsidRPr="0029107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B82" w:rsidRDefault="00BE0B82" w:rsidP="0038231F">
      <w:pPr>
        <w:spacing w:after="0" w:line="240" w:lineRule="auto"/>
      </w:pPr>
      <w:r>
        <w:separator/>
      </w:r>
    </w:p>
  </w:endnote>
  <w:endnote w:type="continuationSeparator" w:id="0">
    <w:p w:rsidR="00BE0B82" w:rsidRDefault="00BE0B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072" w:rsidRDefault="002910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107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107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072" w:rsidRDefault="002910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B82" w:rsidRDefault="00BE0B82" w:rsidP="0038231F">
      <w:pPr>
        <w:spacing w:after="0" w:line="240" w:lineRule="auto"/>
      </w:pPr>
      <w:r>
        <w:separator/>
      </w:r>
    </w:p>
  </w:footnote>
  <w:footnote w:type="continuationSeparator" w:id="0">
    <w:p w:rsidR="00BE0B82" w:rsidRDefault="00BE0B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072" w:rsidRDefault="002910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072" w:rsidRDefault="002910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072" w:rsidRDefault="002910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B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1072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0B82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82C536-9940-4DB2-BA8F-DD6B207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9DF3A-9111-4686-8CE2-C6D79E7E0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2023-05-17T07:53:00Z</dcterms:created>
  <dcterms:modified xsi:type="dcterms:W3CDTF">2023-05-17T07:53:00Z</dcterms:modified>
</cp:coreProperties>
</file>