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5C6F5" w14:textId="65A29ED2" w:rsidR="005103B9" w:rsidRDefault="00E0066D" w:rsidP="00E0066D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>
        <w:rPr>
          <w:rFonts w:ascii="Arial" w:hAnsi="Arial" w:cs="Arial"/>
          <w:bCs/>
          <w:i w:val="0"/>
          <w:szCs w:val="24"/>
        </w:rPr>
        <w:t>z</w:t>
      </w:r>
      <w:r w:rsidR="006676AE" w:rsidRPr="00A90D0E">
        <w:rPr>
          <w:rFonts w:ascii="Arial" w:hAnsi="Arial" w:cs="Arial"/>
          <w:bCs/>
          <w:i w:val="0"/>
          <w:szCs w:val="24"/>
        </w:rPr>
        <w:t xml:space="preserve">ałącznik nr </w:t>
      </w:r>
      <w:r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49F12013" w14:textId="77777777" w:rsidR="00E0066D" w:rsidRPr="00E0066D" w:rsidRDefault="00E0066D" w:rsidP="00E0066D">
      <w:pPr>
        <w:rPr>
          <w:lang w:eastAsia="pl-PL"/>
        </w:rPr>
      </w:pPr>
    </w:p>
    <w:p w14:paraId="4C0E5DF3" w14:textId="77777777" w:rsidR="00C4103F" w:rsidRPr="0012157F" w:rsidRDefault="007118F0" w:rsidP="00E0066D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5E370EEA" w14:textId="77777777" w:rsidR="006676AE" w:rsidRPr="0012157F" w:rsidRDefault="00015337" w:rsidP="00E0066D">
      <w:pPr>
        <w:pStyle w:val="Tekstpodstawowy"/>
        <w:spacing w:after="0"/>
        <w:ind w:left="4111"/>
        <w:rPr>
          <w:rFonts w:ascii="Arial" w:hAnsi="Arial" w:cs="Arial"/>
        </w:rPr>
      </w:pPr>
      <w:r w:rsidRPr="00015337">
        <w:rPr>
          <w:rFonts w:ascii="Arial" w:hAnsi="Arial" w:cs="Arial"/>
        </w:rPr>
        <w:t>SZPITAL WOJEWÓDZKI W POZNANIU</w:t>
      </w:r>
    </w:p>
    <w:p w14:paraId="01440678" w14:textId="77777777" w:rsidR="006676AE" w:rsidRPr="0012157F" w:rsidRDefault="00015337" w:rsidP="00E0066D">
      <w:pPr>
        <w:pStyle w:val="Tekstpodstawowy"/>
        <w:spacing w:after="0"/>
        <w:ind w:left="4111"/>
        <w:rPr>
          <w:rFonts w:ascii="Arial" w:hAnsi="Arial" w:cs="Arial"/>
        </w:rPr>
      </w:pPr>
      <w:r w:rsidRPr="00015337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015337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29B8ECCE" w14:textId="77777777" w:rsidR="00F90CD1" w:rsidRDefault="00015337" w:rsidP="00E0066D">
      <w:pPr>
        <w:pStyle w:val="Tekstpodstawowy"/>
        <w:spacing w:after="0"/>
        <w:ind w:left="4111"/>
        <w:rPr>
          <w:rFonts w:ascii="Arial" w:hAnsi="Arial" w:cs="Arial"/>
        </w:rPr>
      </w:pPr>
      <w:r w:rsidRPr="00015337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015337">
        <w:rPr>
          <w:rFonts w:ascii="Arial" w:hAnsi="Arial" w:cs="Arial"/>
        </w:rPr>
        <w:t>Poznań</w:t>
      </w:r>
    </w:p>
    <w:p w14:paraId="3661720E" w14:textId="77777777" w:rsidR="009169D4" w:rsidRDefault="009169D4" w:rsidP="00E0066D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5361528C" w14:textId="77777777" w:rsidR="009169D4" w:rsidRPr="0012157F" w:rsidRDefault="009169D4" w:rsidP="00E0066D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57A8A3B8" w14:textId="77777777" w:rsidR="00C4103F" w:rsidRPr="0012157F" w:rsidRDefault="006676AE" w:rsidP="00E0066D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7B9DA208" w14:textId="77777777" w:rsidR="00C4103F" w:rsidRPr="0012157F" w:rsidRDefault="007118F0" w:rsidP="00E0066D">
      <w:pPr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695E0517" w14:textId="77777777" w:rsidR="00757EFB" w:rsidRPr="0012157F" w:rsidRDefault="00757EFB" w:rsidP="00E0066D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56F62AAE" w14:textId="77777777" w:rsidR="007118F0" w:rsidRPr="0012157F" w:rsidRDefault="007118F0" w:rsidP="00E0066D">
      <w:pPr>
        <w:spacing w:after="0" w:line="240" w:lineRule="auto"/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3CD0418F" w14:textId="77777777" w:rsidR="00C4103F" w:rsidRPr="00650D6C" w:rsidRDefault="007936D6" w:rsidP="00E0066D">
      <w:pPr>
        <w:spacing w:after="0" w:line="24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1C6FD774" w14:textId="77777777" w:rsidR="00757EFB" w:rsidRPr="0012157F" w:rsidRDefault="00757EFB" w:rsidP="00E0066D">
      <w:pPr>
        <w:spacing w:after="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09A94214" w14:textId="77777777" w:rsidR="00484F88" w:rsidRDefault="007936D6" w:rsidP="00E0066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3643DFD1" w14:textId="77777777" w:rsidR="00E0066D" w:rsidRDefault="00E0066D" w:rsidP="00E0066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p w14:paraId="21D257E0" w14:textId="77777777" w:rsidR="00E0066D" w:rsidRDefault="00E0066D" w:rsidP="00E0066D">
      <w:pPr>
        <w:spacing w:after="0" w:line="240" w:lineRule="auto"/>
        <w:ind w:right="3260"/>
        <w:rPr>
          <w:rFonts w:ascii="Arial" w:hAnsi="Arial" w:cs="Arial"/>
          <w:i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15337" w:rsidRPr="0012157F" w14:paraId="44D20BAA" w14:textId="77777777" w:rsidTr="00D47AD3">
        <w:tc>
          <w:tcPr>
            <w:tcW w:w="9104" w:type="dxa"/>
            <w:shd w:val="clear" w:color="auto" w:fill="D9D9D9"/>
          </w:tcPr>
          <w:p w14:paraId="3D58B0F0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0E88BF75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1533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1533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1533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2F259DEF" w14:textId="77777777" w:rsidR="00015337" w:rsidRPr="00612283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512896AA" w14:textId="77777777" w:rsidR="00015337" w:rsidRPr="00612283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1D28E47B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58E330BC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49164F73" w14:textId="4F71B96B" w:rsidR="00E50194" w:rsidRDefault="001F027E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14:paraId="77F2CEAF" w14:textId="77777777" w:rsidR="00E50194" w:rsidRDefault="00015337" w:rsidP="00E0066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015337">
        <w:rPr>
          <w:rFonts w:ascii="Arial" w:hAnsi="Arial" w:cs="Arial"/>
          <w:b/>
          <w:sz w:val="24"/>
          <w:szCs w:val="24"/>
        </w:rPr>
        <w:t>Dostawa środków czystości na potrzeby Szpitala Wojewódzkiego w Poznaniu</w:t>
      </w:r>
    </w:p>
    <w:p w14:paraId="38EFFC98" w14:textId="77777777" w:rsidR="00A44833" w:rsidRPr="00A44833" w:rsidRDefault="00A44833" w:rsidP="00E0066D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015337" w:rsidRPr="00015337">
        <w:rPr>
          <w:rFonts w:ascii="Arial" w:hAnsi="Arial" w:cs="Arial"/>
          <w:b/>
          <w:sz w:val="24"/>
          <w:szCs w:val="24"/>
        </w:rPr>
        <w:t>SZW/DZP/60/2023</w:t>
      </w:r>
    </w:p>
    <w:p w14:paraId="69BA3825" w14:textId="77777777" w:rsidR="00F90CD1" w:rsidRDefault="005434B3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015337" w:rsidRPr="00015337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674BB040" w14:textId="77777777" w:rsidR="00E0066D" w:rsidRPr="0012157F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762C3877" w14:textId="77777777" w:rsidTr="00650D6C">
        <w:tc>
          <w:tcPr>
            <w:tcW w:w="9104" w:type="dxa"/>
            <w:shd w:val="clear" w:color="auto" w:fill="D9D9D9"/>
          </w:tcPr>
          <w:p w14:paraId="2808D6FC" w14:textId="77777777" w:rsidR="00E50194" w:rsidRPr="00650D6C" w:rsidRDefault="00650D6C" w:rsidP="00E006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197F32E8" w14:textId="77777777" w:rsidR="00C113BF" w:rsidRPr="0012157F" w:rsidRDefault="00C113BF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FD0A38E" w14:textId="77777777" w:rsidR="002426FF" w:rsidRPr="00A44833" w:rsidRDefault="002426FF" w:rsidP="00E0066D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421F5E0B" w14:textId="77777777" w:rsidR="00023477" w:rsidRPr="006B53D6" w:rsidRDefault="00023477" w:rsidP="00E0066D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4867B592" w14:textId="77777777" w:rsidR="00023477" w:rsidRPr="00992BD8" w:rsidRDefault="00992BD8" w:rsidP="00E0066D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DAD7941" w14:textId="77777777" w:rsidR="00992BD8" w:rsidRPr="00992BD8" w:rsidRDefault="00992BD8" w:rsidP="00E0066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13119CF1" w14:textId="77777777" w:rsidR="00023477" w:rsidRDefault="00C113BF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25BE735D" w14:textId="77777777" w:rsidR="007A2BCB" w:rsidRDefault="00992BD8" w:rsidP="00E00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65C77E7" w14:textId="77777777" w:rsidR="0011306C" w:rsidRDefault="007A2BCB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1BE3BA95" w14:textId="77777777" w:rsidTr="00CD4DD1">
        <w:tc>
          <w:tcPr>
            <w:tcW w:w="9104" w:type="dxa"/>
            <w:shd w:val="clear" w:color="auto" w:fill="D9D9D9"/>
          </w:tcPr>
          <w:p w14:paraId="74708679" w14:textId="77777777" w:rsidR="0011306C" w:rsidRPr="00650D6C" w:rsidRDefault="0011306C" w:rsidP="00E006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A79ABE4" w14:textId="77777777" w:rsidR="00D2702A" w:rsidRPr="0012157F" w:rsidRDefault="004F23F7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E0BC52E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4016C" w14:textId="77777777" w:rsidR="00D2702A" w:rsidRPr="0012157F" w:rsidRDefault="00D2702A" w:rsidP="00E0066D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783E6" w14:textId="77777777" w:rsidR="00D2702A" w:rsidRPr="0012157F" w:rsidRDefault="00D2702A" w:rsidP="00E006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015337" w:rsidRPr="0012157F" w14:paraId="6E652498" w14:textId="77777777" w:rsidTr="00D47A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983925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D52C91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33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31B6E59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15337" w:rsidRPr="0012157F" w14:paraId="51D8EBC3" w14:textId="77777777" w:rsidTr="00D47A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39DA5F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7B51CA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33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44FDA612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15337" w:rsidRPr="0012157F" w14:paraId="489ECC7F" w14:textId="77777777" w:rsidTr="00D47A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96EE9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096AA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33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120F689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015337" w:rsidRPr="0012157F" w14:paraId="1E973487" w14:textId="77777777" w:rsidTr="00D47AD3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7FF1A" w14:textId="77777777" w:rsidR="00015337" w:rsidRPr="0012157F" w:rsidRDefault="00015337" w:rsidP="00E0066D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4F8E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1533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3BD2BC86" w14:textId="77777777" w:rsidR="00015337" w:rsidRPr="0012157F" w:rsidRDefault="00015337" w:rsidP="00E0066D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15337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7DDE188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4BE4EC9B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29C6DC56" w14:textId="3621DB40" w:rsidR="00E21BB4" w:rsidRPr="0012157F" w:rsidRDefault="00257E73" w:rsidP="00E0066D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4CFF990C" w14:textId="77777777" w:rsidR="00E21BB4" w:rsidRPr="00E21BB4" w:rsidRDefault="00E21BB4" w:rsidP="00E0066D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49F37FB" w14:textId="77777777" w:rsidR="00C62F57" w:rsidRDefault="00C62F57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B334AC2" w14:textId="77777777" w:rsidR="00C62F57" w:rsidRDefault="00C62F57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29C7E59F" w14:textId="77777777" w:rsidR="00721D87" w:rsidRDefault="00E21BB4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lastRenderedPageBreak/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74C0C306" w14:textId="77777777" w:rsidR="00721D87" w:rsidRDefault="00E21BB4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206BB36" w14:textId="77777777" w:rsidR="00721D87" w:rsidRPr="00721D87" w:rsidRDefault="00721D87" w:rsidP="00E0066D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7748CE2C" w14:textId="77777777" w:rsidR="00721D87" w:rsidRDefault="00E21BB4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3F1A59BB" w14:textId="77777777" w:rsidR="00E21BB4" w:rsidRPr="00E21BB4" w:rsidRDefault="00E21BB4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0F13C90" w14:textId="77777777" w:rsidR="00E21BB4" w:rsidRPr="00721D87" w:rsidRDefault="00E21BB4" w:rsidP="00E0066D">
      <w:pPr>
        <w:pBdr>
          <w:bottom w:val="single" w:sz="12" w:space="1" w:color="auto"/>
        </w:pBd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3457E68A" w14:textId="77777777" w:rsidR="00E0066D" w:rsidRDefault="00E0066D" w:rsidP="00E00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595A251" w14:textId="77777777" w:rsidR="00E0066D" w:rsidRDefault="00E0066D" w:rsidP="00E0066D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1A564860" w14:textId="77777777" w:rsidTr="00CD4DD1">
        <w:tc>
          <w:tcPr>
            <w:tcW w:w="9104" w:type="dxa"/>
            <w:shd w:val="clear" w:color="auto" w:fill="D9D9D9"/>
          </w:tcPr>
          <w:p w14:paraId="21822F1E" w14:textId="25AC48EA" w:rsidR="00BE6F04" w:rsidRPr="00650D6C" w:rsidRDefault="00E426EB" w:rsidP="00E006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6EE3BEFF" w14:textId="77777777" w:rsidR="00E0066D" w:rsidRDefault="00E426EB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</w:p>
    <w:p w14:paraId="0C691B4A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55BA52C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FA5097F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3829B935" w14:textId="77777777" w:rsidR="00E0066D" w:rsidRDefault="00E0066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B23405F" w14:textId="396A2567" w:rsidR="00FE4E2B" w:rsidRPr="00E426EB" w:rsidRDefault="00D23F3D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721C1EA8" w14:textId="77777777" w:rsidTr="00847232">
        <w:tc>
          <w:tcPr>
            <w:tcW w:w="9104" w:type="dxa"/>
            <w:shd w:val="clear" w:color="auto" w:fill="D9D9D9"/>
          </w:tcPr>
          <w:p w14:paraId="126970E1" w14:textId="77777777" w:rsidR="00E426EB" w:rsidRPr="00650D6C" w:rsidRDefault="00E426EB" w:rsidP="00E0066D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3BD118B4" w14:textId="77777777" w:rsidR="00E426EB" w:rsidRPr="0012157F" w:rsidRDefault="00E426EB" w:rsidP="00E006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FAD8D07" w14:textId="77777777" w:rsidR="00E426EB" w:rsidRPr="00E426EB" w:rsidRDefault="00E426EB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20082501" w14:textId="77777777" w:rsidR="00E426EB" w:rsidRPr="00E426EB" w:rsidRDefault="00E426EB" w:rsidP="00E0066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3805A92" w14:textId="77777777" w:rsidR="00E426EB" w:rsidRPr="00FF0EBB" w:rsidRDefault="00E426EB" w:rsidP="00E0066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1E1F909F" w14:textId="77777777" w:rsidR="00E426EB" w:rsidRPr="00E426EB" w:rsidRDefault="00E426EB" w:rsidP="00E0066D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BFBE7B9" w14:textId="77777777" w:rsidR="00E426EB" w:rsidRPr="00FF0EBB" w:rsidRDefault="00E426EB" w:rsidP="00E0066D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49F57461" w14:textId="77777777" w:rsidR="00E426EB" w:rsidRDefault="00E426EB" w:rsidP="00E0066D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687E94B6" w14:textId="77777777" w:rsidR="0012157F" w:rsidRPr="0012157F" w:rsidRDefault="0012157F" w:rsidP="00E006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B1C0466" w14:textId="77777777" w:rsidR="00524951" w:rsidRDefault="00FE4E2B" w:rsidP="00E0066D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CE1A7AD" w14:textId="77777777" w:rsidR="00524951" w:rsidRDefault="00524951" w:rsidP="00E0066D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57EA83E5" w14:textId="77777777" w:rsidR="00FE4E2B" w:rsidRPr="0012157F" w:rsidRDefault="00524951" w:rsidP="00E0066D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5AD2BF2F" w14:textId="77777777" w:rsidR="00484F88" w:rsidRPr="0012157F" w:rsidRDefault="006D536F" w:rsidP="00E0066D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80116B" w14:textId="77777777" w:rsidR="00D76FE7" w:rsidRDefault="00D76FE7" w:rsidP="0038231F">
      <w:pPr>
        <w:spacing w:after="0" w:line="240" w:lineRule="auto"/>
      </w:pPr>
      <w:r>
        <w:separator/>
      </w:r>
    </w:p>
  </w:endnote>
  <w:endnote w:type="continuationSeparator" w:id="0">
    <w:p w14:paraId="7B3F307E" w14:textId="77777777" w:rsidR="00D76FE7" w:rsidRDefault="00D76F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F7EE40" w14:textId="77777777" w:rsidR="00015337" w:rsidRDefault="0001533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A554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E77894C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A41BEC" w14:textId="77777777" w:rsidR="00015337" w:rsidRDefault="0001533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713215" w14:textId="77777777" w:rsidR="00D76FE7" w:rsidRDefault="00D76FE7" w:rsidP="0038231F">
      <w:pPr>
        <w:spacing w:after="0" w:line="240" w:lineRule="auto"/>
      </w:pPr>
      <w:r>
        <w:separator/>
      </w:r>
    </w:p>
  </w:footnote>
  <w:footnote w:type="continuationSeparator" w:id="0">
    <w:p w14:paraId="6A0B9857" w14:textId="77777777" w:rsidR="00D76FE7" w:rsidRDefault="00D76FE7" w:rsidP="0038231F">
      <w:pPr>
        <w:spacing w:after="0" w:line="240" w:lineRule="auto"/>
      </w:pPr>
      <w:r>
        <w:continuationSeparator/>
      </w:r>
    </w:p>
  </w:footnote>
  <w:footnote w:id="1">
    <w:p w14:paraId="34850697" w14:textId="77777777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6E5AAD30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27B2FE94" w14:textId="77777777"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18DD3C39" w14:textId="77777777"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95DD03" w14:textId="77777777" w:rsidR="00015337" w:rsidRDefault="0001533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DB1DDB" w14:textId="77777777" w:rsidR="00015337" w:rsidRDefault="0001533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D3440" w14:textId="77777777" w:rsidR="00015337" w:rsidRDefault="0001533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4498088">
    <w:abstractNumId w:val="11"/>
  </w:num>
  <w:num w:numId="2" w16cid:durableId="1297643564">
    <w:abstractNumId w:val="0"/>
  </w:num>
  <w:num w:numId="3" w16cid:durableId="337271309">
    <w:abstractNumId w:val="10"/>
  </w:num>
  <w:num w:numId="4" w16cid:durableId="2052071739">
    <w:abstractNumId w:val="13"/>
  </w:num>
  <w:num w:numId="5" w16cid:durableId="39744415">
    <w:abstractNumId w:val="12"/>
  </w:num>
  <w:num w:numId="6" w16cid:durableId="1882590571">
    <w:abstractNumId w:val="9"/>
  </w:num>
  <w:num w:numId="7" w16cid:durableId="1976829312">
    <w:abstractNumId w:val="1"/>
  </w:num>
  <w:num w:numId="8" w16cid:durableId="624042795">
    <w:abstractNumId w:val="6"/>
  </w:num>
  <w:num w:numId="9" w16cid:durableId="1877235168">
    <w:abstractNumId w:val="4"/>
  </w:num>
  <w:num w:numId="10" w16cid:durableId="1094981700">
    <w:abstractNumId w:val="7"/>
  </w:num>
  <w:num w:numId="11" w16cid:durableId="250478619">
    <w:abstractNumId w:val="5"/>
  </w:num>
  <w:num w:numId="12" w16cid:durableId="744498359">
    <w:abstractNumId w:val="8"/>
  </w:num>
  <w:num w:numId="13" w16cid:durableId="836651250">
    <w:abstractNumId w:val="3"/>
  </w:num>
  <w:num w:numId="14" w16cid:durableId="6643599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6FE7"/>
    <w:rsid w:val="00015337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76FE7"/>
    <w:rsid w:val="00DA6EC7"/>
    <w:rsid w:val="00DD146A"/>
    <w:rsid w:val="00DD3E9D"/>
    <w:rsid w:val="00E0066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4B928A8"/>
  <w15:docId w15:val="{FAEAD215-866C-4706-9588-D518EBCC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718</Words>
  <Characters>4313</Characters>
  <Application>Microsoft Office Word</Application>
  <DocSecurity>0</DocSecurity>
  <Lines>35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MS Lutycka</cp:lastModifiedBy>
  <cp:revision>2</cp:revision>
  <cp:lastPrinted>2016-07-26T10:32:00Z</cp:lastPrinted>
  <dcterms:created xsi:type="dcterms:W3CDTF">2023-05-22T07:05:00Z</dcterms:created>
  <dcterms:modified xsi:type="dcterms:W3CDTF">2023-05-22T07:05:00Z</dcterms:modified>
</cp:coreProperties>
</file>