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11E05" w:rsidRPr="00F11E05">
        <w:rPr>
          <w:b/>
        </w:rPr>
        <w:t>NZ/29/D/P/LW/2023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11E05" w:rsidRPr="00F11E05">
        <w:rPr>
          <w:rFonts w:ascii="Arial Narrow" w:hAnsi="Arial Narrow"/>
          <w:b/>
        </w:rPr>
        <w:t>Dostawa jednorazowego zamkniętego systemu pobierania krwi wraz z dzierżawą aparatu do automatycznego oznaczania OB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26C9" w:rsidRDefault="009926C9" w:rsidP="0038231F">
      <w:pPr>
        <w:spacing w:after="0" w:line="240" w:lineRule="auto"/>
      </w:pPr>
      <w:r>
        <w:separator/>
      </w:r>
    </w:p>
  </w:endnote>
  <w:endnote w:type="continuationSeparator" w:id="0">
    <w:p w:rsidR="009926C9" w:rsidRDefault="009926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1E05" w:rsidRDefault="00F11E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1E05" w:rsidRDefault="00F11E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26C9" w:rsidRDefault="009926C9" w:rsidP="0038231F">
      <w:pPr>
        <w:spacing w:after="0" w:line="240" w:lineRule="auto"/>
      </w:pPr>
      <w:r>
        <w:separator/>
      </w:r>
    </w:p>
  </w:footnote>
  <w:footnote w:type="continuationSeparator" w:id="0">
    <w:p w:rsidR="009926C9" w:rsidRDefault="009926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1E05" w:rsidRDefault="00F11E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1E05" w:rsidRDefault="00F11E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1E05" w:rsidRDefault="00F11E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860310">
    <w:abstractNumId w:val="7"/>
  </w:num>
  <w:num w:numId="2" w16cid:durableId="551501494">
    <w:abstractNumId w:val="0"/>
  </w:num>
  <w:num w:numId="3" w16cid:durableId="263853125">
    <w:abstractNumId w:val="6"/>
  </w:num>
  <w:num w:numId="4" w16cid:durableId="1383869812">
    <w:abstractNumId w:val="9"/>
  </w:num>
  <w:num w:numId="5" w16cid:durableId="1928226194">
    <w:abstractNumId w:val="8"/>
  </w:num>
  <w:num w:numId="6" w16cid:durableId="1662586832">
    <w:abstractNumId w:val="5"/>
  </w:num>
  <w:num w:numId="7" w16cid:durableId="1083449336">
    <w:abstractNumId w:val="1"/>
  </w:num>
  <w:num w:numId="8" w16cid:durableId="697506559">
    <w:abstractNumId w:val="3"/>
  </w:num>
  <w:num w:numId="9" w16cid:durableId="1885678088">
    <w:abstractNumId w:val="2"/>
  </w:num>
  <w:num w:numId="10" w16cid:durableId="997457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6C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26C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E05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29B5447-BA75-45A9-8C25-F9BD5F9BF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2023-05-23T07:00:00Z</dcterms:created>
  <dcterms:modified xsi:type="dcterms:W3CDTF">2023-05-23T07:00:00Z</dcterms:modified>
</cp:coreProperties>
</file>