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225705A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1E23B7">
        <w:rPr>
          <w:rFonts w:ascii="Tahoma" w:hAnsi="Tahoma" w:cs="Tahoma"/>
          <w:bCs/>
          <w:sz w:val="20"/>
        </w:rPr>
        <w:t>29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043DC7">
        <w:rPr>
          <w:rFonts w:ascii="Tahoma" w:hAnsi="Tahoma" w:cs="Tahoma"/>
          <w:bCs/>
          <w:sz w:val="20"/>
        </w:rPr>
        <w:t>3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2C058EF" w14:textId="7666E764" w:rsidR="001E23B7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1E23B7" w:rsidRPr="001E23B7">
        <w:rPr>
          <w:rFonts w:ascii="Tahoma" w:hAnsi="Tahoma" w:cs="Tahoma"/>
          <w:b/>
          <w:bCs/>
          <w:sz w:val="18"/>
        </w:rPr>
        <w:t xml:space="preserve">Dostawa jednorazowego zamkniętego systemu pobierania krwi wraz z dzierżawą aparatu do automatycznego oznaczania OB wraz z dzierżawą automatycznego aparatu do oznaczania </w:t>
      </w:r>
      <w:r w:rsidR="001E23B7">
        <w:rPr>
          <w:rFonts w:ascii="Tahoma" w:hAnsi="Tahoma" w:cs="Tahoma"/>
          <w:b/>
          <w:bCs/>
          <w:sz w:val="18"/>
        </w:rPr>
        <w:t>OB.</w:t>
      </w:r>
    </w:p>
    <w:p w14:paraId="7F2CEF9D" w14:textId="4EE0022D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985FE7C" w14:textId="0D93D2C3" w:rsidR="00043DC7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AD9A469" w14:textId="7ADF64BE" w:rsidR="001E23B7" w:rsidRDefault="00043DC7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  <w:u w:val="single"/>
        </w:rPr>
      </w:pPr>
      <w:r w:rsidRPr="00043DC7">
        <w:rPr>
          <w:rFonts w:ascii="Tahoma" w:hAnsi="Tahoma" w:cs="Tahoma"/>
          <w:b/>
          <w:bCs/>
          <w:sz w:val="18"/>
          <w:u w:val="single"/>
        </w:rPr>
        <w:t>Zadanie 1</w:t>
      </w:r>
      <w:r>
        <w:rPr>
          <w:rFonts w:ascii="Tahoma" w:hAnsi="Tahoma" w:cs="Tahoma"/>
          <w:b/>
          <w:bCs/>
          <w:sz w:val="18"/>
          <w:u w:val="single"/>
        </w:rPr>
        <w:t xml:space="preserve">: </w:t>
      </w:r>
      <w:r w:rsidR="001E23B7" w:rsidRPr="001E23B7">
        <w:rPr>
          <w:rFonts w:ascii="Tahoma" w:hAnsi="Tahoma" w:cs="Tahoma"/>
          <w:b/>
          <w:bCs/>
          <w:sz w:val="18"/>
          <w:u w:val="single"/>
        </w:rPr>
        <w:t xml:space="preserve">Dostawa jednorazowego zamkniętego systemu pobierania krwi wraz z dzierżawą aparatu do automatycznego oznaczania OB </w:t>
      </w:r>
    </w:p>
    <w:p w14:paraId="0E322DDB" w14:textId="23881755" w:rsidR="00A02D66" w:rsidRPr="001E23B7" w:rsidRDefault="00A02D66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 w:rsidRPr="001E23B7">
        <w:rPr>
          <w:rFonts w:ascii="Tahoma" w:hAnsi="Tahoma" w:cs="Tahoma"/>
          <w:b/>
          <w:bCs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301186F6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043DC7">
        <w:rPr>
          <w:rFonts w:ascii="Tahoma" w:hAnsi="Tahoma" w:cs="Tahoma"/>
          <w:b/>
          <w:bCs/>
          <w:sz w:val="14"/>
          <w:szCs w:val="14"/>
        </w:rPr>
        <w:t>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miesięcy, max. </w:t>
      </w:r>
      <w:r w:rsidR="00043DC7">
        <w:rPr>
          <w:rFonts w:ascii="Tahoma" w:hAnsi="Tahoma" w:cs="Tahoma"/>
          <w:b/>
          <w:bCs/>
          <w:sz w:val="14"/>
          <w:szCs w:val="14"/>
        </w:rPr>
        <w:t>24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50F87EDA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043DC7">
        <w:rPr>
          <w:rFonts w:ascii="Tahoma" w:hAnsi="Tahoma" w:cs="Tahoma"/>
          <w:b/>
          <w:sz w:val="16"/>
          <w:szCs w:val="16"/>
        </w:rPr>
        <w:t>24</w:t>
      </w:r>
      <w:r w:rsidR="00F24FF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25B4364C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1E23B7">
        <w:rPr>
          <w:rFonts w:ascii="Tahoma" w:hAnsi="Tahoma" w:cs="Tahoma"/>
          <w:b/>
          <w:sz w:val="18"/>
          <w:szCs w:val="18"/>
        </w:rPr>
        <w:t>aparat do oznaczania OB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21F349E" w14:textId="36F3D998" w:rsidR="00043DC7" w:rsidRDefault="00043DC7" w:rsidP="00043DC7">
      <w:pPr>
        <w:rPr>
          <w:rFonts w:ascii="Tahoma" w:hAnsi="Tahoma" w:cs="Tahoma"/>
          <w:b/>
          <w:sz w:val="16"/>
          <w:szCs w:val="16"/>
        </w:rPr>
      </w:pP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3C2F07BE" w:rsidR="00D3160B" w:rsidRPr="001C4884" w:rsidRDefault="00E35F93" w:rsidP="001C4884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1D425" w14:textId="77777777" w:rsidR="000C142B" w:rsidRDefault="000C142B">
      <w:r>
        <w:separator/>
      </w:r>
    </w:p>
  </w:endnote>
  <w:endnote w:type="continuationSeparator" w:id="0">
    <w:p w14:paraId="5CE7CB3B" w14:textId="77777777" w:rsidR="000C142B" w:rsidRDefault="000C1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D9FE" w14:textId="77777777" w:rsidR="000C142B" w:rsidRDefault="000C142B">
      <w:r>
        <w:separator/>
      </w:r>
    </w:p>
  </w:footnote>
  <w:footnote w:type="continuationSeparator" w:id="0">
    <w:p w14:paraId="0241958B" w14:textId="77777777" w:rsidR="000C142B" w:rsidRDefault="000C1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F98E6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8C83E00"/>
    <w:multiLevelType w:val="hybridMultilevel"/>
    <w:tmpl w:val="A1441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3C86"/>
    <w:multiLevelType w:val="hybridMultilevel"/>
    <w:tmpl w:val="810876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B608B4"/>
    <w:multiLevelType w:val="hybridMultilevel"/>
    <w:tmpl w:val="3ABA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DF7EF2"/>
    <w:multiLevelType w:val="hybridMultilevel"/>
    <w:tmpl w:val="F4DC53E4"/>
    <w:lvl w:ilvl="0" w:tplc="094614E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3"/>
  </w:num>
  <w:num w:numId="3" w16cid:durableId="1235505843">
    <w:abstractNumId w:val="26"/>
  </w:num>
  <w:num w:numId="4" w16cid:durableId="169376732">
    <w:abstractNumId w:val="5"/>
  </w:num>
  <w:num w:numId="5" w16cid:durableId="1835145165">
    <w:abstractNumId w:val="29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32"/>
  </w:num>
  <w:num w:numId="9" w16cid:durableId="801390199">
    <w:abstractNumId w:val="4"/>
  </w:num>
  <w:num w:numId="10" w16cid:durableId="633371090">
    <w:abstractNumId w:val="31"/>
  </w:num>
  <w:num w:numId="11" w16cid:durableId="1660109035">
    <w:abstractNumId w:val="28"/>
  </w:num>
  <w:num w:numId="12" w16cid:durableId="353269339">
    <w:abstractNumId w:val="12"/>
  </w:num>
  <w:num w:numId="13" w16cid:durableId="377902911">
    <w:abstractNumId w:val="27"/>
  </w:num>
  <w:num w:numId="14" w16cid:durableId="1934896706">
    <w:abstractNumId w:val="39"/>
  </w:num>
  <w:num w:numId="15" w16cid:durableId="1436175880">
    <w:abstractNumId w:val="24"/>
  </w:num>
  <w:num w:numId="16" w16cid:durableId="1997537824">
    <w:abstractNumId w:val="36"/>
  </w:num>
  <w:num w:numId="17" w16cid:durableId="1049761316">
    <w:abstractNumId w:val="11"/>
  </w:num>
  <w:num w:numId="18" w16cid:durableId="1927303711">
    <w:abstractNumId w:val="17"/>
  </w:num>
  <w:num w:numId="19" w16cid:durableId="971205310">
    <w:abstractNumId w:val="35"/>
  </w:num>
  <w:num w:numId="20" w16cid:durableId="946935261">
    <w:abstractNumId w:val="1"/>
  </w:num>
  <w:num w:numId="21" w16cid:durableId="273563238">
    <w:abstractNumId w:val="30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3"/>
  </w:num>
  <w:num w:numId="25" w16cid:durableId="274168670">
    <w:abstractNumId w:val="8"/>
  </w:num>
  <w:num w:numId="26" w16cid:durableId="582687874">
    <w:abstractNumId w:val="16"/>
  </w:num>
  <w:num w:numId="27" w16cid:durableId="1025329562">
    <w:abstractNumId w:val="20"/>
  </w:num>
  <w:num w:numId="28" w16cid:durableId="603348563">
    <w:abstractNumId w:val="18"/>
  </w:num>
  <w:num w:numId="29" w16cid:durableId="411122299">
    <w:abstractNumId w:val="3"/>
  </w:num>
  <w:num w:numId="30" w16cid:durableId="1490975509">
    <w:abstractNumId w:val="19"/>
  </w:num>
  <w:num w:numId="31" w16cid:durableId="143934105">
    <w:abstractNumId w:val="0"/>
  </w:num>
  <w:num w:numId="32" w16cid:durableId="863830945">
    <w:abstractNumId w:val="40"/>
  </w:num>
  <w:num w:numId="33" w16cid:durableId="517811497">
    <w:abstractNumId w:val="38"/>
  </w:num>
  <w:num w:numId="34" w16cid:durableId="10757816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7"/>
  </w:num>
  <w:num w:numId="38" w16cid:durableId="201094924">
    <w:abstractNumId w:val="25"/>
  </w:num>
  <w:num w:numId="39" w16cid:durableId="823740226">
    <w:abstractNumId w:val="22"/>
  </w:num>
  <w:num w:numId="40" w16cid:durableId="2058624591">
    <w:abstractNumId w:val="9"/>
  </w:num>
  <w:num w:numId="41" w16cid:durableId="914702351">
    <w:abstractNumId w:val="14"/>
  </w:num>
  <w:num w:numId="42" w16cid:durableId="388960076">
    <w:abstractNumId w:val="15"/>
  </w:num>
  <w:num w:numId="43" w16cid:durableId="887448945">
    <w:abstractNumId w:val="21"/>
  </w:num>
  <w:num w:numId="44" w16cid:durableId="11212185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43DC7"/>
    <w:rsid w:val="00070C4A"/>
    <w:rsid w:val="000816C0"/>
    <w:rsid w:val="000867FD"/>
    <w:rsid w:val="000C142B"/>
    <w:rsid w:val="000C7C67"/>
    <w:rsid w:val="001837CD"/>
    <w:rsid w:val="001C4884"/>
    <w:rsid w:val="001E23B7"/>
    <w:rsid w:val="001F76AC"/>
    <w:rsid w:val="00203C73"/>
    <w:rsid w:val="002346CB"/>
    <w:rsid w:val="002827B1"/>
    <w:rsid w:val="00287452"/>
    <w:rsid w:val="00330ECC"/>
    <w:rsid w:val="003B794A"/>
    <w:rsid w:val="003E0D74"/>
    <w:rsid w:val="003F5AA9"/>
    <w:rsid w:val="00445E1C"/>
    <w:rsid w:val="00446A72"/>
    <w:rsid w:val="00460999"/>
    <w:rsid w:val="004E5FFD"/>
    <w:rsid w:val="005906CB"/>
    <w:rsid w:val="00603B31"/>
    <w:rsid w:val="00606FAB"/>
    <w:rsid w:val="006D6173"/>
    <w:rsid w:val="00723007"/>
    <w:rsid w:val="007577C7"/>
    <w:rsid w:val="00780743"/>
    <w:rsid w:val="00814A77"/>
    <w:rsid w:val="008C3F8D"/>
    <w:rsid w:val="00A02D66"/>
    <w:rsid w:val="00A54B79"/>
    <w:rsid w:val="00AB57BF"/>
    <w:rsid w:val="00B02599"/>
    <w:rsid w:val="00BD08B6"/>
    <w:rsid w:val="00C446A2"/>
    <w:rsid w:val="00C7138B"/>
    <w:rsid w:val="00C8648B"/>
    <w:rsid w:val="00CC5F60"/>
    <w:rsid w:val="00D3160B"/>
    <w:rsid w:val="00D36E64"/>
    <w:rsid w:val="00DD5998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1153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2023-05-23T05:58:00Z</dcterms:created>
  <dcterms:modified xsi:type="dcterms:W3CDTF">2023-05-23T06:03:00Z</dcterms:modified>
</cp:coreProperties>
</file>