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08B13517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F6D6A2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401A8">
        <w:rPr>
          <w:rFonts w:ascii="Times New Roman" w:eastAsia="Times New Roman" w:hAnsi="Times New Roman"/>
          <w:b/>
          <w:sz w:val="24"/>
          <w:szCs w:val="20"/>
          <w:lang w:eastAsia="pl-PL"/>
        </w:rPr>
        <w:t>56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713B9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17A81CBC" w:rsidR="00573E83" w:rsidRDefault="00E401A8" w:rsidP="00E401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Przegląd analizatora do badań genetycznych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Genexpert</w:t>
      </w:r>
      <w:proofErr w:type="spellEnd"/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15A4C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13B9D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401A8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7</cp:revision>
  <dcterms:created xsi:type="dcterms:W3CDTF">2017-08-01T08:06:00Z</dcterms:created>
  <dcterms:modified xsi:type="dcterms:W3CDTF">2023-05-08T06:52:00Z</dcterms:modified>
</cp:coreProperties>
</file>