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A4733" w14:textId="77777777" w:rsidR="0070134B" w:rsidRDefault="0070134B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</w:p>
    <w:p w14:paraId="283CD039" w14:textId="2C17523A" w:rsidR="00CF3A06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EA65BC"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552AC7D3" w14:textId="5B8DC82C" w:rsidR="00A36B6F" w:rsidRPr="00A36B6F" w:rsidRDefault="00A36B6F" w:rsidP="00A36B6F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</w:t>
      </w:r>
      <w:r w:rsidR="00A26508">
        <w:rPr>
          <w:rFonts w:ascii="Arial" w:hAnsi="Arial" w:cs="Arial"/>
          <w:b/>
          <w:sz w:val="20"/>
          <w:szCs w:val="20"/>
        </w:rPr>
        <w:t>0</w:t>
      </w:r>
      <w:r w:rsidR="006C395B">
        <w:rPr>
          <w:rFonts w:ascii="Arial" w:hAnsi="Arial" w:cs="Arial"/>
          <w:b/>
          <w:sz w:val="20"/>
          <w:szCs w:val="20"/>
        </w:rPr>
        <w:t>31</w:t>
      </w:r>
      <w:r>
        <w:rPr>
          <w:rFonts w:ascii="Arial" w:hAnsi="Arial" w:cs="Arial"/>
          <w:b/>
          <w:sz w:val="20"/>
          <w:szCs w:val="20"/>
        </w:rPr>
        <w:t>/202</w:t>
      </w:r>
      <w:r w:rsidR="00A26508">
        <w:rPr>
          <w:rFonts w:ascii="Arial" w:hAnsi="Arial" w:cs="Arial"/>
          <w:b/>
          <w:sz w:val="20"/>
          <w:szCs w:val="20"/>
        </w:rPr>
        <w:t>3</w:t>
      </w:r>
    </w:p>
    <w:p w14:paraId="4C4ACDD1" w14:textId="47FFEF67" w:rsidR="00CF3A06" w:rsidRPr="00E0118F" w:rsidRDefault="00A36B6F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CF3A06" w:rsidRPr="00E0118F">
        <w:rPr>
          <w:rFonts w:ascii="Arial" w:hAnsi="Arial" w:cs="Arial"/>
          <w:b/>
          <w:sz w:val="20"/>
          <w:szCs w:val="20"/>
        </w:rPr>
        <w:t>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40901105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0E2B1010" w14:textId="77777777" w:rsidR="000E5305" w:rsidRPr="00E0118F" w:rsidRDefault="000E5305" w:rsidP="000E5305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77ED70E" w14:textId="52ED8691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3DC33B0D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 w:rsidR="003A2B18">
              <w:rPr>
                <w:rFonts w:ascii="Arial" w:hAnsi="Arial" w:cs="Arial"/>
                <w:sz w:val="20"/>
                <w:szCs w:val="20"/>
              </w:rPr>
              <w:t>22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A2B18">
              <w:rPr>
                <w:rFonts w:ascii="Arial" w:hAnsi="Arial" w:cs="Arial"/>
                <w:sz w:val="20"/>
                <w:szCs w:val="20"/>
              </w:rPr>
              <w:t>1710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</w:t>
            </w:r>
            <w:proofErr w:type="spellStart"/>
            <w:r w:rsidRPr="00E0118F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E0118F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Pr="00A26508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Pr="00A26508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298F4427" w14:textId="7E7A2B84" w:rsidR="00CF3A06" w:rsidRPr="00A26508" w:rsidRDefault="0070134B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EE3E7B">
        <w:rPr>
          <w:rFonts w:ascii="Arial" w:hAnsi="Arial" w:cs="Arial"/>
          <w:b/>
          <w:sz w:val="20"/>
          <w:szCs w:val="20"/>
        </w:rPr>
        <w:t>„</w:t>
      </w:r>
      <w:r w:rsidR="00EE3E7B" w:rsidRPr="00EE3E7B">
        <w:rPr>
          <w:rFonts w:ascii="Arial" w:hAnsi="Arial" w:cs="Arial"/>
          <w:b/>
          <w:sz w:val="20"/>
          <w:szCs w:val="20"/>
        </w:rPr>
        <w:t>Zakup i dostawa zestawu zrobotyzowanego stanowiska do wysokowydajnych, przyrostowych metod wytwarzania procesami spawalniczymi</w:t>
      </w:r>
      <w:r w:rsidRPr="00EE3E7B">
        <w:rPr>
          <w:rFonts w:ascii="Arial" w:hAnsi="Arial" w:cs="Arial"/>
          <w:b/>
          <w:sz w:val="20"/>
          <w:szCs w:val="20"/>
        </w:rPr>
        <w:t>”</w:t>
      </w:r>
    </w:p>
    <w:p w14:paraId="78364616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5D975342" w14:textId="38F5D73B" w:rsidR="00CF3A06" w:rsidRPr="00A26508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</w:t>
      </w:r>
    </w:p>
    <w:p w14:paraId="41E42A61" w14:textId="77777777" w:rsidR="00451FBA" w:rsidRPr="00451FBA" w:rsidRDefault="00451FBA" w:rsidP="00451FBA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 xml:space="preserve">[UWAGA: zastosować w przypadku, gdy zachodzą przesłanki wykluczenia z art. 108 ust. 1 pkt 1, 2 i 5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 xml:space="preserve">, a wykonawca korzysta z procedury samooczyszczenia, o której mowa w art. 110 ust. 2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>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5DB389D" w14:textId="71E38EA4" w:rsidR="00451FBA" w:rsidRPr="00A26508" w:rsidRDefault="00451FBA" w:rsidP="00451FBA">
      <w:pPr>
        <w:pStyle w:val="Akapitzlist"/>
        <w:spacing w:after="24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</w:t>
      </w:r>
      <w:r w:rsidRPr="00A26508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A26508">
        <w:rPr>
          <w:rFonts w:ascii="Arial" w:hAnsi="Arial" w:cs="Arial"/>
          <w:i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i/>
          <w:sz w:val="20"/>
          <w:szCs w:val="20"/>
        </w:rPr>
        <w:t>).</w:t>
      </w:r>
      <w:r w:rsidRPr="00A26508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podjąłem następujące środki naprawcze: 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14:paraId="49E3036A" w14:textId="02E216ED" w:rsidR="00D04D23" w:rsidRPr="00A26508" w:rsidRDefault="00D04D23" w:rsidP="00451FBA">
      <w:pPr>
        <w:pStyle w:val="Akapitzlist"/>
        <w:numPr>
          <w:ilvl w:val="0"/>
          <w:numId w:val="16"/>
        </w:numPr>
        <w:spacing w:before="120" w:after="24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</w:t>
      </w:r>
      <w:r w:rsidR="00A26508">
        <w:rPr>
          <w:rFonts w:ascii="Arial" w:hAnsi="Arial" w:cs="Arial"/>
          <w:sz w:val="20"/>
          <w:szCs w:val="20"/>
        </w:rPr>
        <w:t>2022</w:t>
      </w:r>
      <w:r w:rsidRPr="00A26508">
        <w:rPr>
          <w:rFonts w:ascii="Arial" w:hAnsi="Arial" w:cs="Arial"/>
          <w:sz w:val="20"/>
          <w:szCs w:val="20"/>
        </w:rPr>
        <w:t xml:space="preserve"> poz. 835) .</w:t>
      </w:r>
    </w:p>
    <w:p w14:paraId="0782B165" w14:textId="77777777" w:rsidR="00A26508" w:rsidRPr="00A26508" w:rsidRDefault="00A26508" w:rsidP="00A265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BDC1708" w14:textId="77777777" w:rsidR="00A26508" w:rsidRPr="00A26508" w:rsidRDefault="00A26508" w:rsidP="00A2650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056C4F3F" w14:textId="77777777" w:rsidR="00A26508" w:rsidRPr="00A26508" w:rsidRDefault="00A26508" w:rsidP="00A2650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294392A0" w14:textId="77777777" w:rsidR="002C0B49" w:rsidRPr="000F16F3" w:rsidRDefault="002C0B49" w:rsidP="00451FBA">
      <w:pPr>
        <w:spacing w:before="120"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0F16F3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0F16F3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0F16F3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osobistym.</w:t>
      </w:r>
    </w:p>
    <w:p w14:paraId="5D1726A2" w14:textId="0758F788" w:rsidR="002C0B49" w:rsidRPr="00451FBA" w:rsidRDefault="002C0B49" w:rsidP="00451FBA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2C0B49" w:rsidRPr="00451FBA" w:rsidSect="0070134B">
      <w:footerReference w:type="default" r:id="rId8"/>
      <w:endnotePr>
        <w:numFmt w:val="decimal"/>
      </w:endnotePr>
      <w:pgSz w:w="11906" w:h="16838"/>
      <w:pgMar w:top="426" w:right="1417" w:bottom="993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DC8536" w14:textId="77777777" w:rsidR="00927EBF" w:rsidRDefault="00927EBF" w:rsidP="0038231F">
      <w:pPr>
        <w:spacing w:after="0" w:line="240" w:lineRule="auto"/>
      </w:pPr>
      <w:r>
        <w:separator/>
      </w:r>
    </w:p>
  </w:endnote>
  <w:endnote w:type="continuationSeparator" w:id="0">
    <w:p w14:paraId="18CD8E1E" w14:textId="77777777" w:rsidR="00927EBF" w:rsidRDefault="00927E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D5ADDF" w14:textId="77777777" w:rsidR="00927EBF" w:rsidRDefault="00927EBF" w:rsidP="0038231F">
      <w:pPr>
        <w:spacing w:after="0" w:line="240" w:lineRule="auto"/>
      </w:pPr>
      <w:r>
        <w:separator/>
      </w:r>
    </w:p>
  </w:footnote>
  <w:footnote w:type="continuationSeparator" w:id="0">
    <w:p w14:paraId="127EC053" w14:textId="77777777" w:rsidR="00927EBF" w:rsidRDefault="00927EB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1553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5305"/>
    <w:rsid w:val="00103D09"/>
    <w:rsid w:val="00110593"/>
    <w:rsid w:val="0011306C"/>
    <w:rsid w:val="0012157F"/>
    <w:rsid w:val="00122954"/>
    <w:rsid w:val="00160A7A"/>
    <w:rsid w:val="0016769E"/>
    <w:rsid w:val="001902D2"/>
    <w:rsid w:val="001C6945"/>
    <w:rsid w:val="001F027E"/>
    <w:rsid w:val="001F35C7"/>
    <w:rsid w:val="001F4DA7"/>
    <w:rsid w:val="00203A40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B2AD9"/>
    <w:rsid w:val="002C0B4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2B18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1FBA"/>
    <w:rsid w:val="004541F9"/>
    <w:rsid w:val="004609F1"/>
    <w:rsid w:val="004651B5"/>
    <w:rsid w:val="004761C6"/>
    <w:rsid w:val="0047664E"/>
    <w:rsid w:val="00476E7D"/>
    <w:rsid w:val="00482F6E"/>
    <w:rsid w:val="00484F88"/>
    <w:rsid w:val="00485CEB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1DCF"/>
    <w:rsid w:val="005E24AA"/>
    <w:rsid w:val="005E579C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C395B"/>
    <w:rsid w:val="006C7509"/>
    <w:rsid w:val="006E53B0"/>
    <w:rsid w:val="006F0034"/>
    <w:rsid w:val="006F3D32"/>
    <w:rsid w:val="0070134B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A7D39"/>
    <w:rsid w:val="007B01C8"/>
    <w:rsid w:val="007D5B61"/>
    <w:rsid w:val="007E2F69"/>
    <w:rsid w:val="00804F07"/>
    <w:rsid w:val="0081002F"/>
    <w:rsid w:val="0081333C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27EBF"/>
    <w:rsid w:val="009301A2"/>
    <w:rsid w:val="009440B7"/>
    <w:rsid w:val="009462BD"/>
    <w:rsid w:val="00950F2A"/>
    <w:rsid w:val="00952535"/>
    <w:rsid w:val="00955837"/>
    <w:rsid w:val="00956C26"/>
    <w:rsid w:val="00960337"/>
    <w:rsid w:val="00974A8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6508"/>
    <w:rsid w:val="00A276E4"/>
    <w:rsid w:val="00A3062E"/>
    <w:rsid w:val="00A347DE"/>
    <w:rsid w:val="00A36B6F"/>
    <w:rsid w:val="00AC524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3E7B"/>
    <w:rsid w:val="00EE40F5"/>
    <w:rsid w:val="00EF74CA"/>
    <w:rsid w:val="00F04280"/>
    <w:rsid w:val="00F318EC"/>
    <w:rsid w:val="00F35E5A"/>
    <w:rsid w:val="00F365F2"/>
    <w:rsid w:val="00F43919"/>
    <w:rsid w:val="00F66810"/>
    <w:rsid w:val="00F8042D"/>
    <w:rsid w:val="00F85143"/>
    <w:rsid w:val="00F8636A"/>
    <w:rsid w:val="00F90CD1"/>
    <w:rsid w:val="00FC0317"/>
    <w:rsid w:val="00FD078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6B260-3320-42BA-B7A5-1A0B3FCDC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pełna).dot</Template>
  <TotalTime>44</TotalTime>
  <Pages>1</Pages>
  <Words>374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Dariusz Ryś</cp:lastModifiedBy>
  <cp:revision>22</cp:revision>
  <cp:lastPrinted>2016-07-26T10:32:00Z</cp:lastPrinted>
  <dcterms:created xsi:type="dcterms:W3CDTF">2022-06-02T11:31:00Z</dcterms:created>
  <dcterms:modified xsi:type="dcterms:W3CDTF">2023-05-16T13:19:00Z</dcterms:modified>
</cp:coreProperties>
</file>