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0CC09" w14:textId="5809FB80" w:rsidR="005103B9" w:rsidRPr="004C1CF1" w:rsidRDefault="006676AE" w:rsidP="0059226B">
      <w:pPr>
        <w:pStyle w:val="Nagwek4"/>
        <w:spacing w:line="240" w:lineRule="auto"/>
        <w:rPr>
          <w:rFonts w:ascii="Arial" w:hAnsi="Arial" w:cs="Arial"/>
          <w:bCs/>
          <w:i w:val="0"/>
          <w:sz w:val="22"/>
          <w:szCs w:val="22"/>
        </w:rPr>
      </w:pPr>
      <w:r w:rsidRPr="004C1CF1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9226B" w:rsidRPr="004C1CF1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4C1CF1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FB0570C" w14:textId="77777777" w:rsidR="00C4103F" w:rsidRPr="0013715F" w:rsidRDefault="007118F0" w:rsidP="0013715F">
      <w:pPr>
        <w:spacing w:after="0" w:line="240" w:lineRule="auto"/>
        <w:rPr>
          <w:rFonts w:ascii="Arial" w:hAnsi="Arial" w:cs="Arial"/>
          <w:b/>
        </w:rPr>
      </w:pPr>
      <w:r w:rsidRPr="0013715F">
        <w:rPr>
          <w:rFonts w:ascii="Arial" w:hAnsi="Arial" w:cs="Arial"/>
          <w:b/>
        </w:rPr>
        <w:t>Zamawiający</w:t>
      </w:r>
      <w:r w:rsidR="007936D6" w:rsidRPr="0013715F">
        <w:rPr>
          <w:rFonts w:ascii="Arial" w:hAnsi="Arial" w:cs="Arial"/>
          <w:b/>
        </w:rPr>
        <w:t>:</w:t>
      </w:r>
    </w:p>
    <w:p w14:paraId="2B086923" w14:textId="77777777" w:rsidR="006676AE" w:rsidRPr="0013715F" w:rsidRDefault="00924F8D" w:rsidP="0013715F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13715F">
        <w:rPr>
          <w:rFonts w:ascii="Arial" w:hAnsi="Arial" w:cs="Arial"/>
          <w:sz w:val="22"/>
          <w:szCs w:val="22"/>
        </w:rPr>
        <w:t>SZPITAL WOJEWÓDZKI W POZNANIU</w:t>
      </w:r>
    </w:p>
    <w:p w14:paraId="7CB62E44" w14:textId="77777777" w:rsidR="006676AE" w:rsidRPr="0013715F" w:rsidRDefault="00924F8D" w:rsidP="0013715F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13715F">
        <w:rPr>
          <w:rFonts w:ascii="Arial" w:hAnsi="Arial" w:cs="Arial"/>
          <w:sz w:val="22"/>
          <w:szCs w:val="22"/>
        </w:rPr>
        <w:t>Juraszów</w:t>
      </w:r>
      <w:r w:rsidR="006676AE" w:rsidRPr="0013715F">
        <w:rPr>
          <w:rFonts w:ascii="Arial" w:hAnsi="Arial" w:cs="Arial"/>
          <w:sz w:val="22"/>
          <w:szCs w:val="22"/>
        </w:rPr>
        <w:t xml:space="preserve"> </w:t>
      </w:r>
      <w:r w:rsidRPr="0013715F">
        <w:rPr>
          <w:rFonts w:ascii="Arial" w:hAnsi="Arial" w:cs="Arial"/>
          <w:sz w:val="22"/>
          <w:szCs w:val="22"/>
        </w:rPr>
        <w:t>7/19</w:t>
      </w:r>
      <w:r w:rsidR="006676AE" w:rsidRPr="0013715F">
        <w:rPr>
          <w:rFonts w:ascii="Arial" w:hAnsi="Arial" w:cs="Arial"/>
          <w:sz w:val="22"/>
          <w:szCs w:val="22"/>
        </w:rPr>
        <w:t xml:space="preserve"> </w:t>
      </w:r>
    </w:p>
    <w:p w14:paraId="7419DCA3" w14:textId="77777777" w:rsidR="00F90CD1" w:rsidRPr="0013715F" w:rsidRDefault="00924F8D" w:rsidP="0013715F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13715F">
        <w:rPr>
          <w:rFonts w:ascii="Arial" w:hAnsi="Arial" w:cs="Arial"/>
          <w:sz w:val="22"/>
          <w:szCs w:val="22"/>
        </w:rPr>
        <w:t>60-479</w:t>
      </w:r>
      <w:r w:rsidR="006676AE" w:rsidRPr="0013715F">
        <w:rPr>
          <w:rFonts w:ascii="Arial" w:hAnsi="Arial" w:cs="Arial"/>
          <w:sz w:val="22"/>
          <w:szCs w:val="22"/>
        </w:rPr>
        <w:t xml:space="preserve"> </w:t>
      </w:r>
      <w:r w:rsidRPr="0013715F">
        <w:rPr>
          <w:rFonts w:ascii="Arial" w:hAnsi="Arial" w:cs="Arial"/>
          <w:sz w:val="22"/>
          <w:szCs w:val="22"/>
        </w:rPr>
        <w:t>Poznań</w:t>
      </w:r>
    </w:p>
    <w:p w14:paraId="387F2AD9" w14:textId="77777777" w:rsidR="0059226B" w:rsidRDefault="0059226B" w:rsidP="0059226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2104C602" w14:textId="7C287E38" w:rsidR="00C4103F" w:rsidRPr="0012157F" w:rsidRDefault="006676AE" w:rsidP="0059226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F2CF2D9" w14:textId="77777777" w:rsidR="00C4103F" w:rsidRPr="0012157F" w:rsidRDefault="007118F0" w:rsidP="0059226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399EF89" w14:textId="77777777" w:rsidR="0013715F" w:rsidRDefault="0013715F" w:rsidP="0059226B">
      <w:pPr>
        <w:spacing w:after="0" w:line="240" w:lineRule="auto"/>
        <w:ind w:right="3260"/>
        <w:rPr>
          <w:rFonts w:ascii="Arial" w:hAnsi="Arial" w:cs="Arial"/>
        </w:rPr>
      </w:pPr>
    </w:p>
    <w:p w14:paraId="0A6D4A8C" w14:textId="5DACA745" w:rsidR="00757EFB" w:rsidRPr="0012157F" w:rsidRDefault="00757EFB" w:rsidP="0059226B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D19CED" w14:textId="77777777" w:rsidR="007118F0" w:rsidRPr="0012157F" w:rsidRDefault="007118F0" w:rsidP="0059226B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D7DEF31" w14:textId="77777777" w:rsidR="00C4103F" w:rsidRPr="0013715F" w:rsidRDefault="007936D6" w:rsidP="0059226B">
      <w:pPr>
        <w:spacing w:after="0" w:line="240" w:lineRule="auto"/>
        <w:rPr>
          <w:rFonts w:ascii="Arial" w:hAnsi="Arial" w:cs="Arial"/>
          <w:u w:val="single"/>
        </w:rPr>
      </w:pPr>
      <w:r w:rsidRPr="0013715F">
        <w:rPr>
          <w:rFonts w:ascii="Arial" w:hAnsi="Arial" w:cs="Arial"/>
          <w:u w:val="single"/>
        </w:rPr>
        <w:t>reprezentowany przez:</w:t>
      </w:r>
    </w:p>
    <w:p w14:paraId="3758918C" w14:textId="77777777" w:rsidR="0013715F" w:rsidRPr="00650D6C" w:rsidRDefault="0013715F" w:rsidP="0059226B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334DDC08" w14:textId="77777777" w:rsidR="00757EFB" w:rsidRPr="0012157F" w:rsidRDefault="00757EFB" w:rsidP="0059226B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CFEDF58" w14:textId="019B8E18" w:rsidR="00484F88" w:rsidRDefault="007936D6" w:rsidP="0059226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7A6D83B" w14:textId="77777777" w:rsidR="0059226B" w:rsidRPr="00612283" w:rsidRDefault="0059226B" w:rsidP="0059226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24F8D" w:rsidRPr="0012157F" w14:paraId="4D950E89" w14:textId="77777777" w:rsidTr="00875036">
        <w:tc>
          <w:tcPr>
            <w:tcW w:w="9104" w:type="dxa"/>
            <w:shd w:val="clear" w:color="auto" w:fill="D9D9D9"/>
          </w:tcPr>
          <w:p w14:paraId="68CB14E6" w14:textId="77777777" w:rsidR="00924F8D" w:rsidRPr="0013715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3715F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14:paraId="51EDA4E7" w14:textId="10A4A4FA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715F">
              <w:rPr>
                <w:rFonts w:ascii="Arial" w:hAnsi="Arial" w:cs="Arial"/>
              </w:rPr>
              <w:t xml:space="preserve">składane na podstawie art. 125 ust. 1 ustawy z dnia 11 września 2019 r. Prawo zamówień publicznych (tj. Dz. U. z 2022r. poz. 1710) (dalej jako: ustawa </w:t>
            </w:r>
            <w:proofErr w:type="spellStart"/>
            <w:r w:rsidRPr="0013715F">
              <w:rPr>
                <w:rFonts w:ascii="Arial" w:hAnsi="Arial" w:cs="Arial"/>
              </w:rPr>
              <w:t>Pzp</w:t>
            </w:r>
            <w:proofErr w:type="spellEnd"/>
            <w:r w:rsidRPr="0013715F">
              <w:rPr>
                <w:rFonts w:ascii="Arial" w:hAnsi="Arial" w:cs="Arial"/>
              </w:rPr>
              <w:t>), dotyczące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BDBA9B" w14:textId="77777777" w:rsidR="0013715F" w:rsidRDefault="0013715F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4DC1A98" w14:textId="58E50355" w:rsidR="00924F8D" w:rsidRPr="00612283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AF5098B" w14:textId="77777777" w:rsidR="00924F8D" w:rsidRPr="00612283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57BE88C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A7A96A" w14:textId="77777777" w:rsidR="0013715F" w:rsidRDefault="0013715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5B8924" w14:textId="46418C14" w:rsidR="00E50194" w:rsidRDefault="001F027E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F941823" w14:textId="77777777" w:rsidR="0059226B" w:rsidRDefault="0059226B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99C4369" w14:textId="77777777" w:rsidR="0013715F" w:rsidRPr="0013715F" w:rsidRDefault="0013715F" w:rsidP="0013715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3715F">
        <w:rPr>
          <w:rFonts w:ascii="Times New Roman" w:eastAsia="Times New Roman" w:hAnsi="Times New Roman"/>
          <w:b/>
          <w:sz w:val="24"/>
          <w:szCs w:val="24"/>
          <w:lang w:eastAsia="pl-PL"/>
        </w:rPr>
        <w:t>Dostawa jajek, artykułów sypkich, chłodzonych i mrożonych pierogów oraz tłuszczy do Szpitala Wojewódzkiego w Poznaniu</w:t>
      </w:r>
    </w:p>
    <w:p w14:paraId="54A90F15" w14:textId="3591BD6A" w:rsidR="00E50194" w:rsidRDefault="00E50194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B46CC5" w14:textId="37DF2B87" w:rsidR="00A44833" w:rsidRPr="0013715F" w:rsidRDefault="00A44833" w:rsidP="0059226B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13715F">
        <w:rPr>
          <w:rFonts w:ascii="Arial" w:hAnsi="Arial" w:cs="Arial"/>
          <w:u w:val="single"/>
        </w:rPr>
        <w:t>Znak sprawy:</w:t>
      </w:r>
      <w:r w:rsidRPr="0013715F">
        <w:rPr>
          <w:rFonts w:ascii="Arial" w:hAnsi="Arial" w:cs="Arial"/>
          <w:b/>
          <w:u w:val="single"/>
        </w:rPr>
        <w:t xml:space="preserve"> </w:t>
      </w:r>
      <w:r w:rsidR="00924F8D" w:rsidRPr="0013715F">
        <w:rPr>
          <w:rFonts w:ascii="Arial" w:hAnsi="Arial" w:cs="Arial"/>
          <w:b/>
          <w:u w:val="single"/>
        </w:rPr>
        <w:t>SZW/DZP/</w:t>
      </w:r>
      <w:r w:rsidR="0013715F">
        <w:rPr>
          <w:rFonts w:ascii="Arial" w:hAnsi="Arial" w:cs="Arial"/>
          <w:b/>
          <w:u w:val="single"/>
        </w:rPr>
        <w:t>55</w:t>
      </w:r>
      <w:r w:rsidR="00924F8D" w:rsidRPr="0013715F">
        <w:rPr>
          <w:rFonts w:ascii="Arial" w:hAnsi="Arial" w:cs="Arial"/>
          <w:b/>
          <w:u w:val="single"/>
        </w:rPr>
        <w:t>/2023</w:t>
      </w:r>
    </w:p>
    <w:p w14:paraId="4A5A7CB6" w14:textId="77777777" w:rsidR="0059226B" w:rsidRPr="00A44833" w:rsidRDefault="0059226B" w:rsidP="005922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8BDC118" w14:textId="77777777" w:rsidR="00F90CD1" w:rsidRPr="0012157F" w:rsidRDefault="005434B3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24F8D" w:rsidRPr="0013715F">
        <w:rPr>
          <w:rFonts w:ascii="Arial" w:hAnsi="Arial" w:cs="Arial"/>
          <w:b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5672847" w14:textId="77777777" w:rsidTr="00650D6C">
        <w:tc>
          <w:tcPr>
            <w:tcW w:w="9104" w:type="dxa"/>
            <w:shd w:val="clear" w:color="auto" w:fill="D9D9D9"/>
          </w:tcPr>
          <w:p w14:paraId="32A5958E" w14:textId="77777777" w:rsidR="00E50194" w:rsidRPr="0013715F" w:rsidRDefault="00650D6C" w:rsidP="0013715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13715F">
              <w:rPr>
                <w:rFonts w:ascii="Arial" w:hAnsi="Arial" w:cs="Arial"/>
                <w:b/>
              </w:rPr>
              <w:t>OŚWIADCZENIA DOTYCZĄCE PODSTAW WYKLUCZENIA</w:t>
            </w:r>
          </w:p>
        </w:tc>
      </w:tr>
    </w:tbl>
    <w:p w14:paraId="3180EE68" w14:textId="77777777" w:rsidR="00C113BF" w:rsidRPr="0012157F" w:rsidRDefault="00C113B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A46D19D" w14:textId="77777777" w:rsidR="002426FF" w:rsidRPr="00A44833" w:rsidRDefault="002426FF" w:rsidP="0059226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9E458F7" w14:textId="77777777" w:rsidR="00023477" w:rsidRPr="006B53D6" w:rsidRDefault="00023477" w:rsidP="0059226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835C8E8" w14:textId="77777777" w:rsidR="00023477" w:rsidRPr="00992BD8" w:rsidRDefault="00992BD8" w:rsidP="0059226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694992" w14:textId="77777777" w:rsidR="00992BD8" w:rsidRPr="00992BD8" w:rsidRDefault="00992BD8" w:rsidP="0059226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3C381EFC" w14:textId="77777777" w:rsidR="00023477" w:rsidRDefault="00C113B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009852F" w14:textId="77777777" w:rsidR="007A2BCB" w:rsidRDefault="00992BD8" w:rsidP="005922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473B89" w14:textId="2E96A377" w:rsidR="0011306C" w:rsidRDefault="007A2BC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13715F">
        <w:rPr>
          <w:rFonts w:ascii="Arial" w:hAnsi="Arial" w:cs="Arial"/>
          <w:sz w:val="24"/>
          <w:szCs w:val="24"/>
        </w:rPr>
        <w:t xml:space="preserve">                  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13715F">
        <w:rPr>
          <w:rFonts w:ascii="Arial" w:hAnsi="Arial" w:cs="Arial"/>
          <w:sz w:val="24"/>
          <w:szCs w:val="24"/>
        </w:rPr>
        <w:t xml:space="preserve">                               </w:t>
      </w:r>
      <w:r w:rsidRPr="007A2BCB">
        <w:rPr>
          <w:rFonts w:ascii="Arial" w:hAnsi="Arial" w:cs="Arial"/>
          <w:sz w:val="24"/>
          <w:szCs w:val="24"/>
        </w:rPr>
        <w:t>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5EC8A56" w14:textId="77777777" w:rsidR="0013715F" w:rsidRDefault="0013715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2C2A967" w14:textId="77777777" w:rsidTr="00CD4DD1">
        <w:tc>
          <w:tcPr>
            <w:tcW w:w="9104" w:type="dxa"/>
            <w:shd w:val="clear" w:color="auto" w:fill="D9D9D9"/>
          </w:tcPr>
          <w:p w14:paraId="7FC3B9FA" w14:textId="77777777" w:rsidR="0011306C" w:rsidRPr="00650D6C" w:rsidRDefault="0011306C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0E99861" w14:textId="77777777" w:rsidR="00D2702A" w:rsidRDefault="004F23F7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p w14:paraId="7D7A1F06" w14:textId="77777777" w:rsidR="0013715F" w:rsidRPr="0012157F" w:rsidRDefault="0013715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03BB7A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916A" w14:textId="77777777" w:rsidR="00D2702A" w:rsidRPr="0012157F" w:rsidRDefault="00D2702A" w:rsidP="0059226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509E" w14:textId="77777777" w:rsidR="00D2702A" w:rsidRPr="0012157F" w:rsidRDefault="00D2702A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24F8D" w:rsidRPr="0012157F" w14:paraId="1D470351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78D6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26F7F" w14:textId="77777777" w:rsidR="00924F8D" w:rsidRPr="004C1CF1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C1CF1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2CDC5F76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1CF1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924F8D" w:rsidRPr="0012157F" w14:paraId="7FCC7723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6FEE9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0B3B" w14:textId="77777777" w:rsidR="00924F8D" w:rsidRPr="004C1CF1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C1CF1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1A81C76E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1CF1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924F8D" w:rsidRPr="0012157F" w14:paraId="7A6F23AD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720C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B2BC6" w14:textId="77777777" w:rsidR="00924F8D" w:rsidRPr="004C1CF1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C1CF1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2E0B169C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1CF1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  <w:tr w:rsidR="00924F8D" w:rsidRPr="0012157F" w14:paraId="3C144611" w14:textId="77777777" w:rsidTr="0087503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8AF38" w14:textId="77777777" w:rsidR="00924F8D" w:rsidRPr="0012157F" w:rsidRDefault="00924F8D" w:rsidP="0059226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4F8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A521" w14:textId="77777777" w:rsidR="00924F8D" w:rsidRPr="004C1CF1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4C1CF1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19995CA" w14:textId="77777777" w:rsidR="00924F8D" w:rsidRPr="0012157F" w:rsidRDefault="00924F8D" w:rsidP="0059226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1CF1">
              <w:rPr>
                <w:rFonts w:ascii="Arial" w:hAnsi="Arial" w:cs="Arial"/>
              </w:rPr>
              <w:t>Zamawiający nie stawia szczególnych warunków udziału w postępowaniu w tym zakresie.</w:t>
            </w:r>
          </w:p>
        </w:tc>
      </w:tr>
    </w:tbl>
    <w:p w14:paraId="70D0D24A" w14:textId="77777777" w:rsidR="00E21BB4" w:rsidRPr="0012157F" w:rsidRDefault="00257E73" w:rsidP="0059226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620521A" w14:textId="77777777" w:rsidR="00E21BB4" w:rsidRPr="00E21BB4" w:rsidRDefault="00E21BB4" w:rsidP="0059226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0FA749A" w14:textId="77777777" w:rsidR="00C62F57" w:rsidRDefault="00C62F57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3582AE2" w14:textId="77777777" w:rsidR="00C62F57" w:rsidRDefault="00C62F57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8721284" w14:textId="77777777" w:rsidR="00721D87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4B3D39CE" w14:textId="77777777" w:rsidR="00721D87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6DF6463" w14:textId="77777777" w:rsidR="00721D87" w:rsidRPr="00721D87" w:rsidRDefault="00721D87" w:rsidP="0059226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1AE78E" w14:textId="77777777" w:rsidR="00721D87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A321843" w14:textId="77777777" w:rsidR="00E21BB4" w:rsidRPr="00E21BB4" w:rsidRDefault="00E21BB4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ED9AED5" w14:textId="77777777" w:rsidR="00E21BB4" w:rsidRDefault="00E21BB4" w:rsidP="0059226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459BE45" w14:textId="77777777" w:rsidR="0013715F" w:rsidRPr="00721D87" w:rsidRDefault="0013715F" w:rsidP="0059226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3015222F" w14:textId="77777777" w:rsidR="00C62F57" w:rsidRDefault="00257E73" w:rsidP="0059226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9981ADC" w14:textId="77777777" w:rsidTr="00CD4DD1">
        <w:tc>
          <w:tcPr>
            <w:tcW w:w="9104" w:type="dxa"/>
            <w:shd w:val="clear" w:color="auto" w:fill="D9D9D9"/>
          </w:tcPr>
          <w:p w14:paraId="35CD21D8" w14:textId="77777777" w:rsidR="00BE6F04" w:rsidRPr="00650D6C" w:rsidRDefault="00E426EB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4B3705" w14:textId="77777777" w:rsidR="00FE4E2B" w:rsidRDefault="00E426E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6792D1F3" w14:textId="77777777" w:rsidR="0013715F" w:rsidRPr="00E426EB" w:rsidRDefault="0013715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7AE6691" w14:textId="77777777" w:rsidTr="00847232">
        <w:tc>
          <w:tcPr>
            <w:tcW w:w="9104" w:type="dxa"/>
            <w:shd w:val="clear" w:color="auto" w:fill="D9D9D9"/>
          </w:tcPr>
          <w:p w14:paraId="0F8AB780" w14:textId="77777777" w:rsidR="00E426EB" w:rsidRPr="00650D6C" w:rsidRDefault="00E426EB" w:rsidP="0059226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8A1A3F0" w14:textId="77777777" w:rsidR="00E426EB" w:rsidRPr="0012157F" w:rsidRDefault="00E426EB" w:rsidP="005922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1B112B" w14:textId="77777777" w:rsidR="00E426EB" w:rsidRDefault="00E426E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472C7255" w14:textId="77777777" w:rsidR="0013715F" w:rsidRPr="00E426EB" w:rsidRDefault="0013715F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6E7670" w14:textId="77777777" w:rsidR="00E426EB" w:rsidRPr="00E426EB" w:rsidRDefault="00E426EB" w:rsidP="0059226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C27C08" w14:textId="77777777" w:rsidR="00E426EB" w:rsidRPr="00FF0EBB" w:rsidRDefault="00E426EB" w:rsidP="0059226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51D1479" w14:textId="77777777" w:rsidR="00E426EB" w:rsidRPr="00E426EB" w:rsidRDefault="00E426EB" w:rsidP="0059226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A7506D" w14:textId="77777777" w:rsidR="00E426EB" w:rsidRPr="00FF0EBB" w:rsidRDefault="00E426EB" w:rsidP="0059226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C56A25" w14:textId="77777777" w:rsidR="00E426EB" w:rsidRDefault="00E426EB" w:rsidP="0059226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85F3B7" w14:textId="77777777" w:rsidR="0012157F" w:rsidRPr="0012157F" w:rsidRDefault="0012157F" w:rsidP="005922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E3B15C" w14:textId="77777777" w:rsidR="00524951" w:rsidRDefault="00FE4E2B" w:rsidP="005922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B17F641" w14:textId="77777777" w:rsidR="00524951" w:rsidRDefault="00524951" w:rsidP="0059226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14F01AA" w14:textId="77777777" w:rsidR="00FE4E2B" w:rsidRPr="0012157F" w:rsidRDefault="00524951" w:rsidP="0059226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EFFBFBB" w14:textId="77777777" w:rsidR="00484F88" w:rsidRPr="0012157F" w:rsidRDefault="006D536F" w:rsidP="0059226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29FE2" w14:textId="77777777" w:rsidR="00706702" w:rsidRDefault="00706702" w:rsidP="0038231F">
      <w:pPr>
        <w:spacing w:after="0" w:line="240" w:lineRule="auto"/>
      </w:pPr>
      <w:r>
        <w:separator/>
      </w:r>
    </w:p>
  </w:endnote>
  <w:endnote w:type="continuationSeparator" w:id="0">
    <w:p w14:paraId="0CCCAC17" w14:textId="77777777" w:rsidR="00706702" w:rsidRDefault="007067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AA5B2" w14:textId="77777777" w:rsidR="00924F8D" w:rsidRDefault="00924F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1F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2A10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D069F" w14:textId="77777777" w:rsidR="00924F8D" w:rsidRDefault="00924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B2BD8" w14:textId="77777777" w:rsidR="00706702" w:rsidRDefault="00706702" w:rsidP="0038231F">
      <w:pPr>
        <w:spacing w:after="0" w:line="240" w:lineRule="auto"/>
      </w:pPr>
      <w:r>
        <w:separator/>
      </w:r>
    </w:p>
  </w:footnote>
  <w:footnote w:type="continuationSeparator" w:id="0">
    <w:p w14:paraId="30BE1A48" w14:textId="77777777" w:rsidR="00706702" w:rsidRDefault="00706702" w:rsidP="0038231F">
      <w:pPr>
        <w:spacing w:after="0" w:line="240" w:lineRule="auto"/>
      </w:pPr>
      <w:r>
        <w:continuationSeparator/>
      </w:r>
    </w:p>
  </w:footnote>
  <w:footnote w:id="1">
    <w:p w14:paraId="6C7966F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86FD7C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B633E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9F2F93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D990A" w14:textId="77777777" w:rsidR="00924F8D" w:rsidRDefault="00924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DEC28" w14:textId="77777777" w:rsidR="00924F8D" w:rsidRDefault="00924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CEAA9" w14:textId="77777777" w:rsidR="00924F8D" w:rsidRDefault="00924F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108975">
    <w:abstractNumId w:val="11"/>
  </w:num>
  <w:num w:numId="2" w16cid:durableId="2100715839">
    <w:abstractNumId w:val="0"/>
  </w:num>
  <w:num w:numId="3" w16cid:durableId="1952736699">
    <w:abstractNumId w:val="10"/>
  </w:num>
  <w:num w:numId="4" w16cid:durableId="344794808">
    <w:abstractNumId w:val="13"/>
  </w:num>
  <w:num w:numId="5" w16cid:durableId="379667617">
    <w:abstractNumId w:val="12"/>
  </w:num>
  <w:num w:numId="6" w16cid:durableId="143394806">
    <w:abstractNumId w:val="9"/>
  </w:num>
  <w:num w:numId="7" w16cid:durableId="275257968">
    <w:abstractNumId w:val="1"/>
  </w:num>
  <w:num w:numId="8" w16cid:durableId="1616256029">
    <w:abstractNumId w:val="6"/>
  </w:num>
  <w:num w:numId="9" w16cid:durableId="984356537">
    <w:abstractNumId w:val="4"/>
  </w:num>
  <w:num w:numId="10" w16cid:durableId="1526868410">
    <w:abstractNumId w:val="7"/>
  </w:num>
  <w:num w:numId="11" w16cid:durableId="158927258">
    <w:abstractNumId w:val="5"/>
  </w:num>
  <w:num w:numId="12" w16cid:durableId="253825182">
    <w:abstractNumId w:val="8"/>
  </w:num>
  <w:num w:numId="13" w16cid:durableId="798568853">
    <w:abstractNumId w:val="3"/>
  </w:num>
  <w:num w:numId="14" w16cid:durableId="1413160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6C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76CC"/>
    <w:rsid w:val="000C021E"/>
    <w:rsid w:val="000C18AF"/>
    <w:rsid w:val="000D6F17"/>
    <w:rsid w:val="000D73C4"/>
    <w:rsid w:val="000E4D37"/>
    <w:rsid w:val="00110593"/>
    <w:rsid w:val="0011306C"/>
    <w:rsid w:val="0012157F"/>
    <w:rsid w:val="0013715F"/>
    <w:rsid w:val="00160A7A"/>
    <w:rsid w:val="00186601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CF1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226B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670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24F8D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2FB2E"/>
  <w15:docId w15:val="{B33B4173-33A1-454B-85B0-981934A9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736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4</cp:revision>
  <cp:lastPrinted>2016-07-26T10:32:00Z</cp:lastPrinted>
  <dcterms:created xsi:type="dcterms:W3CDTF">2023-03-02T09:06:00Z</dcterms:created>
  <dcterms:modified xsi:type="dcterms:W3CDTF">2023-05-23T10:29:00Z</dcterms:modified>
</cp:coreProperties>
</file>