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1DEC2" w14:textId="5EDFE25B" w:rsidR="00FB7F50" w:rsidRPr="002245BE" w:rsidRDefault="0070134E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0134E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</w:t>
      </w:r>
      <w:r w:rsidR="00850A15">
        <w:rPr>
          <w:sz w:val="22"/>
          <w:szCs w:val="22"/>
        </w:rPr>
        <w:t xml:space="preserve"> 26.05.2023 r.</w:t>
      </w:r>
    </w:p>
    <w:p w14:paraId="152FCD64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65E740EE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3B2CEDD" w14:textId="77777777" w:rsidR="002032C0" w:rsidRPr="002032C0" w:rsidRDefault="002032C0" w:rsidP="002032C0">
      <w:r w:rsidRPr="002032C0">
        <w:t>ul. Prądnicka 35-37</w:t>
      </w:r>
    </w:p>
    <w:p w14:paraId="2DB6DD69" w14:textId="77777777" w:rsidR="002032C0" w:rsidRPr="002032C0" w:rsidRDefault="002032C0" w:rsidP="002032C0">
      <w:r w:rsidRPr="002032C0">
        <w:t>31-202 Kraków</w:t>
      </w:r>
    </w:p>
    <w:p w14:paraId="5B58D8FD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7A89459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0134E" w:rsidRPr="00607F9B" w14:paraId="60D950DB" w14:textId="77777777" w:rsidTr="009D018D">
        <w:trPr>
          <w:trHeight w:val="638"/>
        </w:trPr>
        <w:tc>
          <w:tcPr>
            <w:tcW w:w="959" w:type="dxa"/>
            <w:shd w:val="clear" w:color="auto" w:fill="auto"/>
          </w:tcPr>
          <w:p w14:paraId="7F3E957A" w14:textId="77777777" w:rsidR="0070134E" w:rsidRPr="00607F9B" w:rsidRDefault="0070134E" w:rsidP="00B03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EF96661" w14:textId="53E0E5D6" w:rsidR="0070134E" w:rsidRPr="00607F9B" w:rsidRDefault="0070134E" w:rsidP="00B03A43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0134E">
              <w:rPr>
                <w:sz w:val="22"/>
                <w:szCs w:val="22"/>
              </w:rPr>
              <w:t>podstawowy</w:t>
            </w:r>
            <w:r w:rsidR="00B03A43">
              <w:rPr>
                <w:sz w:val="22"/>
                <w:szCs w:val="22"/>
              </w:rPr>
              <w:t>m</w:t>
            </w:r>
            <w:r w:rsidRPr="0070134E">
              <w:rPr>
                <w:sz w:val="22"/>
                <w:szCs w:val="22"/>
              </w:rPr>
              <w:t xml:space="preserve"> bez negocjacji - art. 275 pkt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0134E">
              <w:rPr>
                <w:b/>
                <w:bCs/>
                <w:sz w:val="22"/>
                <w:szCs w:val="22"/>
              </w:rPr>
              <w:t>Zakup i dostawa sztucznych zwieraczy cewki moczowej oraz stentów moczowodowych dla potrzeb Oddziału Urologii z Onkologią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0134E">
              <w:rPr>
                <w:b/>
                <w:sz w:val="22"/>
                <w:szCs w:val="22"/>
              </w:rPr>
              <w:t>ZP/22/2023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49F6A23" w14:textId="77777777" w:rsidR="00B03A43" w:rsidRDefault="00B03A43" w:rsidP="00B03A4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</w:p>
    <w:p w14:paraId="0BFFD58D" w14:textId="01190479" w:rsidR="008642B3" w:rsidRDefault="00C65E53" w:rsidP="00B03A4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37CD4C48" w14:textId="77777777" w:rsidR="00B03A43" w:rsidRDefault="00B03A43" w:rsidP="00B03A4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70134E" w14:paraId="07E57CD5" w14:textId="77777777" w:rsidTr="009D018D">
        <w:trPr>
          <w:cantSplit/>
        </w:trPr>
        <w:tc>
          <w:tcPr>
            <w:tcW w:w="9072" w:type="dxa"/>
          </w:tcPr>
          <w:p w14:paraId="70B03C97" w14:textId="77777777" w:rsidR="0070134E" w:rsidRPr="00B03A43" w:rsidRDefault="0070134E" w:rsidP="009D018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03A43">
              <w:rPr>
                <w:b/>
                <w:sz w:val="22"/>
                <w:szCs w:val="22"/>
              </w:rPr>
              <w:t>Medico Systems S.C. Zbigniew Zinkiewicz, Lucyna Waliniak Zinkiewicz</w:t>
            </w:r>
          </w:p>
          <w:p w14:paraId="341159CD" w14:textId="6676C0BA" w:rsidR="0070134E" w:rsidRPr="00B03A43" w:rsidRDefault="0070134E" w:rsidP="009D018D">
            <w:pPr>
              <w:jc w:val="both"/>
              <w:rPr>
                <w:bCs/>
                <w:sz w:val="22"/>
                <w:szCs w:val="22"/>
              </w:rPr>
            </w:pPr>
            <w:r w:rsidRPr="00B03A43">
              <w:rPr>
                <w:bCs/>
                <w:sz w:val="22"/>
                <w:szCs w:val="22"/>
              </w:rPr>
              <w:t xml:space="preserve">ul. Droga </w:t>
            </w:r>
            <w:r w:rsidR="00B03A43" w:rsidRPr="00B03A43">
              <w:rPr>
                <w:bCs/>
                <w:sz w:val="22"/>
                <w:szCs w:val="22"/>
              </w:rPr>
              <w:t>Męczenników</w:t>
            </w:r>
            <w:r w:rsidRPr="00B03A43">
              <w:rPr>
                <w:bCs/>
                <w:sz w:val="22"/>
                <w:szCs w:val="22"/>
              </w:rPr>
              <w:t xml:space="preserve"> Majdanka 119 </w:t>
            </w:r>
          </w:p>
          <w:p w14:paraId="18AEEB83" w14:textId="77777777" w:rsidR="0070134E" w:rsidRPr="00B03A43" w:rsidRDefault="0070134E" w:rsidP="009D018D">
            <w:pPr>
              <w:jc w:val="both"/>
              <w:rPr>
                <w:bCs/>
                <w:sz w:val="22"/>
                <w:szCs w:val="22"/>
              </w:rPr>
            </w:pPr>
            <w:r w:rsidRPr="00B03A43">
              <w:rPr>
                <w:bCs/>
                <w:sz w:val="22"/>
                <w:szCs w:val="22"/>
              </w:rPr>
              <w:t>20-325 Lublin</w:t>
            </w:r>
          </w:p>
          <w:p w14:paraId="098DB27F" w14:textId="77777777" w:rsidR="0070134E" w:rsidRPr="00B03A43" w:rsidRDefault="0070134E" w:rsidP="009D01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03A43">
              <w:rPr>
                <w:sz w:val="22"/>
                <w:szCs w:val="22"/>
              </w:rPr>
              <w:t>na:</w:t>
            </w:r>
          </w:p>
          <w:p w14:paraId="1C056491" w14:textId="74CC9894" w:rsidR="0070134E" w:rsidRPr="00B03A43" w:rsidRDefault="0070134E" w:rsidP="009D01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03A43">
              <w:rPr>
                <w:sz w:val="22"/>
                <w:szCs w:val="22"/>
              </w:rPr>
              <w:t xml:space="preserve">Pakiet 1 - Zwieracze cewki moczowej </w:t>
            </w:r>
          </w:p>
          <w:p w14:paraId="15EFCB85" w14:textId="77777777" w:rsidR="0070134E" w:rsidRPr="00B03A43" w:rsidRDefault="0070134E" w:rsidP="009D018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03A43">
              <w:rPr>
                <w:color w:val="000000"/>
                <w:sz w:val="22"/>
                <w:szCs w:val="22"/>
              </w:rPr>
              <w:t>Uzasadnienie wyboru:</w:t>
            </w:r>
          </w:p>
          <w:p w14:paraId="2B5F73AD" w14:textId="77777777" w:rsidR="0070134E" w:rsidRPr="00B03A43" w:rsidRDefault="0070134E" w:rsidP="009D018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03A43">
              <w:rPr>
                <w:sz w:val="22"/>
                <w:szCs w:val="22"/>
              </w:rPr>
              <w:t>Złożono jedną ofertę. Oferta zgodna z wymaganiami SWZ.</w:t>
            </w:r>
          </w:p>
        </w:tc>
      </w:tr>
      <w:tr w:rsidR="0070134E" w14:paraId="44180802" w14:textId="77777777" w:rsidTr="009D018D">
        <w:trPr>
          <w:cantSplit/>
        </w:trPr>
        <w:tc>
          <w:tcPr>
            <w:tcW w:w="9072" w:type="dxa"/>
          </w:tcPr>
          <w:p w14:paraId="09F2A7B6" w14:textId="4281905E" w:rsidR="0070134E" w:rsidRPr="00B03A43" w:rsidRDefault="0070134E" w:rsidP="009D018D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B03A43">
              <w:rPr>
                <w:b/>
                <w:sz w:val="22"/>
                <w:szCs w:val="22"/>
              </w:rPr>
              <w:t xml:space="preserve">MAC'S MEDICAL </w:t>
            </w:r>
            <w:r w:rsidR="00B03A43" w:rsidRPr="00B03A43">
              <w:rPr>
                <w:b/>
                <w:sz w:val="22"/>
                <w:szCs w:val="22"/>
              </w:rPr>
              <w:t>Sp. z o.o.</w:t>
            </w:r>
          </w:p>
          <w:p w14:paraId="3D18AAAA" w14:textId="77777777" w:rsidR="0070134E" w:rsidRPr="00B03A43" w:rsidRDefault="0070134E" w:rsidP="009D018D">
            <w:pPr>
              <w:jc w:val="both"/>
              <w:rPr>
                <w:bCs/>
                <w:sz w:val="22"/>
                <w:szCs w:val="22"/>
              </w:rPr>
            </w:pPr>
            <w:r w:rsidRPr="00B03A43">
              <w:rPr>
                <w:bCs/>
                <w:sz w:val="22"/>
                <w:szCs w:val="22"/>
              </w:rPr>
              <w:t>ul. Łucka 20 /78</w:t>
            </w:r>
          </w:p>
          <w:p w14:paraId="7658026A" w14:textId="77777777" w:rsidR="0070134E" w:rsidRPr="00B03A43" w:rsidRDefault="0070134E" w:rsidP="009D018D">
            <w:pPr>
              <w:jc w:val="both"/>
              <w:rPr>
                <w:bCs/>
                <w:sz w:val="22"/>
                <w:szCs w:val="22"/>
              </w:rPr>
            </w:pPr>
            <w:r w:rsidRPr="00B03A43">
              <w:rPr>
                <w:bCs/>
                <w:sz w:val="22"/>
                <w:szCs w:val="22"/>
              </w:rPr>
              <w:t>00-845 Warszawa</w:t>
            </w:r>
          </w:p>
          <w:p w14:paraId="2961815D" w14:textId="77777777" w:rsidR="0070134E" w:rsidRPr="00B03A43" w:rsidRDefault="0070134E" w:rsidP="009D01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03A43">
              <w:rPr>
                <w:sz w:val="22"/>
                <w:szCs w:val="22"/>
              </w:rPr>
              <w:t>na:</w:t>
            </w:r>
          </w:p>
          <w:p w14:paraId="1CAC9325" w14:textId="68064D04" w:rsidR="0070134E" w:rsidRPr="00B03A43" w:rsidRDefault="0070134E" w:rsidP="009D018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B03A43">
              <w:rPr>
                <w:sz w:val="22"/>
                <w:szCs w:val="22"/>
              </w:rPr>
              <w:t xml:space="preserve">Pakiet 2 - Stenty moczowodowe </w:t>
            </w:r>
          </w:p>
          <w:p w14:paraId="2395BB6C" w14:textId="77777777" w:rsidR="0070134E" w:rsidRPr="00B03A43" w:rsidRDefault="0070134E" w:rsidP="009D018D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B03A43">
              <w:rPr>
                <w:color w:val="000000"/>
                <w:sz w:val="22"/>
                <w:szCs w:val="22"/>
              </w:rPr>
              <w:t>Uzasadnienie wyboru:</w:t>
            </w:r>
          </w:p>
          <w:p w14:paraId="4243F4ED" w14:textId="77777777" w:rsidR="0070134E" w:rsidRPr="00B03A43" w:rsidRDefault="0070134E" w:rsidP="009D018D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B03A43">
              <w:rPr>
                <w:sz w:val="22"/>
                <w:szCs w:val="22"/>
              </w:rPr>
              <w:t>Złożono jedną ofertę. Oferta zgodna z wymaganiami SWZ.</w:t>
            </w:r>
          </w:p>
        </w:tc>
      </w:tr>
    </w:tbl>
    <w:p w14:paraId="68F7FB6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00771CDE" w14:textId="77777777" w:rsidTr="0057114B">
        <w:tc>
          <w:tcPr>
            <w:tcW w:w="2169" w:type="dxa"/>
            <w:shd w:val="clear" w:color="auto" w:fill="F3F3F3"/>
            <w:vAlign w:val="center"/>
          </w:tcPr>
          <w:p w14:paraId="0C73C375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501E25B6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2F99988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327D2B9D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6FF053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70134E" w:rsidRPr="00834EF4" w14:paraId="7591A029" w14:textId="77777777" w:rsidTr="0018123E">
        <w:tc>
          <w:tcPr>
            <w:tcW w:w="2169" w:type="dxa"/>
            <w:shd w:val="clear" w:color="auto" w:fill="auto"/>
          </w:tcPr>
          <w:p w14:paraId="749B31FC" w14:textId="77777777" w:rsidR="0070134E" w:rsidRPr="00211A34" w:rsidRDefault="0070134E" w:rsidP="009D018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0134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0134E">
              <w:rPr>
                <w:sz w:val="20"/>
                <w:szCs w:val="20"/>
              </w:rPr>
              <w:t>Pakiet 1 - Zwieracze cewki moczowej</w:t>
            </w:r>
          </w:p>
        </w:tc>
        <w:tc>
          <w:tcPr>
            <w:tcW w:w="2793" w:type="dxa"/>
            <w:shd w:val="clear" w:color="auto" w:fill="auto"/>
          </w:tcPr>
          <w:p w14:paraId="00D97960" w14:textId="77777777" w:rsidR="0070134E" w:rsidRPr="00211A34" w:rsidRDefault="0070134E" w:rsidP="009D018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0134E">
              <w:rPr>
                <w:b/>
                <w:bCs/>
                <w:sz w:val="20"/>
                <w:szCs w:val="20"/>
              </w:rPr>
              <w:t>Medico Systems S.C. Zbigniew Zinkiewicz, Lucyna Waliniak Zinkiewicz</w:t>
            </w:r>
          </w:p>
          <w:p w14:paraId="32121B63" w14:textId="1808F02D" w:rsidR="0070134E" w:rsidRPr="00211A34" w:rsidRDefault="0070134E" w:rsidP="009D018D">
            <w:pPr>
              <w:rPr>
                <w:sz w:val="20"/>
                <w:szCs w:val="20"/>
              </w:rPr>
            </w:pPr>
            <w:r w:rsidRPr="0070134E">
              <w:rPr>
                <w:sz w:val="20"/>
                <w:szCs w:val="20"/>
              </w:rPr>
              <w:t xml:space="preserve">ul. Droga </w:t>
            </w:r>
            <w:r w:rsidR="00B03A43" w:rsidRPr="0070134E">
              <w:rPr>
                <w:sz w:val="20"/>
                <w:szCs w:val="20"/>
              </w:rPr>
              <w:t>Męczenników</w:t>
            </w:r>
            <w:r w:rsidRPr="0070134E">
              <w:rPr>
                <w:sz w:val="20"/>
                <w:szCs w:val="20"/>
              </w:rPr>
              <w:t xml:space="preserve"> Majdanka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0134E">
              <w:rPr>
                <w:sz w:val="20"/>
                <w:szCs w:val="20"/>
              </w:rPr>
              <w:t>119</w:t>
            </w:r>
          </w:p>
          <w:p w14:paraId="7BB171B0" w14:textId="77777777" w:rsidR="0070134E" w:rsidRPr="00211A34" w:rsidRDefault="0070134E" w:rsidP="009D018D">
            <w:pPr>
              <w:spacing w:after="40"/>
              <w:rPr>
                <w:color w:val="000000"/>
                <w:sz w:val="20"/>
                <w:szCs w:val="20"/>
              </w:rPr>
            </w:pPr>
            <w:r w:rsidRPr="0070134E">
              <w:rPr>
                <w:sz w:val="20"/>
                <w:szCs w:val="20"/>
              </w:rPr>
              <w:t>20-325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0134E">
              <w:rPr>
                <w:sz w:val="20"/>
                <w:szCs w:val="20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6378A4" w14:textId="77777777" w:rsidR="0070134E" w:rsidRPr="00211A34" w:rsidRDefault="0070134E" w:rsidP="0018123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70134E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0180C03" w14:textId="2620D97B" w:rsidR="0070134E" w:rsidRPr="00211A34" w:rsidRDefault="0070134E" w:rsidP="0018123E">
            <w:pPr>
              <w:jc w:val="center"/>
              <w:rPr>
                <w:color w:val="000000"/>
                <w:sz w:val="20"/>
                <w:szCs w:val="20"/>
              </w:rPr>
            </w:pPr>
            <w:r w:rsidRPr="0070134E">
              <w:rPr>
                <w:sz w:val="20"/>
                <w:szCs w:val="20"/>
              </w:rPr>
              <w:t>400,00</w:t>
            </w:r>
          </w:p>
        </w:tc>
      </w:tr>
      <w:tr w:rsidR="0070134E" w:rsidRPr="00834EF4" w14:paraId="0B2DF469" w14:textId="77777777" w:rsidTr="0018123E">
        <w:tc>
          <w:tcPr>
            <w:tcW w:w="2169" w:type="dxa"/>
            <w:shd w:val="clear" w:color="auto" w:fill="auto"/>
          </w:tcPr>
          <w:p w14:paraId="6EBA3343" w14:textId="77777777" w:rsidR="0070134E" w:rsidRPr="00211A34" w:rsidRDefault="0070134E" w:rsidP="009D018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70134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70134E">
              <w:rPr>
                <w:sz w:val="20"/>
                <w:szCs w:val="20"/>
              </w:rPr>
              <w:t>Pakiet 2 - Stenty moczowodowe</w:t>
            </w:r>
          </w:p>
        </w:tc>
        <w:tc>
          <w:tcPr>
            <w:tcW w:w="2793" w:type="dxa"/>
            <w:shd w:val="clear" w:color="auto" w:fill="auto"/>
          </w:tcPr>
          <w:p w14:paraId="784D809B" w14:textId="6CD605C5" w:rsidR="0070134E" w:rsidRPr="00211A34" w:rsidRDefault="0070134E" w:rsidP="009D018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70134E">
              <w:rPr>
                <w:b/>
                <w:bCs/>
                <w:sz w:val="20"/>
                <w:szCs w:val="20"/>
              </w:rPr>
              <w:t xml:space="preserve">MAC'S MEDICAL </w:t>
            </w:r>
            <w:r w:rsidR="00B03A43">
              <w:rPr>
                <w:b/>
                <w:bCs/>
                <w:sz w:val="20"/>
                <w:szCs w:val="20"/>
              </w:rPr>
              <w:t>Sp. z o.o.</w:t>
            </w:r>
          </w:p>
          <w:p w14:paraId="504BB078" w14:textId="77777777" w:rsidR="0070134E" w:rsidRPr="00211A34" w:rsidRDefault="0070134E" w:rsidP="009D018D">
            <w:pPr>
              <w:rPr>
                <w:sz w:val="20"/>
                <w:szCs w:val="20"/>
              </w:rPr>
            </w:pPr>
            <w:r w:rsidRPr="0070134E">
              <w:rPr>
                <w:sz w:val="20"/>
                <w:szCs w:val="20"/>
              </w:rPr>
              <w:t>ul. Łucka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0134E">
              <w:rPr>
                <w:sz w:val="20"/>
                <w:szCs w:val="20"/>
              </w:rPr>
              <w:t>20/78</w:t>
            </w:r>
          </w:p>
          <w:p w14:paraId="02BDD6AC" w14:textId="77777777" w:rsidR="0070134E" w:rsidRPr="00211A34" w:rsidRDefault="0070134E" w:rsidP="009D018D">
            <w:pPr>
              <w:spacing w:after="40"/>
              <w:rPr>
                <w:color w:val="000000"/>
                <w:sz w:val="20"/>
                <w:szCs w:val="20"/>
              </w:rPr>
            </w:pPr>
            <w:r w:rsidRPr="0070134E">
              <w:rPr>
                <w:sz w:val="20"/>
                <w:szCs w:val="20"/>
              </w:rPr>
              <w:t>00-845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70134E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7E12740" w14:textId="77777777" w:rsidR="0070134E" w:rsidRPr="00211A34" w:rsidRDefault="0070134E" w:rsidP="0018123E">
            <w:pPr>
              <w:spacing w:before="40" w:after="40"/>
              <w:jc w:val="center"/>
              <w:rPr>
                <w:color w:val="000000"/>
                <w:sz w:val="20"/>
                <w:szCs w:val="20"/>
              </w:rPr>
            </w:pPr>
            <w:r w:rsidRPr="0070134E">
              <w:rPr>
                <w:sz w:val="20"/>
                <w:szCs w:val="20"/>
              </w:rPr>
              <w:t>1 - Cena - 400.00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ABA6E2" w14:textId="55441701" w:rsidR="0070134E" w:rsidRPr="00211A34" w:rsidRDefault="0070134E" w:rsidP="0018123E">
            <w:pPr>
              <w:jc w:val="center"/>
              <w:rPr>
                <w:color w:val="000000"/>
                <w:sz w:val="20"/>
                <w:szCs w:val="20"/>
              </w:rPr>
            </w:pPr>
            <w:r w:rsidRPr="0070134E">
              <w:rPr>
                <w:sz w:val="20"/>
                <w:szCs w:val="20"/>
              </w:rPr>
              <w:t>400,00</w:t>
            </w:r>
          </w:p>
        </w:tc>
      </w:tr>
    </w:tbl>
    <w:p w14:paraId="16A11CEA" w14:textId="77777777" w:rsidR="00317BCE" w:rsidRPr="00317BCE" w:rsidRDefault="00317BCE" w:rsidP="00B03A43">
      <w:pPr>
        <w:tabs>
          <w:tab w:val="left" w:pos="8820"/>
        </w:tabs>
        <w:spacing w:before="360" w:after="120"/>
        <w:rPr>
          <w:bCs/>
          <w:sz w:val="2"/>
          <w:szCs w:val="2"/>
        </w:rPr>
      </w:pPr>
    </w:p>
    <w:sectPr w:rsidR="00317BCE" w:rsidRPr="00317BCE" w:rsidSect="00317BCE"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1439D1" w14:textId="77777777" w:rsidR="000162DA" w:rsidRDefault="000162DA">
      <w:r>
        <w:separator/>
      </w:r>
    </w:p>
  </w:endnote>
  <w:endnote w:type="continuationSeparator" w:id="0">
    <w:p w14:paraId="742335A8" w14:textId="77777777" w:rsidR="000162DA" w:rsidRDefault="000162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57436" w14:textId="77777777" w:rsidR="000162DA" w:rsidRDefault="000162DA">
      <w:r>
        <w:separator/>
      </w:r>
    </w:p>
  </w:footnote>
  <w:footnote w:type="continuationSeparator" w:id="0">
    <w:p w14:paraId="07E41E6A" w14:textId="77777777" w:rsidR="000162DA" w:rsidRDefault="000162D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62DA"/>
    <w:rsid w:val="000162DA"/>
    <w:rsid w:val="00022322"/>
    <w:rsid w:val="00042497"/>
    <w:rsid w:val="000C1E6F"/>
    <w:rsid w:val="000E4E56"/>
    <w:rsid w:val="0018123E"/>
    <w:rsid w:val="001A1468"/>
    <w:rsid w:val="001B7815"/>
    <w:rsid w:val="002032C0"/>
    <w:rsid w:val="00211A34"/>
    <w:rsid w:val="002B1E4F"/>
    <w:rsid w:val="002B6761"/>
    <w:rsid w:val="002F2B63"/>
    <w:rsid w:val="00317BC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0134E"/>
    <w:rsid w:val="00712C39"/>
    <w:rsid w:val="00756CDA"/>
    <w:rsid w:val="007E2ACC"/>
    <w:rsid w:val="007E68C5"/>
    <w:rsid w:val="00832144"/>
    <w:rsid w:val="00836DAF"/>
    <w:rsid w:val="00850A15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03A43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6CFA74"/>
  <w15:chartTrackingRefBased/>
  <w15:docId w15:val="{C7192334-E3D9-46BF-AE74-0D0C21EF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2</Pages>
  <Words>240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6</cp:revision>
  <cp:lastPrinted>2023-05-24T08:29:00Z</cp:lastPrinted>
  <dcterms:created xsi:type="dcterms:W3CDTF">2023-05-24T06:59:00Z</dcterms:created>
  <dcterms:modified xsi:type="dcterms:W3CDTF">2023-05-26T10:50:00Z</dcterms:modified>
</cp:coreProperties>
</file>