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4D32F" w14:textId="77777777" w:rsidR="00D665F5" w:rsidRPr="00BB547B" w:rsidRDefault="007E05D4" w:rsidP="005848C8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E05D4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E05D4">
        <w:rPr>
          <w:rFonts w:ascii="Arial" w:hAnsi="Arial" w:cs="Arial"/>
          <w:sz w:val="24"/>
          <w:szCs w:val="24"/>
        </w:rPr>
        <w:t>2023-05-29</w:t>
      </w:r>
    </w:p>
    <w:p w14:paraId="440B8826" w14:textId="77777777" w:rsidR="007E05D4" w:rsidRPr="007E05D4" w:rsidRDefault="007E05D4" w:rsidP="005848C8">
      <w:pPr>
        <w:rPr>
          <w:rFonts w:ascii="Arial" w:hAnsi="Arial" w:cs="Arial"/>
          <w:b/>
          <w:bCs/>
          <w:sz w:val="24"/>
          <w:szCs w:val="24"/>
        </w:rPr>
      </w:pPr>
      <w:r w:rsidRPr="007E05D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972EFD3" w14:textId="77777777" w:rsidR="00D665F5" w:rsidRPr="00BB547B" w:rsidRDefault="007E05D4" w:rsidP="005848C8">
      <w:pPr>
        <w:rPr>
          <w:rFonts w:ascii="Arial" w:hAnsi="Arial" w:cs="Arial"/>
          <w:b/>
          <w:bCs/>
          <w:sz w:val="24"/>
          <w:szCs w:val="24"/>
        </w:rPr>
      </w:pPr>
      <w:r w:rsidRPr="007E05D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9673936" w14:textId="77777777" w:rsidR="00D665F5" w:rsidRPr="00BB547B" w:rsidRDefault="007E05D4" w:rsidP="005848C8">
      <w:pPr>
        <w:rPr>
          <w:rFonts w:ascii="Arial" w:hAnsi="Arial" w:cs="Arial"/>
          <w:sz w:val="24"/>
          <w:szCs w:val="24"/>
        </w:rPr>
      </w:pPr>
      <w:r w:rsidRPr="007E05D4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E05D4">
        <w:rPr>
          <w:rFonts w:ascii="Arial" w:hAnsi="Arial" w:cs="Arial"/>
          <w:sz w:val="24"/>
          <w:szCs w:val="24"/>
        </w:rPr>
        <w:t>7/19</w:t>
      </w:r>
    </w:p>
    <w:p w14:paraId="280A9201" w14:textId="77777777" w:rsidR="00D665F5" w:rsidRPr="00BB547B" w:rsidRDefault="007E05D4" w:rsidP="005848C8">
      <w:pPr>
        <w:rPr>
          <w:rFonts w:ascii="Arial" w:hAnsi="Arial" w:cs="Arial"/>
          <w:sz w:val="24"/>
          <w:szCs w:val="24"/>
        </w:rPr>
      </w:pPr>
      <w:r w:rsidRPr="007E05D4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E05D4">
        <w:rPr>
          <w:rFonts w:ascii="Arial" w:hAnsi="Arial" w:cs="Arial"/>
          <w:sz w:val="24"/>
          <w:szCs w:val="24"/>
        </w:rPr>
        <w:t>Poznań</w:t>
      </w:r>
    </w:p>
    <w:p w14:paraId="09999B7C" w14:textId="77777777" w:rsidR="00D665F5" w:rsidRPr="00BB547B" w:rsidRDefault="00D665F5" w:rsidP="005848C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4EEA1DC" w14:textId="77777777" w:rsidR="00A80738" w:rsidRPr="00BB547B" w:rsidRDefault="00D665F5" w:rsidP="005848C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E05D4" w:rsidRPr="007E05D4">
        <w:rPr>
          <w:rFonts w:ascii="Arial" w:hAnsi="Arial" w:cs="Arial"/>
          <w:b/>
          <w:sz w:val="24"/>
          <w:szCs w:val="24"/>
        </w:rPr>
        <w:t>SZW/DZP/47/2023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1C46F81" w14:textId="77777777" w:rsidR="00A80738" w:rsidRPr="00BB547B" w:rsidRDefault="00A80738" w:rsidP="005848C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7F687FF" w14:textId="77777777" w:rsidR="00A80738" w:rsidRPr="00BB547B" w:rsidRDefault="00A80738" w:rsidP="005848C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CC1D33" w14:textId="77777777" w:rsidR="00A80738" w:rsidRPr="00BB547B" w:rsidRDefault="00A80738" w:rsidP="005848C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C890604" w14:textId="77777777" w:rsidR="00A80738" w:rsidRPr="00BB547B" w:rsidRDefault="00A80738" w:rsidP="005848C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FB8B527" w14:textId="77777777" w:rsidR="00A80738" w:rsidRPr="00BB547B" w:rsidRDefault="00A80738" w:rsidP="005848C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C0A49A6" w14:textId="0544237D" w:rsidR="00C659E2" w:rsidRDefault="00C659E2" w:rsidP="005848C8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E05D4" w:rsidRPr="007E05D4">
        <w:rPr>
          <w:rFonts w:ascii="Arial" w:hAnsi="Arial" w:cs="Arial"/>
          <w:sz w:val="24"/>
          <w:szCs w:val="24"/>
        </w:rPr>
        <w:t>podstawowy</w:t>
      </w:r>
      <w:r w:rsidR="005848C8">
        <w:rPr>
          <w:rFonts w:ascii="Arial" w:hAnsi="Arial" w:cs="Arial"/>
          <w:sz w:val="24"/>
          <w:szCs w:val="24"/>
        </w:rPr>
        <w:t>m</w:t>
      </w:r>
      <w:r w:rsidR="007E05D4" w:rsidRPr="007E05D4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7E05D4" w:rsidRPr="007E05D4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B335EEF" w14:textId="77777777" w:rsidR="005848C8" w:rsidRPr="00BB547B" w:rsidRDefault="005848C8" w:rsidP="005848C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1B82CC9" w14:textId="77777777" w:rsidR="00A80738" w:rsidRDefault="007E05D4" w:rsidP="005848C8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7E05D4">
        <w:rPr>
          <w:rFonts w:ascii="Arial" w:hAnsi="Arial" w:cs="Arial"/>
          <w:b/>
          <w:szCs w:val="24"/>
        </w:rPr>
        <w:t>Zakup komputerów i drukarek do Szpitala Wojewódzkiego w Poznaniu</w:t>
      </w:r>
    </w:p>
    <w:p w14:paraId="185FCBEC" w14:textId="77777777" w:rsidR="005848C8" w:rsidRPr="00BB547B" w:rsidRDefault="005848C8" w:rsidP="005848C8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419AFFCC" w14:textId="6FF5CFF7" w:rsidR="00D665F5" w:rsidRPr="005848C8" w:rsidRDefault="00D665F5" w:rsidP="005848C8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E05D4" w:rsidRPr="007E05D4">
        <w:rPr>
          <w:rFonts w:ascii="Arial" w:hAnsi="Arial" w:cs="Arial"/>
          <w:sz w:val="24"/>
          <w:szCs w:val="24"/>
        </w:rPr>
        <w:t>(</w:t>
      </w:r>
      <w:proofErr w:type="spellStart"/>
      <w:r w:rsidR="007E05D4" w:rsidRPr="007E05D4">
        <w:rPr>
          <w:rFonts w:ascii="Arial" w:hAnsi="Arial" w:cs="Arial"/>
          <w:sz w:val="24"/>
          <w:szCs w:val="24"/>
        </w:rPr>
        <w:t>t.j</w:t>
      </w:r>
      <w:proofErr w:type="spellEnd"/>
      <w:r w:rsidR="007E05D4" w:rsidRPr="007E05D4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5848C8">
        <w:rPr>
          <w:rFonts w:ascii="Arial" w:hAnsi="Arial" w:cs="Arial"/>
          <w:sz w:val="24"/>
          <w:szCs w:val="24"/>
        </w:rPr>
        <w:t>informacj</w:t>
      </w:r>
      <w:r w:rsidR="00577BC6" w:rsidRPr="005848C8">
        <w:rPr>
          <w:rFonts w:ascii="Arial" w:hAnsi="Arial" w:cs="Arial"/>
          <w:sz w:val="24"/>
          <w:szCs w:val="24"/>
        </w:rPr>
        <w:t>ę</w:t>
      </w:r>
      <w:r w:rsidR="00035488" w:rsidRPr="005848C8">
        <w:rPr>
          <w:rFonts w:ascii="Arial" w:hAnsi="Arial" w:cs="Arial"/>
          <w:sz w:val="24"/>
          <w:szCs w:val="24"/>
        </w:rPr>
        <w:t xml:space="preserve"> z otwarcia ofert</w:t>
      </w:r>
      <w:r w:rsidR="00577BC6" w:rsidRPr="005848C8">
        <w:rPr>
          <w:rFonts w:ascii="Arial" w:hAnsi="Arial" w:cs="Arial"/>
          <w:sz w:val="24"/>
          <w:szCs w:val="24"/>
        </w:rPr>
        <w:t>.</w:t>
      </w:r>
    </w:p>
    <w:p w14:paraId="1CA649BA" w14:textId="77777777" w:rsidR="005848C8" w:rsidRDefault="005848C8" w:rsidP="005848C8">
      <w:pPr>
        <w:rPr>
          <w:rFonts w:ascii="Arial" w:hAnsi="Arial" w:cs="Arial"/>
          <w:sz w:val="24"/>
          <w:szCs w:val="24"/>
        </w:rPr>
      </w:pPr>
    </w:p>
    <w:p w14:paraId="72610991" w14:textId="73FF1A71" w:rsidR="005848C8" w:rsidRPr="005848C8" w:rsidRDefault="005848C8" w:rsidP="005848C8">
      <w:pPr>
        <w:rPr>
          <w:rFonts w:ascii="Arial" w:hAnsi="Arial" w:cs="Arial"/>
          <w:sz w:val="24"/>
          <w:szCs w:val="24"/>
        </w:rPr>
      </w:pPr>
      <w:r w:rsidRPr="005848C8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6A7B336" w14:textId="73F9A602" w:rsidR="005848C8" w:rsidRPr="005848C8" w:rsidRDefault="005848C8" w:rsidP="005848C8">
      <w:pPr>
        <w:rPr>
          <w:rFonts w:ascii="Arial" w:hAnsi="Arial" w:cs="Arial"/>
          <w:sz w:val="24"/>
          <w:szCs w:val="24"/>
        </w:rPr>
      </w:pPr>
      <w:r w:rsidRPr="005848C8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5848C8">
        <w:rPr>
          <w:rFonts w:ascii="Arial" w:hAnsi="Arial" w:cs="Arial"/>
          <w:sz w:val="24"/>
          <w:szCs w:val="24"/>
        </w:rPr>
        <w:t>516600,00 zł brutto</w:t>
      </w:r>
    </w:p>
    <w:p w14:paraId="61EB2257" w14:textId="7F18C309" w:rsidR="005848C8" w:rsidRPr="005848C8" w:rsidRDefault="005848C8" w:rsidP="005848C8">
      <w:pPr>
        <w:rPr>
          <w:rFonts w:ascii="Arial" w:hAnsi="Arial" w:cs="Arial"/>
          <w:sz w:val="24"/>
          <w:szCs w:val="24"/>
        </w:rPr>
      </w:pPr>
      <w:r w:rsidRPr="005848C8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5848C8">
        <w:rPr>
          <w:rFonts w:ascii="Arial" w:hAnsi="Arial" w:cs="Arial"/>
          <w:sz w:val="24"/>
          <w:szCs w:val="24"/>
        </w:rPr>
        <w:t>172200,00 zł brutto</w:t>
      </w:r>
      <w:r>
        <w:rPr>
          <w:rFonts w:ascii="Arial" w:hAnsi="Arial" w:cs="Arial"/>
          <w:sz w:val="24"/>
          <w:szCs w:val="24"/>
        </w:rPr>
        <w:t>.</w:t>
      </w:r>
    </w:p>
    <w:p w14:paraId="3BBCFF47" w14:textId="77777777" w:rsidR="005848C8" w:rsidRPr="005848C8" w:rsidRDefault="005848C8" w:rsidP="005848C8">
      <w:pPr>
        <w:jc w:val="both"/>
        <w:rPr>
          <w:rFonts w:ascii="Arial" w:hAnsi="Arial" w:cs="Arial"/>
          <w:sz w:val="24"/>
          <w:szCs w:val="24"/>
        </w:rPr>
      </w:pPr>
    </w:p>
    <w:p w14:paraId="72541AC9" w14:textId="77777777" w:rsidR="00A80738" w:rsidRPr="00BB547B" w:rsidRDefault="00D665F5" w:rsidP="005848C8">
      <w:pPr>
        <w:jc w:val="both"/>
        <w:rPr>
          <w:rFonts w:ascii="Arial" w:hAnsi="Arial" w:cs="Arial"/>
          <w:sz w:val="24"/>
          <w:szCs w:val="24"/>
        </w:rPr>
      </w:pPr>
      <w:r w:rsidRPr="005848C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848C8">
        <w:rPr>
          <w:rFonts w:ascii="Arial" w:hAnsi="Arial" w:cs="Arial"/>
          <w:sz w:val="24"/>
          <w:szCs w:val="24"/>
        </w:rPr>
        <w:t xml:space="preserve"> w dniu </w:t>
      </w:r>
      <w:r w:rsidR="007E05D4" w:rsidRPr="005848C8">
        <w:rPr>
          <w:rFonts w:ascii="Arial" w:hAnsi="Arial" w:cs="Arial"/>
          <w:sz w:val="24"/>
          <w:szCs w:val="24"/>
        </w:rPr>
        <w:t>26/05/2023</w:t>
      </w:r>
      <w:r w:rsidR="00FF4AB1" w:rsidRPr="005848C8">
        <w:rPr>
          <w:rFonts w:ascii="Arial" w:hAnsi="Arial" w:cs="Arial"/>
          <w:sz w:val="24"/>
          <w:szCs w:val="24"/>
        </w:rPr>
        <w:t xml:space="preserve"> o godz. </w:t>
      </w:r>
      <w:r w:rsidR="007E05D4" w:rsidRPr="005848C8">
        <w:rPr>
          <w:rFonts w:ascii="Arial" w:hAnsi="Arial" w:cs="Arial"/>
          <w:sz w:val="24"/>
          <w:szCs w:val="24"/>
        </w:rPr>
        <w:t>10:30</w:t>
      </w:r>
      <w:r w:rsidRPr="005848C8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B6F8B42" w14:textId="77777777" w:rsidTr="00C82837">
        <w:tc>
          <w:tcPr>
            <w:tcW w:w="993" w:type="dxa"/>
            <w:shd w:val="clear" w:color="auto" w:fill="auto"/>
            <w:vAlign w:val="center"/>
          </w:tcPr>
          <w:p w14:paraId="1F947D85" w14:textId="77777777" w:rsidR="006B27ED" w:rsidRPr="00BB547B" w:rsidRDefault="006B27ED" w:rsidP="005848C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A00B65" w14:textId="77777777" w:rsidR="006B27ED" w:rsidRPr="00BB547B" w:rsidRDefault="006B27ED" w:rsidP="005848C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CE1DE61" w14:textId="77777777" w:rsidR="006B27ED" w:rsidRPr="00BB547B" w:rsidRDefault="006B27ED" w:rsidP="005848C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1D3464" w14:textId="77777777" w:rsidR="006B27ED" w:rsidRPr="00BB547B" w:rsidRDefault="006B27ED" w:rsidP="005848C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E05D4" w:rsidRPr="00BB547B" w14:paraId="0293CEEA" w14:textId="77777777" w:rsidTr="00345F5C">
        <w:tc>
          <w:tcPr>
            <w:tcW w:w="993" w:type="dxa"/>
            <w:shd w:val="clear" w:color="auto" w:fill="auto"/>
            <w:vAlign w:val="center"/>
          </w:tcPr>
          <w:p w14:paraId="013E6642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E59677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FCA3EAD" w14:textId="77777777" w:rsidR="007E05D4" w:rsidRPr="00BB547B" w:rsidRDefault="007E05D4" w:rsidP="005848C8">
            <w:pPr>
              <w:rPr>
                <w:rFonts w:ascii="Arial" w:hAnsi="Arial" w:cs="Arial"/>
              </w:rPr>
            </w:pPr>
            <w:proofErr w:type="spellStart"/>
            <w:r w:rsidRPr="007E05D4">
              <w:rPr>
                <w:rFonts w:ascii="Arial" w:hAnsi="Arial" w:cs="Arial"/>
              </w:rPr>
              <w:t>Sevent</w:t>
            </w:r>
            <w:proofErr w:type="spellEnd"/>
            <w:r w:rsidRPr="007E05D4">
              <w:rPr>
                <w:rFonts w:ascii="Arial" w:hAnsi="Arial" w:cs="Arial"/>
              </w:rPr>
              <w:t xml:space="preserve"> SA</w:t>
            </w:r>
          </w:p>
          <w:p w14:paraId="3CD36A49" w14:textId="77777777" w:rsidR="007E05D4" w:rsidRPr="00BB547B" w:rsidRDefault="007E05D4" w:rsidP="005848C8">
            <w:pPr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Tuwima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E05D4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A13AAE" w14:textId="77777777" w:rsidR="007E05D4" w:rsidRPr="00BB547B" w:rsidRDefault="007E05D4" w:rsidP="005848C8">
            <w:pPr>
              <w:jc w:val="both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80-210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E05D4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54D59D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461 250.00 zł</w:t>
            </w:r>
          </w:p>
        </w:tc>
      </w:tr>
      <w:tr w:rsidR="007E05D4" w:rsidRPr="00BB547B" w14:paraId="73B953E2" w14:textId="77777777" w:rsidTr="00345F5C">
        <w:tc>
          <w:tcPr>
            <w:tcW w:w="993" w:type="dxa"/>
            <w:shd w:val="clear" w:color="auto" w:fill="auto"/>
            <w:vAlign w:val="center"/>
          </w:tcPr>
          <w:p w14:paraId="7B75A98A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F61EB9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C059F42" w14:textId="77777777" w:rsidR="007E05D4" w:rsidRPr="00BB547B" w:rsidRDefault="007E05D4" w:rsidP="005848C8">
            <w:pPr>
              <w:rPr>
                <w:rFonts w:ascii="Arial" w:hAnsi="Arial" w:cs="Arial"/>
              </w:rPr>
            </w:pPr>
            <w:proofErr w:type="spellStart"/>
            <w:r w:rsidRPr="007E05D4">
              <w:rPr>
                <w:rFonts w:ascii="Arial" w:hAnsi="Arial" w:cs="Arial"/>
              </w:rPr>
              <w:t>Inprosystem</w:t>
            </w:r>
            <w:proofErr w:type="spellEnd"/>
            <w:r w:rsidRPr="007E05D4">
              <w:rPr>
                <w:rFonts w:ascii="Arial" w:hAnsi="Arial" w:cs="Arial"/>
              </w:rPr>
              <w:t xml:space="preserve"> Sp. z o.o.</w:t>
            </w:r>
          </w:p>
          <w:p w14:paraId="5EBB9126" w14:textId="77777777" w:rsidR="007E05D4" w:rsidRPr="00BB547B" w:rsidRDefault="007E05D4" w:rsidP="005848C8">
            <w:pPr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Al. Armii Krajowej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E05D4">
              <w:rPr>
                <w:rFonts w:ascii="Arial" w:hAnsi="Arial" w:cs="Arial"/>
              </w:rPr>
              <w:t>80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BC4767" w14:textId="77777777" w:rsidR="007E05D4" w:rsidRPr="00BB547B" w:rsidRDefault="007E05D4" w:rsidP="005848C8">
            <w:pPr>
              <w:jc w:val="both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43-316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E05D4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0C2A23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158 411.70 zł</w:t>
            </w:r>
          </w:p>
        </w:tc>
      </w:tr>
      <w:tr w:rsidR="007E05D4" w:rsidRPr="00BB547B" w14:paraId="400991CE" w14:textId="77777777" w:rsidTr="00345F5C">
        <w:tc>
          <w:tcPr>
            <w:tcW w:w="993" w:type="dxa"/>
            <w:shd w:val="clear" w:color="auto" w:fill="auto"/>
            <w:vAlign w:val="center"/>
          </w:tcPr>
          <w:p w14:paraId="27D3F6C5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AEAC2D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D0FEE34" w14:textId="77777777" w:rsidR="007E05D4" w:rsidRPr="00BB547B" w:rsidRDefault="007E05D4" w:rsidP="005848C8">
            <w:pPr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Doliński Łukasz ZNAK.PL</w:t>
            </w:r>
          </w:p>
          <w:p w14:paraId="3731E8AE" w14:textId="77777777" w:rsidR="007E05D4" w:rsidRPr="00BB547B" w:rsidRDefault="007E05D4" w:rsidP="005848C8">
            <w:pPr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Kaliska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E05D4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B82000" w14:textId="77777777" w:rsidR="007E05D4" w:rsidRPr="00BB547B" w:rsidRDefault="007E05D4" w:rsidP="005848C8">
            <w:pPr>
              <w:jc w:val="both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61-131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E05D4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B049BD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461 250.00 zł</w:t>
            </w:r>
          </w:p>
        </w:tc>
      </w:tr>
      <w:tr w:rsidR="007E05D4" w:rsidRPr="00BB547B" w14:paraId="243DBEB6" w14:textId="77777777" w:rsidTr="00345F5C">
        <w:tc>
          <w:tcPr>
            <w:tcW w:w="993" w:type="dxa"/>
            <w:shd w:val="clear" w:color="auto" w:fill="auto"/>
            <w:vAlign w:val="center"/>
          </w:tcPr>
          <w:p w14:paraId="4A2B63E1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3899F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5E3A5A1" w14:textId="77777777" w:rsidR="007E05D4" w:rsidRPr="00BB547B" w:rsidRDefault="007E05D4" w:rsidP="005848C8">
            <w:pPr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Doliński Łukasz ZNAK.PL</w:t>
            </w:r>
          </w:p>
          <w:p w14:paraId="0955D78D" w14:textId="77777777" w:rsidR="007E05D4" w:rsidRPr="00BB547B" w:rsidRDefault="007E05D4" w:rsidP="005848C8">
            <w:pPr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Kaliska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E05D4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3AE954" w14:textId="77777777" w:rsidR="007E05D4" w:rsidRPr="00BB547B" w:rsidRDefault="007E05D4" w:rsidP="005848C8">
            <w:pPr>
              <w:jc w:val="both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61-131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E05D4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1622B2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160 810.20 zł</w:t>
            </w:r>
          </w:p>
        </w:tc>
      </w:tr>
      <w:tr w:rsidR="007E05D4" w:rsidRPr="00BB547B" w14:paraId="256F7168" w14:textId="77777777" w:rsidTr="00345F5C">
        <w:tc>
          <w:tcPr>
            <w:tcW w:w="993" w:type="dxa"/>
            <w:shd w:val="clear" w:color="auto" w:fill="auto"/>
            <w:vAlign w:val="center"/>
          </w:tcPr>
          <w:p w14:paraId="6FCA20DC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5B8279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9A91AD3" w14:textId="77777777" w:rsidR="007E05D4" w:rsidRPr="00BB547B" w:rsidRDefault="007E05D4" w:rsidP="005848C8">
            <w:pPr>
              <w:rPr>
                <w:rFonts w:ascii="Arial" w:hAnsi="Arial" w:cs="Arial"/>
              </w:rPr>
            </w:pPr>
            <w:proofErr w:type="spellStart"/>
            <w:r w:rsidRPr="007E05D4">
              <w:rPr>
                <w:rFonts w:ascii="Arial" w:hAnsi="Arial" w:cs="Arial"/>
              </w:rPr>
              <w:t>Sietom</w:t>
            </w:r>
            <w:proofErr w:type="spellEnd"/>
            <w:r w:rsidRPr="007E05D4">
              <w:rPr>
                <w:rFonts w:ascii="Arial" w:hAnsi="Arial" w:cs="Arial"/>
              </w:rPr>
              <w:t xml:space="preserve"> Sp. z o.o.</w:t>
            </w:r>
          </w:p>
          <w:p w14:paraId="5776D356" w14:textId="77777777" w:rsidR="007E05D4" w:rsidRPr="00BB547B" w:rsidRDefault="007E05D4" w:rsidP="005848C8">
            <w:pPr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Rakietowa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E05D4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967D69" w14:textId="77777777" w:rsidR="007E05D4" w:rsidRPr="00BB547B" w:rsidRDefault="007E05D4" w:rsidP="005848C8">
            <w:pPr>
              <w:jc w:val="both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80-298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E05D4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55DF97" w14:textId="77777777" w:rsidR="007E05D4" w:rsidRPr="00BB547B" w:rsidRDefault="007E05D4" w:rsidP="005848C8">
            <w:pPr>
              <w:jc w:val="center"/>
              <w:rPr>
                <w:rFonts w:ascii="Arial" w:hAnsi="Arial" w:cs="Arial"/>
              </w:rPr>
            </w:pPr>
            <w:r w:rsidRPr="007E05D4">
              <w:rPr>
                <w:rFonts w:ascii="Arial" w:hAnsi="Arial" w:cs="Arial"/>
              </w:rPr>
              <w:t>466 170.00 zł</w:t>
            </w:r>
          </w:p>
        </w:tc>
      </w:tr>
    </w:tbl>
    <w:p w14:paraId="50D44EAF" w14:textId="77777777" w:rsidR="00C820A7" w:rsidRDefault="00C820A7" w:rsidP="005848C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F5E7C8C" w14:textId="4AFFC278" w:rsidR="00A80738" w:rsidRDefault="00C820A7" w:rsidP="005848C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</w:t>
      </w:r>
      <w:r w:rsidR="00A80738" w:rsidRPr="00BB547B">
        <w:rPr>
          <w:rFonts w:ascii="Arial" w:hAnsi="Arial" w:cs="Arial"/>
          <w:i/>
          <w:szCs w:val="24"/>
        </w:rPr>
        <w:t>amawiający</w:t>
      </w:r>
    </w:p>
    <w:p w14:paraId="1AA2D262" w14:textId="77777777" w:rsidR="00C820A7" w:rsidRDefault="00C820A7" w:rsidP="00C820A7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</w:p>
    <w:p w14:paraId="20448CD6" w14:textId="5488AEB2" w:rsidR="00C820A7" w:rsidRDefault="00C820A7" w:rsidP="00C820A7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0DBAEC9" w14:textId="77777777" w:rsidR="00C820A7" w:rsidRDefault="00C820A7" w:rsidP="00C820A7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6CCFB9D" w14:textId="77777777" w:rsidR="00C820A7" w:rsidRPr="006B27ED" w:rsidRDefault="00C820A7" w:rsidP="00C820A7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7159E96" w14:textId="77777777" w:rsidR="00C820A7" w:rsidRPr="00BB547B" w:rsidRDefault="00C820A7" w:rsidP="005848C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C820A7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4EA5F" w14:textId="77777777" w:rsidR="00473ABD" w:rsidRDefault="00473ABD">
      <w:r>
        <w:separator/>
      </w:r>
    </w:p>
  </w:endnote>
  <w:endnote w:type="continuationSeparator" w:id="0">
    <w:p w14:paraId="461234DE" w14:textId="77777777" w:rsidR="00473ABD" w:rsidRDefault="00473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B05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0D9E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EE4BC" w14:textId="6C0BEF00" w:rsidR="009F189D" w:rsidRDefault="00C820A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E30ECE" wp14:editId="5120A2A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52092606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79399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F49E94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6A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676683" w14:textId="77777777" w:rsidR="009F189D" w:rsidRDefault="009F189D">
    <w:pPr>
      <w:pStyle w:val="Stopka"/>
      <w:tabs>
        <w:tab w:val="clear" w:pos="4536"/>
      </w:tabs>
      <w:jc w:val="center"/>
    </w:pPr>
  </w:p>
  <w:p w14:paraId="01D464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D7C01" w14:textId="77777777" w:rsidR="00473ABD" w:rsidRDefault="00473ABD">
      <w:r>
        <w:separator/>
      </w:r>
    </w:p>
  </w:footnote>
  <w:footnote w:type="continuationSeparator" w:id="0">
    <w:p w14:paraId="0B3D8045" w14:textId="77777777" w:rsidR="00473ABD" w:rsidRDefault="00473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FDA48" w14:textId="77777777" w:rsidR="007E05D4" w:rsidRDefault="007E05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7F41E" w14:textId="77777777" w:rsidR="007E05D4" w:rsidRDefault="007E05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93745" w14:textId="77777777" w:rsidR="007E05D4" w:rsidRDefault="007E05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B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73ABD"/>
    <w:rsid w:val="00490DC0"/>
    <w:rsid w:val="00493F8C"/>
    <w:rsid w:val="004C7E9B"/>
    <w:rsid w:val="005614F2"/>
    <w:rsid w:val="00577BC6"/>
    <w:rsid w:val="005848C8"/>
    <w:rsid w:val="0069085C"/>
    <w:rsid w:val="006B27ED"/>
    <w:rsid w:val="00743CA5"/>
    <w:rsid w:val="007E05D4"/>
    <w:rsid w:val="00843263"/>
    <w:rsid w:val="00861E75"/>
    <w:rsid w:val="009D19BD"/>
    <w:rsid w:val="009F189D"/>
    <w:rsid w:val="00A80738"/>
    <w:rsid w:val="00BB547B"/>
    <w:rsid w:val="00C236D3"/>
    <w:rsid w:val="00C659E2"/>
    <w:rsid w:val="00C820A7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169EF"/>
  <w15:chartTrackingRefBased/>
  <w15:docId w15:val="{90A0BE58-1DA7-4A37-ADC7-994C801E4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848C8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C820A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1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37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4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9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46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6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14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2023-05-29T06:52:00Z</cp:lastPrinted>
  <dcterms:created xsi:type="dcterms:W3CDTF">2023-05-29T06:53:00Z</dcterms:created>
  <dcterms:modified xsi:type="dcterms:W3CDTF">2023-05-29T06:53:00Z</dcterms:modified>
</cp:coreProperties>
</file>