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533A94" w:rsidRPr="00533A94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33A94" w:rsidRPr="00533A94">
        <w:rPr>
          <w:b/>
          <w:sz w:val="22"/>
          <w:szCs w:val="22"/>
        </w:rPr>
        <w:t>NZ/26/D/N/L/2023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33A94" w:rsidRPr="00110593" w:rsidTr="00B054DC">
        <w:tc>
          <w:tcPr>
            <w:tcW w:w="9104" w:type="dxa"/>
            <w:shd w:val="clear" w:color="auto" w:fill="D9D9D9"/>
          </w:tcPr>
          <w:p w:rsidR="00533A94" w:rsidRPr="00110593" w:rsidRDefault="00533A94" w:rsidP="00B054D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33A94" w:rsidRPr="00110593" w:rsidRDefault="00533A94" w:rsidP="00B054D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33A94">
              <w:t>(t.j. Dz. U. z 2022r. poz. 1710)</w:t>
            </w:r>
            <w:r w:rsidRPr="00110593">
              <w:t xml:space="preserve"> (dalej jako: ustawa Pzp), dotyczące:</w:t>
            </w:r>
          </w:p>
          <w:p w:rsidR="00533A94" w:rsidRPr="0043102D" w:rsidRDefault="00533A94" w:rsidP="00B054D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33A94" w:rsidRPr="00110593" w:rsidRDefault="00533A94" w:rsidP="00B054D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33A9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33A94">
        <w:rPr>
          <w:b/>
          <w:sz w:val="22"/>
          <w:szCs w:val="22"/>
        </w:rPr>
        <w:t>Dostawy produktów leczniczych i środków spożywczych specjalnego przeznaczenia żywieniowego ujęte w 20 zadaniach asortymentowych.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D26" w:rsidRDefault="00332D26">
      <w:r>
        <w:separator/>
      </w:r>
    </w:p>
  </w:endnote>
  <w:endnote w:type="continuationSeparator" w:id="0">
    <w:p w:rsidR="00332D26" w:rsidRDefault="00332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3A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3A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D26" w:rsidRDefault="00332D26">
      <w:r>
        <w:separator/>
      </w:r>
    </w:p>
  </w:footnote>
  <w:footnote w:type="continuationSeparator" w:id="0">
    <w:p w:rsidR="00332D26" w:rsidRDefault="00332D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2D26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2D26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A94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C9E69C-1E97-4329-993B-5DAF3B178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E8B01-3590-48D0-A419-A4929F33B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2010-01-07T08:39:00Z</cp:lastPrinted>
  <dcterms:created xsi:type="dcterms:W3CDTF">2023-05-24T10:55:00Z</dcterms:created>
  <dcterms:modified xsi:type="dcterms:W3CDTF">2023-05-24T10:55:00Z</dcterms:modified>
</cp:coreProperties>
</file>