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5545B" w:rsidRPr="0085545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5545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85545B">
        <w:rPr>
          <w:rFonts w:ascii="Arial" w:hAnsi="Arial" w:cs="Arial"/>
        </w:rPr>
        <w:t>Szpital Powiatowy w Limanowej Imienia Miłosierdzia Bożego</w:t>
      </w:r>
    </w:p>
    <w:p w:rsidR="006676AE" w:rsidRPr="0012157F" w:rsidRDefault="0085545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85545B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85545B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5545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85545B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85545B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545B" w:rsidRPr="0012157F" w:rsidTr="00B054DC">
        <w:tc>
          <w:tcPr>
            <w:tcW w:w="9104" w:type="dxa"/>
            <w:shd w:val="clear" w:color="auto" w:fill="D9D9D9"/>
          </w:tcPr>
          <w:p w:rsidR="0085545B" w:rsidRPr="0012157F" w:rsidRDefault="0085545B" w:rsidP="00B054D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5545B" w:rsidRPr="00094F76" w:rsidRDefault="0085545B" w:rsidP="00B054DC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5545B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5545B" w:rsidRPr="004B5FB1" w:rsidRDefault="0085545B" w:rsidP="00B054DC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5545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5545B">
        <w:rPr>
          <w:rFonts w:ascii="Arial" w:hAnsi="Arial" w:cs="Arial"/>
          <w:b/>
          <w:sz w:val="24"/>
          <w:szCs w:val="24"/>
        </w:rPr>
        <w:t>Dostawy produktów leczniczych i środków spożywczych specjalnego przeznaczenia żywieniowego ujęte w 20 zadaniach asortymentowych.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5545B" w:rsidRPr="0085545B">
        <w:rPr>
          <w:rFonts w:ascii="Arial" w:hAnsi="Arial" w:cs="Arial"/>
          <w:b/>
          <w:sz w:val="24"/>
          <w:szCs w:val="24"/>
        </w:rPr>
        <w:t>NZ/26/D/N/L/2023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5545B" w:rsidRPr="0085545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797" w:rsidRDefault="00412797" w:rsidP="0038231F">
      <w:pPr>
        <w:spacing w:after="0" w:line="240" w:lineRule="auto"/>
      </w:pPr>
      <w:r>
        <w:separator/>
      </w:r>
    </w:p>
  </w:endnote>
  <w:endnote w:type="continuationSeparator" w:id="0">
    <w:p w:rsidR="00412797" w:rsidRDefault="004127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5B" w:rsidRDefault="008554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54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54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5B" w:rsidRDefault="008554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797" w:rsidRDefault="00412797" w:rsidP="0038231F">
      <w:pPr>
        <w:spacing w:after="0" w:line="240" w:lineRule="auto"/>
      </w:pPr>
      <w:r>
        <w:separator/>
      </w:r>
    </w:p>
  </w:footnote>
  <w:footnote w:type="continuationSeparator" w:id="0">
    <w:p w:rsidR="00412797" w:rsidRDefault="0041279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5B" w:rsidRDefault="008554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5B" w:rsidRDefault="0085545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45B" w:rsidRDefault="0085545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79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12797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545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8F5B84-DFBE-4445-AA93-727D7B3C5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388C8-D900-4C8F-95FC-55A4B6192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2023-05-24T10:56:00Z</dcterms:created>
  <dcterms:modified xsi:type="dcterms:W3CDTF">2023-05-24T10:56:00Z</dcterms:modified>
</cp:coreProperties>
</file>