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62EF6370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5012C8">
        <w:rPr>
          <w:sz w:val="22"/>
          <w:szCs w:val="22"/>
        </w:rPr>
        <w:t>5</w:t>
      </w:r>
      <w:r w:rsidRPr="0004732C">
        <w:rPr>
          <w:sz w:val="22"/>
          <w:szCs w:val="22"/>
        </w:rPr>
        <w:t>-</w:t>
      </w:r>
      <w:r w:rsidR="00042BFC">
        <w:rPr>
          <w:sz w:val="22"/>
          <w:szCs w:val="22"/>
        </w:rPr>
        <w:t>29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0879919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042BFC">
        <w:rPr>
          <w:bCs/>
          <w:sz w:val="22"/>
          <w:szCs w:val="22"/>
        </w:rPr>
        <w:t>40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4BC33DBB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042BFC" w:rsidRPr="00607F9B">
              <w:rPr>
                <w:bCs/>
                <w:sz w:val="22"/>
                <w:szCs w:val="22"/>
              </w:rPr>
              <w:t>”</w:t>
            </w:r>
            <w:r w:rsidR="00042BFC" w:rsidRPr="00247E6F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- część 1</w:t>
            </w:r>
            <w:r w:rsidR="00042BFC" w:rsidRPr="00607F9B">
              <w:rPr>
                <w:bCs/>
                <w:sz w:val="22"/>
                <w:szCs w:val="22"/>
              </w:rPr>
              <w:t>”</w:t>
            </w:r>
            <w:r w:rsidR="00042BFC"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042BFC">
              <w:rPr>
                <w:b/>
                <w:sz w:val="22"/>
                <w:szCs w:val="22"/>
              </w:rPr>
              <w:t>40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3BC846C0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980474">
        <w:rPr>
          <w:rFonts w:ascii="Times New Roman" w:hAnsi="Times New Roman"/>
          <w:szCs w:val="22"/>
        </w:rPr>
        <w:t>01</w:t>
      </w:r>
      <w:r w:rsidR="0089082A">
        <w:rPr>
          <w:rFonts w:ascii="Times New Roman" w:hAnsi="Times New Roman"/>
          <w:szCs w:val="22"/>
        </w:rPr>
        <w:t>.0</w:t>
      </w:r>
      <w:r w:rsidR="00980474">
        <w:rPr>
          <w:rFonts w:ascii="Times New Roman" w:hAnsi="Times New Roman"/>
          <w:szCs w:val="22"/>
        </w:rPr>
        <w:t>6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0F85CAF6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2A949818" w14:textId="77777777" w:rsidR="00396E54" w:rsidRDefault="00396E54" w:rsidP="00396E5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9DAEE1B" w14:textId="77777777" w:rsidR="009E529D" w:rsidRDefault="009E529D" w:rsidP="009E529D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EED5C9F" w14:textId="77777777" w:rsidR="009E529D" w:rsidRDefault="009E529D" w:rsidP="009E529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3071F4D" w14:textId="77777777" w:rsidR="009E529D" w:rsidRDefault="009E529D" w:rsidP="009E529D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91C07E2" w14:textId="77777777" w:rsidR="009E529D" w:rsidRDefault="009E529D" w:rsidP="00396E54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813FEC8" w14:textId="3AD2F1E6" w:rsidR="0089082A" w:rsidRPr="0046562F" w:rsidRDefault="00396E54" w:rsidP="00042BFC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2BFC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96E54"/>
    <w:rsid w:val="003D12E3"/>
    <w:rsid w:val="00416659"/>
    <w:rsid w:val="004360B0"/>
    <w:rsid w:val="0046562F"/>
    <w:rsid w:val="004D207B"/>
    <w:rsid w:val="004E022D"/>
    <w:rsid w:val="004E2FE6"/>
    <w:rsid w:val="004F079B"/>
    <w:rsid w:val="005012C8"/>
    <w:rsid w:val="00540D03"/>
    <w:rsid w:val="00554762"/>
    <w:rsid w:val="00565990"/>
    <w:rsid w:val="00581997"/>
    <w:rsid w:val="005E29D2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980474"/>
    <w:rsid w:val="009E529D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0407F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3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139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11</cp:revision>
  <cp:lastPrinted>2022-09-12T11:53:00Z</cp:lastPrinted>
  <dcterms:created xsi:type="dcterms:W3CDTF">2022-09-16T09:11:00Z</dcterms:created>
  <dcterms:modified xsi:type="dcterms:W3CDTF">2023-05-29T08:31:00Z</dcterms:modified>
</cp:coreProperties>
</file>