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36666" w:rsidRDefault="00136666" w:rsidP="00136666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bookmarkStart w:id="0" w:name="_GoBack"/>
      <w:bookmarkEnd w:id="0"/>
      <w:r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Sprawa nr: 65/2023 </w:t>
      </w:r>
      <w:r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ab/>
      </w:r>
      <w:r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ab/>
      </w:r>
      <w:r w:rsidR="00BC121E" w:rsidRPr="0013666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1918B3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Pr="0013666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r w:rsidR="00BC121E" w:rsidRPr="00136666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13666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3666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3666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3666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3666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3666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3666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3666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3666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3666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13666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3666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3666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136666" w:rsidRPr="00136666" w:rsidRDefault="00136666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</w:p>
    <w:p w:rsidR="00BC121E" w:rsidRPr="0013666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2B45" w:rsidRPr="00136666" w:rsidTr="005A7F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D2B45" w:rsidRPr="00136666" w:rsidRDefault="006D2B45" w:rsidP="005A7F5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D2B45" w:rsidRPr="00136666" w:rsidRDefault="006D2B45" w:rsidP="005A7F5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3666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36666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13666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3666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D2B45" w:rsidRPr="00136666" w:rsidRDefault="006D2B45" w:rsidP="005A7F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D2B45" w:rsidRPr="00136666" w:rsidRDefault="006D2B45" w:rsidP="005A7F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3666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3666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36666" w:rsidRDefault="006D2B4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BC121E" w:rsidRPr="0013666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D2B45"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>65/2023</w:t>
      </w:r>
    </w:p>
    <w:p w:rsidR="00BC121E" w:rsidRPr="0013666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6D2B45"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3666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3666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3666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3666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13666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13666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3666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3666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3666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3666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3666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366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3666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3666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3666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3666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3666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3666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3666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3666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3666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36666" w:rsidTr="00620E37">
        <w:tc>
          <w:tcPr>
            <w:tcW w:w="2660" w:type="dxa"/>
            <w:shd w:val="clear" w:color="auto" w:fill="auto"/>
          </w:tcPr>
          <w:p w:rsidR="00BC121E" w:rsidRPr="001366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366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3666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366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366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36666" w:rsidRDefault="006D2B4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666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13666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3666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3666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36666" w:rsidRDefault="00106AC7" w:rsidP="00BC121E">
      <w:pPr>
        <w:rPr>
          <w:rFonts w:ascii="Arial Narrow" w:hAnsi="Arial Narrow"/>
        </w:rPr>
      </w:pPr>
    </w:p>
    <w:sectPr w:rsidR="00106AC7" w:rsidRPr="00136666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B8F" w:rsidRDefault="00611B8F">
      <w:r>
        <w:separator/>
      </w:r>
    </w:p>
  </w:endnote>
  <w:endnote w:type="continuationSeparator" w:id="0">
    <w:p w:rsidR="00611B8F" w:rsidRDefault="0061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F456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45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45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B45" w:rsidRDefault="006D2B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B8F" w:rsidRDefault="00611B8F">
      <w:r>
        <w:separator/>
      </w:r>
    </w:p>
  </w:footnote>
  <w:footnote w:type="continuationSeparator" w:id="0">
    <w:p w:rsidR="00611B8F" w:rsidRDefault="00611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B45" w:rsidRDefault="006D2B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B45" w:rsidRDefault="006D2B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B45" w:rsidRDefault="006D2B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B8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6666"/>
    <w:rsid w:val="00147532"/>
    <w:rsid w:val="001614BA"/>
    <w:rsid w:val="001918B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1B8F"/>
    <w:rsid w:val="00620E37"/>
    <w:rsid w:val="00641063"/>
    <w:rsid w:val="00664D2F"/>
    <w:rsid w:val="00686C95"/>
    <w:rsid w:val="00697D36"/>
    <w:rsid w:val="006B51E7"/>
    <w:rsid w:val="006D2B45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556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562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957F0-CB0C-446E-8878-6FC1E7CB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2023-05-30T07:12:00Z</cp:lastPrinted>
  <dcterms:created xsi:type="dcterms:W3CDTF">2023-05-30T07:12:00Z</dcterms:created>
  <dcterms:modified xsi:type="dcterms:W3CDTF">2023-05-30T07:12:00Z</dcterms:modified>
</cp:coreProperties>
</file>