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F9145" w14:textId="77777777" w:rsidR="00D665F5" w:rsidRPr="00FC781D" w:rsidRDefault="00C16CEE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FC781D">
        <w:rPr>
          <w:sz w:val="22"/>
          <w:szCs w:val="22"/>
        </w:rPr>
        <w:t>Poznań</w:t>
      </w:r>
      <w:r w:rsidR="00D665F5" w:rsidRPr="00FC781D">
        <w:rPr>
          <w:sz w:val="22"/>
          <w:szCs w:val="22"/>
        </w:rPr>
        <w:t xml:space="preserve"> dnia: </w:t>
      </w:r>
      <w:r w:rsidRPr="00FC781D">
        <w:rPr>
          <w:sz w:val="22"/>
          <w:szCs w:val="22"/>
        </w:rPr>
        <w:t>2023-05-30</w:t>
      </w:r>
    </w:p>
    <w:p w14:paraId="5682000F" w14:textId="77777777" w:rsidR="00C16CEE" w:rsidRPr="00FC781D" w:rsidRDefault="00C16CEE" w:rsidP="00577BC6">
      <w:pPr>
        <w:spacing w:after="40"/>
        <w:rPr>
          <w:b/>
          <w:bCs/>
          <w:sz w:val="22"/>
          <w:szCs w:val="22"/>
        </w:rPr>
      </w:pPr>
      <w:r w:rsidRPr="00FC781D">
        <w:rPr>
          <w:b/>
          <w:bCs/>
          <w:sz w:val="22"/>
          <w:szCs w:val="22"/>
        </w:rPr>
        <w:t>Szpital Wojewódzki w Poznaniu</w:t>
      </w:r>
    </w:p>
    <w:p w14:paraId="54492C05" w14:textId="77777777" w:rsidR="00D665F5" w:rsidRPr="00FC781D" w:rsidRDefault="00C16CEE" w:rsidP="00577BC6">
      <w:pPr>
        <w:spacing w:after="40"/>
        <w:rPr>
          <w:b/>
          <w:bCs/>
          <w:sz w:val="22"/>
          <w:szCs w:val="22"/>
        </w:rPr>
      </w:pPr>
      <w:r w:rsidRPr="00FC781D">
        <w:rPr>
          <w:b/>
          <w:bCs/>
          <w:sz w:val="22"/>
          <w:szCs w:val="22"/>
        </w:rPr>
        <w:t>Dział Zamówień Publicznych</w:t>
      </w:r>
    </w:p>
    <w:p w14:paraId="162A9D3A" w14:textId="045A69DC" w:rsidR="00D665F5" w:rsidRPr="00FC781D" w:rsidRDefault="00FC781D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16CEE" w:rsidRPr="00FC781D">
        <w:rPr>
          <w:sz w:val="22"/>
          <w:szCs w:val="22"/>
        </w:rPr>
        <w:t>Juraszów</w:t>
      </w:r>
      <w:r w:rsidR="00D665F5" w:rsidRPr="00FC781D">
        <w:rPr>
          <w:sz w:val="22"/>
          <w:szCs w:val="22"/>
        </w:rPr>
        <w:t xml:space="preserve"> </w:t>
      </w:r>
      <w:r w:rsidR="00C16CEE" w:rsidRPr="00FC781D">
        <w:rPr>
          <w:sz w:val="22"/>
          <w:szCs w:val="22"/>
        </w:rPr>
        <w:t>7/19</w:t>
      </w:r>
    </w:p>
    <w:p w14:paraId="7BDE72A3" w14:textId="77777777" w:rsidR="00D665F5" w:rsidRPr="00FC781D" w:rsidRDefault="00C16CEE" w:rsidP="00D665F5">
      <w:pPr>
        <w:rPr>
          <w:sz w:val="22"/>
          <w:szCs w:val="22"/>
        </w:rPr>
      </w:pPr>
      <w:r w:rsidRPr="00FC781D">
        <w:rPr>
          <w:sz w:val="22"/>
          <w:szCs w:val="22"/>
        </w:rPr>
        <w:t>60-479</w:t>
      </w:r>
      <w:r w:rsidR="00D665F5" w:rsidRPr="00FC781D">
        <w:rPr>
          <w:sz w:val="22"/>
          <w:szCs w:val="22"/>
        </w:rPr>
        <w:t xml:space="preserve"> </w:t>
      </w:r>
      <w:r w:rsidRPr="00FC781D">
        <w:rPr>
          <w:sz w:val="22"/>
          <w:szCs w:val="22"/>
        </w:rPr>
        <w:t>Poznań</w:t>
      </w:r>
    </w:p>
    <w:p w14:paraId="10810C84" w14:textId="5B5D2417" w:rsidR="00D665F5" w:rsidRPr="00FC781D" w:rsidRDefault="00D665F5" w:rsidP="00D665F5">
      <w:pPr>
        <w:jc w:val="both"/>
        <w:rPr>
          <w:bCs/>
          <w:sz w:val="22"/>
          <w:szCs w:val="22"/>
        </w:rPr>
      </w:pPr>
    </w:p>
    <w:p w14:paraId="75C51ADD" w14:textId="77777777" w:rsidR="00D665F5" w:rsidRPr="00FC781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25A495A9" w14:textId="77777777" w:rsidR="00A80738" w:rsidRPr="00FC781D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FC781D">
        <w:rPr>
          <w:sz w:val="22"/>
          <w:szCs w:val="22"/>
        </w:rPr>
        <w:t>Znak sprawy:</w:t>
      </w:r>
      <w:r w:rsidRPr="00FC781D">
        <w:rPr>
          <w:b/>
          <w:sz w:val="22"/>
          <w:szCs w:val="22"/>
        </w:rPr>
        <w:t xml:space="preserve"> </w:t>
      </w:r>
      <w:r w:rsidR="00C16CEE" w:rsidRPr="00FC781D">
        <w:rPr>
          <w:b/>
          <w:sz w:val="22"/>
          <w:szCs w:val="22"/>
        </w:rPr>
        <w:t>SZW/DZP/42/2023</w:t>
      </w:r>
      <w:r w:rsidR="00A80738" w:rsidRPr="00FC781D">
        <w:rPr>
          <w:sz w:val="22"/>
          <w:szCs w:val="22"/>
        </w:rPr>
        <w:tab/>
        <w:t xml:space="preserve"> </w:t>
      </w:r>
    </w:p>
    <w:p w14:paraId="360E3429" w14:textId="77777777" w:rsidR="00A80738" w:rsidRPr="00FC781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DE5407" w14:textId="77777777" w:rsidR="00A80738" w:rsidRPr="00FC781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4A9C35" w14:textId="77777777" w:rsidR="00A80738" w:rsidRPr="00FC781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FC781D">
        <w:rPr>
          <w:b/>
          <w:spacing w:val="20"/>
          <w:sz w:val="22"/>
          <w:szCs w:val="22"/>
        </w:rPr>
        <w:t>INFORMACJA Z OTWARCIA OFERT</w:t>
      </w:r>
    </w:p>
    <w:p w14:paraId="06578D47" w14:textId="77777777" w:rsidR="00A80738" w:rsidRPr="00FC781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67D37F1C" w14:textId="77777777" w:rsidR="00C659E2" w:rsidRPr="00FC781D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FC781D">
        <w:rPr>
          <w:bCs/>
          <w:sz w:val="22"/>
          <w:szCs w:val="22"/>
        </w:rPr>
        <w:t xml:space="preserve">Dotyczy </w:t>
      </w:r>
      <w:r w:rsidRPr="00FC781D">
        <w:rPr>
          <w:sz w:val="22"/>
          <w:szCs w:val="22"/>
        </w:rPr>
        <w:t xml:space="preserve">postępowania o udzielenie zamówienia publicznego prowadzonego w trybie </w:t>
      </w:r>
      <w:r w:rsidR="00C16CEE" w:rsidRPr="00FC781D">
        <w:rPr>
          <w:sz w:val="22"/>
          <w:szCs w:val="22"/>
        </w:rPr>
        <w:t>przetarg nieograniczony</w:t>
      </w:r>
      <w:r w:rsidRPr="00FC781D">
        <w:rPr>
          <w:sz w:val="22"/>
          <w:szCs w:val="22"/>
        </w:rPr>
        <w:t xml:space="preserve"> na:</w:t>
      </w:r>
    </w:p>
    <w:p w14:paraId="37C0365B" w14:textId="77777777" w:rsidR="00A80738" w:rsidRPr="00FC781D" w:rsidRDefault="00C16CE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C781D">
        <w:rPr>
          <w:b/>
          <w:sz w:val="22"/>
          <w:szCs w:val="22"/>
        </w:rPr>
        <w:t>Wyroby medyczne dla Oddziału Ortopedii</w:t>
      </w:r>
    </w:p>
    <w:p w14:paraId="63F20B16" w14:textId="77777777" w:rsidR="00D665F5" w:rsidRPr="00FC781D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FC781D">
        <w:rPr>
          <w:sz w:val="22"/>
          <w:szCs w:val="22"/>
        </w:rPr>
        <w:t>Zamawiający, działając na podstawie art. 22</w:t>
      </w:r>
      <w:r w:rsidR="00FC7F5E" w:rsidRPr="00FC781D">
        <w:rPr>
          <w:sz w:val="22"/>
          <w:szCs w:val="22"/>
        </w:rPr>
        <w:t>2</w:t>
      </w:r>
      <w:r w:rsidRPr="00FC781D">
        <w:rPr>
          <w:sz w:val="22"/>
          <w:szCs w:val="22"/>
        </w:rPr>
        <w:t xml:space="preserve"> ust. 5 </w:t>
      </w:r>
      <w:r w:rsidRPr="00FC781D">
        <w:rPr>
          <w:bCs/>
          <w:sz w:val="22"/>
          <w:szCs w:val="22"/>
        </w:rPr>
        <w:t>ustawy z dnia 11 września 2019 r. Prawo zamówień publicznych</w:t>
      </w:r>
      <w:r w:rsidRPr="00FC781D">
        <w:rPr>
          <w:sz w:val="22"/>
          <w:szCs w:val="22"/>
        </w:rPr>
        <w:t xml:space="preserve"> </w:t>
      </w:r>
      <w:r w:rsidR="00C16CEE" w:rsidRPr="00FC781D">
        <w:rPr>
          <w:sz w:val="22"/>
          <w:szCs w:val="22"/>
        </w:rPr>
        <w:t>(t.j. Dz. U. z 2022r. poz. 1710)</w:t>
      </w:r>
      <w:r w:rsidR="00490DC0" w:rsidRPr="00FC781D">
        <w:rPr>
          <w:sz w:val="22"/>
          <w:szCs w:val="22"/>
        </w:rPr>
        <w:t xml:space="preserve"> </w:t>
      </w:r>
      <w:r w:rsidRPr="00FC781D">
        <w:rPr>
          <w:sz w:val="22"/>
          <w:szCs w:val="22"/>
        </w:rPr>
        <w:t>udostępnia</w:t>
      </w:r>
      <w:r w:rsidR="00F95C33" w:rsidRPr="00FC781D">
        <w:rPr>
          <w:sz w:val="22"/>
          <w:szCs w:val="22"/>
        </w:rPr>
        <w:t xml:space="preserve"> </w:t>
      </w:r>
      <w:r w:rsidR="004C7E9B" w:rsidRPr="00FC781D">
        <w:rPr>
          <w:sz w:val="22"/>
          <w:szCs w:val="22"/>
        </w:rPr>
        <w:t>informacj</w:t>
      </w:r>
      <w:r w:rsidR="00577BC6" w:rsidRPr="00FC781D">
        <w:rPr>
          <w:sz w:val="22"/>
          <w:szCs w:val="22"/>
        </w:rPr>
        <w:t>ę</w:t>
      </w:r>
      <w:r w:rsidR="00035488" w:rsidRPr="00FC781D">
        <w:rPr>
          <w:sz w:val="22"/>
          <w:szCs w:val="22"/>
        </w:rPr>
        <w:t xml:space="preserve"> z otwarcia ofert</w:t>
      </w:r>
      <w:r w:rsidR="00577BC6" w:rsidRPr="00FC781D">
        <w:rPr>
          <w:sz w:val="22"/>
          <w:szCs w:val="22"/>
        </w:rPr>
        <w:t>.</w:t>
      </w:r>
    </w:p>
    <w:p w14:paraId="57A03683" w14:textId="40E5B9C1" w:rsidR="00A80738" w:rsidRPr="00FC781D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FC781D">
        <w:rPr>
          <w:sz w:val="22"/>
          <w:szCs w:val="22"/>
        </w:rPr>
        <w:t>Podczas otwarcia ofert, mającego miejsce</w:t>
      </w:r>
      <w:r w:rsidR="00FF4AB1" w:rsidRPr="00FC781D">
        <w:rPr>
          <w:sz w:val="22"/>
          <w:szCs w:val="22"/>
        </w:rPr>
        <w:t xml:space="preserve"> w dniu</w:t>
      </w:r>
      <w:r w:rsidR="00FC781D">
        <w:rPr>
          <w:sz w:val="22"/>
          <w:szCs w:val="22"/>
        </w:rPr>
        <w:t xml:space="preserve"> 30.05.2023 r. </w:t>
      </w:r>
      <w:r w:rsidR="00FF4AB1" w:rsidRPr="00FC781D">
        <w:rPr>
          <w:sz w:val="22"/>
          <w:szCs w:val="22"/>
        </w:rPr>
        <w:t>o godz.</w:t>
      </w:r>
      <w:r w:rsidR="00FC781D">
        <w:rPr>
          <w:sz w:val="22"/>
          <w:szCs w:val="22"/>
        </w:rPr>
        <w:t xml:space="preserve"> 10:00</w:t>
      </w:r>
      <w:r w:rsidRPr="00FC781D">
        <w:rPr>
          <w:sz w:val="22"/>
          <w:szCs w:val="22"/>
        </w:rPr>
        <w:t xml:space="preserve">, otwarte zostały oferty następujących </w:t>
      </w:r>
      <w:r w:rsidR="00FC781D">
        <w:rPr>
          <w:sz w:val="22"/>
          <w:szCs w:val="22"/>
        </w:rPr>
        <w:t>W</w:t>
      </w:r>
      <w:r w:rsidRPr="00FC781D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FC781D" w14:paraId="73B6281D" w14:textId="77777777" w:rsidTr="00C82837">
        <w:tc>
          <w:tcPr>
            <w:tcW w:w="993" w:type="dxa"/>
            <w:shd w:val="clear" w:color="auto" w:fill="auto"/>
            <w:vAlign w:val="center"/>
          </w:tcPr>
          <w:p w14:paraId="38583288" w14:textId="77777777" w:rsidR="006B27ED" w:rsidRPr="00FC781D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97574F" w14:textId="77777777" w:rsidR="006B27ED" w:rsidRPr="00FC781D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Nr</w:t>
            </w:r>
            <w:r w:rsidR="00C82837" w:rsidRPr="00FC781D">
              <w:rPr>
                <w:sz w:val="22"/>
                <w:szCs w:val="22"/>
              </w:rPr>
              <w:t xml:space="preserve"> </w:t>
            </w:r>
            <w:r w:rsidRPr="00FC781D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AFD4B9E" w14:textId="42894910" w:rsidR="006B27ED" w:rsidRPr="00FC781D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Nazwa i adres </w:t>
            </w:r>
            <w:r w:rsidR="00FC781D">
              <w:rPr>
                <w:sz w:val="22"/>
                <w:szCs w:val="22"/>
              </w:rPr>
              <w:t>W</w:t>
            </w:r>
            <w:r w:rsidRPr="00FC781D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4A9EAD" w14:textId="1F05FA2E" w:rsidR="006B27ED" w:rsidRPr="00FC781D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Cena oferty</w:t>
            </w:r>
            <w:r w:rsidR="00FC781D">
              <w:rPr>
                <w:sz w:val="22"/>
                <w:szCs w:val="22"/>
              </w:rPr>
              <w:t xml:space="preserve"> brutto</w:t>
            </w:r>
          </w:p>
        </w:tc>
      </w:tr>
      <w:tr w:rsidR="00C16CEE" w:rsidRPr="00FC781D" w14:paraId="7D563670" w14:textId="77777777" w:rsidTr="00743361">
        <w:tc>
          <w:tcPr>
            <w:tcW w:w="993" w:type="dxa"/>
            <w:shd w:val="clear" w:color="auto" w:fill="auto"/>
            <w:vAlign w:val="center"/>
          </w:tcPr>
          <w:p w14:paraId="2E2DD580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6457CF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37895E8A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LIT Sp. z o.o.</w:t>
            </w:r>
          </w:p>
          <w:p w14:paraId="2BFCB2C5" w14:textId="301F23B0" w:rsidR="00C16CEE" w:rsidRPr="00FC781D" w:rsidRDefault="00FC781D" w:rsidP="007433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Jelenia 34</w:t>
            </w:r>
            <w:r w:rsidR="00C16CEE" w:rsidRPr="00FC781D">
              <w:rPr>
                <w:sz w:val="22"/>
                <w:szCs w:val="22"/>
              </w:rPr>
              <w:t xml:space="preserve"> </w:t>
            </w:r>
          </w:p>
          <w:p w14:paraId="1862F2DB" w14:textId="7B946BE4" w:rsidR="00C16CEE" w:rsidRPr="00FC781D" w:rsidRDefault="00FC781D" w:rsidP="00743361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70–791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0B7362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74 925.00 zł</w:t>
            </w:r>
          </w:p>
        </w:tc>
      </w:tr>
      <w:tr w:rsidR="00C16CEE" w:rsidRPr="00FC781D" w14:paraId="27223B95" w14:textId="77777777" w:rsidTr="00743361">
        <w:tc>
          <w:tcPr>
            <w:tcW w:w="993" w:type="dxa"/>
            <w:shd w:val="clear" w:color="auto" w:fill="auto"/>
            <w:vAlign w:val="center"/>
          </w:tcPr>
          <w:p w14:paraId="6F735D99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DA9A9D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14A5B170" w14:textId="77777777" w:rsidR="00FC781D" w:rsidRPr="00FC781D" w:rsidRDefault="00FC781D" w:rsidP="00FC781D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LIT Sp. z o.o.</w:t>
            </w:r>
          </w:p>
          <w:p w14:paraId="3394DF1E" w14:textId="77777777" w:rsidR="00FC781D" w:rsidRPr="00FC781D" w:rsidRDefault="00FC781D" w:rsidP="00FC78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Jelenia 34</w:t>
            </w:r>
            <w:r w:rsidRPr="00FC781D">
              <w:rPr>
                <w:sz w:val="22"/>
                <w:szCs w:val="22"/>
              </w:rPr>
              <w:t xml:space="preserve"> </w:t>
            </w:r>
          </w:p>
          <w:p w14:paraId="761B732C" w14:textId="71405C09" w:rsidR="00C16CEE" w:rsidRPr="00FC781D" w:rsidRDefault="00FC781D" w:rsidP="00FC781D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70–791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1E6555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49 032.00 zł</w:t>
            </w:r>
          </w:p>
        </w:tc>
      </w:tr>
      <w:tr w:rsidR="00C16CEE" w:rsidRPr="00FC781D" w14:paraId="77F66A07" w14:textId="77777777" w:rsidTr="00743361">
        <w:tc>
          <w:tcPr>
            <w:tcW w:w="993" w:type="dxa"/>
            <w:shd w:val="clear" w:color="auto" w:fill="auto"/>
            <w:vAlign w:val="center"/>
          </w:tcPr>
          <w:p w14:paraId="67548477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6AB20E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2133C4FC" w14:textId="77777777" w:rsidR="00FC781D" w:rsidRPr="00FC781D" w:rsidRDefault="00FC781D" w:rsidP="00FC781D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LIT Sp. z o.o.</w:t>
            </w:r>
          </w:p>
          <w:p w14:paraId="5A18AED8" w14:textId="77777777" w:rsidR="00FC781D" w:rsidRPr="00FC781D" w:rsidRDefault="00FC781D" w:rsidP="00FC78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Jelenia 34</w:t>
            </w:r>
            <w:r w:rsidRPr="00FC781D">
              <w:rPr>
                <w:sz w:val="22"/>
                <w:szCs w:val="22"/>
              </w:rPr>
              <w:t xml:space="preserve"> </w:t>
            </w:r>
          </w:p>
          <w:p w14:paraId="6B1D2381" w14:textId="7FF87041" w:rsidR="00C16CEE" w:rsidRPr="00FC781D" w:rsidRDefault="00FC781D" w:rsidP="00FC781D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70–791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E7F031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13 063.20 zł</w:t>
            </w:r>
          </w:p>
        </w:tc>
      </w:tr>
      <w:tr w:rsidR="00C16CEE" w:rsidRPr="00FC781D" w14:paraId="36EFF90F" w14:textId="77777777" w:rsidTr="00743361">
        <w:tc>
          <w:tcPr>
            <w:tcW w:w="993" w:type="dxa"/>
            <w:shd w:val="clear" w:color="auto" w:fill="auto"/>
            <w:vAlign w:val="center"/>
          </w:tcPr>
          <w:p w14:paraId="434E93C4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879E8B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45DA1A41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FH ORTHO Uproszczona Spółka Akcyjna Oddział w Polsce</w:t>
            </w:r>
          </w:p>
          <w:p w14:paraId="5B2E0EB2" w14:textId="77777777" w:rsidR="00C16CEE" w:rsidRPr="00FC781D" w:rsidRDefault="00C16CEE" w:rsidP="00743361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ul. </w:t>
            </w:r>
            <w:proofErr w:type="spellStart"/>
            <w:r w:rsidRPr="00FC781D">
              <w:rPr>
                <w:sz w:val="22"/>
                <w:szCs w:val="22"/>
              </w:rPr>
              <w:t>Garbary</w:t>
            </w:r>
            <w:proofErr w:type="spellEnd"/>
            <w:r w:rsidRPr="00FC781D">
              <w:rPr>
                <w:sz w:val="22"/>
                <w:szCs w:val="22"/>
              </w:rPr>
              <w:t xml:space="preserve"> </w:t>
            </w:r>
            <w:r w:rsidRPr="00FC781D">
              <w:rPr>
                <w:sz w:val="22"/>
                <w:szCs w:val="22"/>
              </w:rPr>
              <w:t>95/A6</w:t>
            </w:r>
            <w:r w:rsidRPr="00FC781D">
              <w:rPr>
                <w:sz w:val="22"/>
                <w:szCs w:val="22"/>
              </w:rPr>
              <w:t xml:space="preserve"> </w:t>
            </w:r>
          </w:p>
          <w:p w14:paraId="10F6AFC3" w14:textId="77777777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61-757</w:t>
            </w:r>
            <w:r w:rsidRPr="00FC781D">
              <w:rPr>
                <w:sz w:val="22"/>
                <w:szCs w:val="22"/>
              </w:rPr>
              <w:t xml:space="preserve"> </w:t>
            </w:r>
            <w:r w:rsidRPr="00FC781D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C1914C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22 410.00 zł</w:t>
            </w:r>
          </w:p>
        </w:tc>
      </w:tr>
      <w:tr w:rsidR="00C16CEE" w:rsidRPr="00FC781D" w14:paraId="12F571A1" w14:textId="77777777" w:rsidTr="00743361">
        <w:tc>
          <w:tcPr>
            <w:tcW w:w="993" w:type="dxa"/>
            <w:shd w:val="clear" w:color="auto" w:fill="auto"/>
            <w:vAlign w:val="center"/>
          </w:tcPr>
          <w:p w14:paraId="2F32963B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BA30D9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7BF0BF62" w14:textId="3F397C1C" w:rsidR="00C16CEE" w:rsidRPr="00FC781D" w:rsidRDefault="00FC781D" w:rsidP="00743361">
            <w:pPr>
              <w:spacing w:before="8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Implantcast</w:t>
            </w:r>
            <w:proofErr w:type="spellEnd"/>
            <w:r w:rsidR="00C16CEE" w:rsidRPr="00FC781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Polska </w:t>
            </w:r>
            <w:r w:rsidR="00C16CEE" w:rsidRPr="00FC781D">
              <w:rPr>
                <w:sz w:val="22"/>
                <w:szCs w:val="22"/>
              </w:rPr>
              <w:t>Sp. z.o.o.</w:t>
            </w:r>
          </w:p>
          <w:p w14:paraId="5DEB088A" w14:textId="19474EFC" w:rsidR="00C16CEE" w:rsidRPr="00FC781D" w:rsidRDefault="00FC781D" w:rsidP="007433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Postępu 21B</w:t>
            </w:r>
            <w:r w:rsidR="00C16CEE" w:rsidRPr="00FC781D">
              <w:rPr>
                <w:sz w:val="22"/>
                <w:szCs w:val="22"/>
              </w:rPr>
              <w:t xml:space="preserve"> </w:t>
            </w:r>
          </w:p>
          <w:p w14:paraId="1CB36C61" w14:textId="0A2F9F5B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02-</w:t>
            </w:r>
            <w:r w:rsidR="00FC781D">
              <w:rPr>
                <w:sz w:val="22"/>
                <w:szCs w:val="22"/>
              </w:rPr>
              <w:t>676</w:t>
            </w:r>
            <w:r w:rsidRPr="00FC781D">
              <w:rPr>
                <w:sz w:val="22"/>
                <w:szCs w:val="22"/>
              </w:rPr>
              <w:t xml:space="preserve"> </w:t>
            </w:r>
            <w:r w:rsidRPr="00FC781D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517B57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1 359 865.80 zł</w:t>
            </w:r>
          </w:p>
        </w:tc>
      </w:tr>
      <w:tr w:rsidR="00C16CEE" w:rsidRPr="00FC781D" w14:paraId="21A22D97" w14:textId="77777777" w:rsidTr="00743361">
        <w:tc>
          <w:tcPr>
            <w:tcW w:w="993" w:type="dxa"/>
            <w:shd w:val="clear" w:color="auto" w:fill="auto"/>
            <w:vAlign w:val="center"/>
          </w:tcPr>
          <w:p w14:paraId="6D14E9BA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578645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76C6EF16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Baxter Polska Sp. z o.o.</w:t>
            </w:r>
          </w:p>
          <w:p w14:paraId="48CF2005" w14:textId="6614AF1A" w:rsidR="00C16CEE" w:rsidRPr="00FC781D" w:rsidRDefault="00FC781D" w:rsidP="007433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16CEE" w:rsidRPr="00FC781D">
              <w:rPr>
                <w:sz w:val="22"/>
                <w:szCs w:val="22"/>
              </w:rPr>
              <w:t>Kruczkowskiego</w:t>
            </w:r>
            <w:r w:rsidR="00C16CEE" w:rsidRPr="00FC781D">
              <w:rPr>
                <w:sz w:val="22"/>
                <w:szCs w:val="22"/>
              </w:rPr>
              <w:t xml:space="preserve"> </w:t>
            </w:r>
            <w:r w:rsidR="00C16CEE" w:rsidRPr="00FC781D">
              <w:rPr>
                <w:sz w:val="22"/>
                <w:szCs w:val="22"/>
              </w:rPr>
              <w:t>8</w:t>
            </w:r>
            <w:r w:rsidR="00C16CEE" w:rsidRPr="00FC781D">
              <w:rPr>
                <w:sz w:val="22"/>
                <w:szCs w:val="22"/>
              </w:rPr>
              <w:t xml:space="preserve"> </w:t>
            </w:r>
          </w:p>
          <w:p w14:paraId="4D0C3190" w14:textId="77777777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00-380</w:t>
            </w:r>
            <w:r w:rsidRPr="00FC781D">
              <w:rPr>
                <w:sz w:val="22"/>
                <w:szCs w:val="22"/>
              </w:rPr>
              <w:t xml:space="preserve"> </w:t>
            </w:r>
            <w:r w:rsidRPr="00FC781D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D641AB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2 916.00 zł</w:t>
            </w:r>
          </w:p>
        </w:tc>
      </w:tr>
      <w:tr w:rsidR="00C16CEE" w:rsidRPr="00FC781D" w14:paraId="03AF02AA" w14:textId="77777777" w:rsidTr="00743361">
        <w:tc>
          <w:tcPr>
            <w:tcW w:w="993" w:type="dxa"/>
            <w:shd w:val="clear" w:color="auto" w:fill="auto"/>
            <w:vAlign w:val="center"/>
          </w:tcPr>
          <w:p w14:paraId="65BBC5FB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A71D00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79107BA3" w14:textId="69AF83EA" w:rsidR="00C16CEE" w:rsidRPr="00FC781D" w:rsidRDefault="00FC781D" w:rsidP="00743361">
            <w:pPr>
              <w:spacing w:before="8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</w:t>
            </w:r>
            <w:r w:rsidR="00C16CEE" w:rsidRPr="00FC781D">
              <w:rPr>
                <w:sz w:val="22"/>
                <w:szCs w:val="22"/>
              </w:rPr>
              <w:t>iovico</w:t>
            </w:r>
            <w:proofErr w:type="spellEnd"/>
            <w:r w:rsidR="00C16CEE" w:rsidRPr="00FC781D">
              <w:rPr>
                <w:sz w:val="22"/>
                <w:szCs w:val="22"/>
              </w:rPr>
              <w:t xml:space="preserve"> Sp. z o.o.</w:t>
            </w:r>
          </w:p>
          <w:p w14:paraId="08641920" w14:textId="5F154EFD" w:rsidR="00C16CEE" w:rsidRPr="00FC781D" w:rsidRDefault="00FC781D" w:rsidP="007433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Hutnicza 15b</w:t>
            </w:r>
            <w:r w:rsidR="00C16CEE" w:rsidRPr="00FC781D">
              <w:rPr>
                <w:sz w:val="22"/>
                <w:szCs w:val="22"/>
              </w:rPr>
              <w:t xml:space="preserve"> </w:t>
            </w:r>
          </w:p>
          <w:p w14:paraId="03248C50" w14:textId="4BC78BC3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81-</w:t>
            </w:r>
            <w:r w:rsidR="00FC781D">
              <w:rPr>
                <w:sz w:val="22"/>
                <w:szCs w:val="22"/>
              </w:rPr>
              <w:t>061</w:t>
            </w:r>
            <w:r w:rsidRPr="00FC781D">
              <w:rPr>
                <w:sz w:val="22"/>
                <w:szCs w:val="22"/>
              </w:rPr>
              <w:t xml:space="preserve"> </w:t>
            </w:r>
            <w:r w:rsidRPr="00FC781D">
              <w:rPr>
                <w:sz w:val="22"/>
                <w:szCs w:val="22"/>
              </w:rPr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278892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13 543.20 zł</w:t>
            </w:r>
          </w:p>
        </w:tc>
      </w:tr>
      <w:tr w:rsidR="00C16CEE" w:rsidRPr="00FC781D" w14:paraId="3F612216" w14:textId="77777777" w:rsidTr="00743361">
        <w:tc>
          <w:tcPr>
            <w:tcW w:w="993" w:type="dxa"/>
            <w:shd w:val="clear" w:color="auto" w:fill="auto"/>
            <w:vAlign w:val="center"/>
          </w:tcPr>
          <w:p w14:paraId="6C05F205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22A7D9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3B8DF764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KOMAK-MED Sp. z o. o.</w:t>
            </w:r>
          </w:p>
          <w:p w14:paraId="50587CB6" w14:textId="77777777" w:rsidR="00C16CEE" w:rsidRPr="00FC781D" w:rsidRDefault="00C16CEE" w:rsidP="00743361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ul. Skibowa</w:t>
            </w:r>
            <w:r w:rsidRPr="00FC781D">
              <w:rPr>
                <w:sz w:val="22"/>
                <w:szCs w:val="22"/>
              </w:rPr>
              <w:t xml:space="preserve"> </w:t>
            </w:r>
            <w:r w:rsidRPr="00FC781D">
              <w:rPr>
                <w:sz w:val="22"/>
                <w:szCs w:val="22"/>
              </w:rPr>
              <w:t>39</w:t>
            </w:r>
            <w:r w:rsidRPr="00FC781D">
              <w:rPr>
                <w:sz w:val="22"/>
                <w:szCs w:val="22"/>
              </w:rPr>
              <w:t xml:space="preserve"> </w:t>
            </w:r>
          </w:p>
          <w:p w14:paraId="6DB53399" w14:textId="77777777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61-306</w:t>
            </w:r>
            <w:r w:rsidRPr="00FC781D">
              <w:rPr>
                <w:sz w:val="22"/>
                <w:szCs w:val="22"/>
              </w:rPr>
              <w:t xml:space="preserve"> </w:t>
            </w:r>
            <w:r w:rsidRPr="00FC781D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895A7C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448 275.60 zł</w:t>
            </w:r>
          </w:p>
        </w:tc>
      </w:tr>
      <w:tr w:rsidR="00C16CEE" w:rsidRPr="00FC781D" w14:paraId="0388BBCD" w14:textId="77777777" w:rsidTr="00743361">
        <w:tc>
          <w:tcPr>
            <w:tcW w:w="993" w:type="dxa"/>
            <w:shd w:val="clear" w:color="auto" w:fill="auto"/>
            <w:vAlign w:val="center"/>
          </w:tcPr>
          <w:p w14:paraId="0C657412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22945B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68A23B47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proofErr w:type="spellStart"/>
            <w:r w:rsidRPr="00FC781D">
              <w:rPr>
                <w:sz w:val="22"/>
                <w:szCs w:val="22"/>
              </w:rPr>
              <w:t>ChM</w:t>
            </w:r>
            <w:proofErr w:type="spellEnd"/>
            <w:r w:rsidRPr="00FC781D">
              <w:rPr>
                <w:sz w:val="22"/>
                <w:szCs w:val="22"/>
              </w:rPr>
              <w:t xml:space="preserve"> Sp. z o.o.</w:t>
            </w:r>
          </w:p>
          <w:p w14:paraId="32C8F2ED" w14:textId="77777777" w:rsidR="00C16CEE" w:rsidRPr="00FC781D" w:rsidRDefault="00C16CEE" w:rsidP="00743361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Lewickie</w:t>
            </w:r>
            <w:r w:rsidRPr="00FC781D">
              <w:rPr>
                <w:sz w:val="22"/>
                <w:szCs w:val="22"/>
              </w:rPr>
              <w:t xml:space="preserve"> </w:t>
            </w:r>
            <w:r w:rsidRPr="00FC781D">
              <w:rPr>
                <w:sz w:val="22"/>
                <w:szCs w:val="22"/>
              </w:rPr>
              <w:t>3b</w:t>
            </w:r>
            <w:r w:rsidRPr="00FC781D">
              <w:rPr>
                <w:sz w:val="22"/>
                <w:szCs w:val="22"/>
              </w:rPr>
              <w:t xml:space="preserve"> </w:t>
            </w:r>
          </w:p>
          <w:p w14:paraId="621C49A9" w14:textId="77777777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16-061</w:t>
            </w:r>
            <w:r w:rsidRPr="00FC781D">
              <w:rPr>
                <w:sz w:val="22"/>
                <w:szCs w:val="22"/>
              </w:rPr>
              <w:t xml:space="preserve"> </w:t>
            </w:r>
            <w:r w:rsidRPr="00FC781D">
              <w:rPr>
                <w:sz w:val="22"/>
                <w:szCs w:val="22"/>
              </w:rPr>
              <w:t>Juchnowiec Kościelny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42B0E2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1 326 611.52 zł</w:t>
            </w:r>
          </w:p>
        </w:tc>
      </w:tr>
      <w:tr w:rsidR="00C16CEE" w:rsidRPr="00FC781D" w14:paraId="14B353CD" w14:textId="77777777" w:rsidTr="00743361">
        <w:tc>
          <w:tcPr>
            <w:tcW w:w="993" w:type="dxa"/>
            <w:shd w:val="clear" w:color="auto" w:fill="auto"/>
            <w:vAlign w:val="center"/>
          </w:tcPr>
          <w:p w14:paraId="2F9957F4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CFF320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4CAED10A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MEDGAL Sp. z.o.o.</w:t>
            </w:r>
          </w:p>
          <w:p w14:paraId="6996523C" w14:textId="6F3A51A4" w:rsidR="00C16CEE" w:rsidRPr="00FC781D" w:rsidRDefault="00FC781D" w:rsidP="007433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>
              <w:rPr>
                <w:sz w:val="22"/>
                <w:szCs w:val="22"/>
              </w:rPr>
              <w:t>Niewodnicka</w:t>
            </w:r>
            <w:proofErr w:type="spellEnd"/>
            <w:r>
              <w:rPr>
                <w:sz w:val="22"/>
                <w:szCs w:val="22"/>
              </w:rPr>
              <w:t xml:space="preserve"> 26A</w:t>
            </w:r>
            <w:r w:rsidR="00C16CEE" w:rsidRPr="00FC781D">
              <w:rPr>
                <w:sz w:val="22"/>
                <w:szCs w:val="22"/>
              </w:rPr>
              <w:t xml:space="preserve"> </w:t>
            </w:r>
          </w:p>
          <w:p w14:paraId="46DDAD53" w14:textId="1E295A4E" w:rsidR="00C16CEE" w:rsidRPr="00FC781D" w:rsidRDefault="00FC781D" w:rsidP="00743361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16-001 Księżyno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4F27B6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213 426.36 zł</w:t>
            </w:r>
          </w:p>
        </w:tc>
      </w:tr>
      <w:tr w:rsidR="00C16CEE" w:rsidRPr="00FC781D" w14:paraId="381943D6" w14:textId="77777777" w:rsidTr="00743361">
        <w:tc>
          <w:tcPr>
            <w:tcW w:w="993" w:type="dxa"/>
            <w:shd w:val="clear" w:color="auto" w:fill="auto"/>
            <w:vAlign w:val="center"/>
          </w:tcPr>
          <w:p w14:paraId="3EA29B6A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311755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19591250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LIMA POLSKA Sp. z o. o.</w:t>
            </w:r>
          </w:p>
          <w:p w14:paraId="0920596A" w14:textId="77777777" w:rsidR="00C16CEE" w:rsidRPr="00FC781D" w:rsidRDefault="00C16CEE" w:rsidP="00743361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ul. Łopuszańska</w:t>
            </w:r>
            <w:r w:rsidRPr="00FC781D">
              <w:rPr>
                <w:sz w:val="22"/>
                <w:szCs w:val="22"/>
              </w:rPr>
              <w:t xml:space="preserve"> </w:t>
            </w:r>
            <w:r w:rsidRPr="00FC781D">
              <w:rPr>
                <w:sz w:val="22"/>
                <w:szCs w:val="22"/>
              </w:rPr>
              <w:t>95</w:t>
            </w:r>
            <w:r w:rsidRPr="00FC781D">
              <w:rPr>
                <w:sz w:val="22"/>
                <w:szCs w:val="22"/>
              </w:rPr>
              <w:t xml:space="preserve"> </w:t>
            </w:r>
          </w:p>
          <w:p w14:paraId="3912DC86" w14:textId="77777777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02-457</w:t>
            </w:r>
            <w:r w:rsidRPr="00FC781D">
              <w:rPr>
                <w:sz w:val="22"/>
                <w:szCs w:val="22"/>
              </w:rPr>
              <w:t xml:space="preserve"> </w:t>
            </w:r>
            <w:r w:rsidRPr="00FC781D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A2D02E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110 376.00 zł</w:t>
            </w:r>
          </w:p>
        </w:tc>
      </w:tr>
      <w:tr w:rsidR="00C16CEE" w:rsidRPr="00FC781D" w14:paraId="30FF89F8" w14:textId="77777777" w:rsidTr="00743361">
        <w:tc>
          <w:tcPr>
            <w:tcW w:w="993" w:type="dxa"/>
            <w:shd w:val="clear" w:color="auto" w:fill="auto"/>
            <w:vAlign w:val="center"/>
          </w:tcPr>
          <w:p w14:paraId="3C4C3B63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8F2C37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36A01F5C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Aesculap - </w:t>
            </w:r>
            <w:proofErr w:type="spellStart"/>
            <w:r w:rsidRPr="00FC781D">
              <w:rPr>
                <w:sz w:val="22"/>
                <w:szCs w:val="22"/>
              </w:rPr>
              <w:t>Chifa</w:t>
            </w:r>
            <w:proofErr w:type="spellEnd"/>
            <w:r w:rsidRPr="00FC781D">
              <w:rPr>
                <w:sz w:val="22"/>
                <w:szCs w:val="22"/>
              </w:rPr>
              <w:t xml:space="preserve"> Sp. z o.o.</w:t>
            </w:r>
          </w:p>
          <w:p w14:paraId="37DFDD0C" w14:textId="77777777" w:rsidR="00C16CEE" w:rsidRPr="00FC781D" w:rsidRDefault="00C16CEE" w:rsidP="00743361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ul. Tysiąclecia</w:t>
            </w:r>
            <w:r w:rsidRPr="00FC781D">
              <w:rPr>
                <w:sz w:val="22"/>
                <w:szCs w:val="22"/>
              </w:rPr>
              <w:t xml:space="preserve"> </w:t>
            </w:r>
            <w:r w:rsidRPr="00FC781D">
              <w:rPr>
                <w:sz w:val="22"/>
                <w:szCs w:val="22"/>
              </w:rPr>
              <w:t>14</w:t>
            </w:r>
            <w:r w:rsidRPr="00FC781D">
              <w:rPr>
                <w:sz w:val="22"/>
                <w:szCs w:val="22"/>
              </w:rPr>
              <w:t xml:space="preserve"> </w:t>
            </w:r>
          </w:p>
          <w:p w14:paraId="222FD9EC" w14:textId="77777777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64-300</w:t>
            </w:r>
            <w:r w:rsidRPr="00FC781D">
              <w:rPr>
                <w:sz w:val="22"/>
                <w:szCs w:val="22"/>
              </w:rPr>
              <w:t xml:space="preserve"> </w:t>
            </w:r>
            <w:r w:rsidRPr="00FC781D">
              <w:rPr>
                <w:sz w:val="22"/>
                <w:szCs w:val="22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C7EDEE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302 311.27 zł</w:t>
            </w:r>
          </w:p>
        </w:tc>
      </w:tr>
      <w:tr w:rsidR="00C16CEE" w:rsidRPr="00FC781D" w14:paraId="046CFB75" w14:textId="77777777" w:rsidTr="00743361">
        <w:tc>
          <w:tcPr>
            <w:tcW w:w="993" w:type="dxa"/>
            <w:shd w:val="clear" w:color="auto" w:fill="auto"/>
            <w:vAlign w:val="center"/>
          </w:tcPr>
          <w:p w14:paraId="565CC602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252F8A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6D9DA1CA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"ARNO-MED" Sp. z.o.o.</w:t>
            </w:r>
          </w:p>
          <w:p w14:paraId="5354A85C" w14:textId="2B984599" w:rsidR="00C16CEE" w:rsidRPr="00FC781D" w:rsidRDefault="00FC781D" w:rsidP="007433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16CEE" w:rsidRPr="00FC781D">
              <w:rPr>
                <w:sz w:val="22"/>
                <w:szCs w:val="22"/>
              </w:rPr>
              <w:t>Kolejowa</w:t>
            </w:r>
            <w:r w:rsidR="00C16CEE" w:rsidRPr="00FC781D">
              <w:rPr>
                <w:sz w:val="22"/>
                <w:szCs w:val="22"/>
              </w:rPr>
              <w:t xml:space="preserve"> </w:t>
            </w:r>
            <w:r w:rsidR="00C16CEE" w:rsidRPr="00FC781D">
              <w:rPr>
                <w:sz w:val="22"/>
                <w:szCs w:val="22"/>
              </w:rPr>
              <w:t>24</w:t>
            </w:r>
            <w:r w:rsidR="00C16CEE" w:rsidRPr="00FC781D">
              <w:rPr>
                <w:sz w:val="22"/>
                <w:szCs w:val="22"/>
              </w:rPr>
              <w:t xml:space="preserve"> </w:t>
            </w:r>
          </w:p>
          <w:p w14:paraId="71CBB380" w14:textId="77777777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55-081</w:t>
            </w:r>
            <w:r w:rsidRPr="00FC781D">
              <w:rPr>
                <w:sz w:val="22"/>
                <w:szCs w:val="22"/>
              </w:rPr>
              <w:t xml:space="preserve"> </w:t>
            </w:r>
            <w:r w:rsidRPr="00FC781D">
              <w:rPr>
                <w:sz w:val="22"/>
                <w:szCs w:val="22"/>
              </w:rPr>
              <w:t>Mietków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B22CCA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1 350.65 zł</w:t>
            </w:r>
          </w:p>
        </w:tc>
      </w:tr>
      <w:tr w:rsidR="00C16CEE" w:rsidRPr="00FC781D" w14:paraId="4DD398AF" w14:textId="77777777" w:rsidTr="00743361">
        <w:tc>
          <w:tcPr>
            <w:tcW w:w="993" w:type="dxa"/>
            <w:shd w:val="clear" w:color="auto" w:fill="auto"/>
            <w:vAlign w:val="center"/>
          </w:tcPr>
          <w:p w14:paraId="63F76236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7F9FFD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4F2975BD" w14:textId="40DEA52F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Zimmer </w:t>
            </w:r>
            <w:proofErr w:type="spellStart"/>
            <w:r w:rsidRPr="00FC781D">
              <w:rPr>
                <w:sz w:val="22"/>
                <w:szCs w:val="22"/>
              </w:rPr>
              <w:t>Biomet</w:t>
            </w:r>
            <w:proofErr w:type="spellEnd"/>
            <w:r w:rsidRPr="00FC781D">
              <w:rPr>
                <w:sz w:val="22"/>
                <w:szCs w:val="22"/>
              </w:rPr>
              <w:t xml:space="preserve"> </w:t>
            </w:r>
            <w:r w:rsidR="00FC781D">
              <w:rPr>
                <w:sz w:val="22"/>
                <w:szCs w:val="22"/>
              </w:rPr>
              <w:t>Polska</w:t>
            </w:r>
            <w:r w:rsidRPr="00FC781D">
              <w:rPr>
                <w:sz w:val="22"/>
                <w:szCs w:val="22"/>
              </w:rPr>
              <w:t xml:space="preserve"> Sp. z o. o.</w:t>
            </w:r>
          </w:p>
          <w:p w14:paraId="0496C2C8" w14:textId="6AAE29B6" w:rsidR="00C16CEE" w:rsidRPr="00FC781D" w:rsidRDefault="00C16CEE" w:rsidP="00743361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ul. </w:t>
            </w:r>
            <w:r w:rsidR="00FC781D">
              <w:rPr>
                <w:sz w:val="22"/>
                <w:szCs w:val="22"/>
              </w:rPr>
              <w:t>Domaniewska 50</w:t>
            </w:r>
            <w:r w:rsidRPr="00FC781D">
              <w:rPr>
                <w:sz w:val="22"/>
                <w:szCs w:val="22"/>
              </w:rPr>
              <w:t xml:space="preserve"> </w:t>
            </w:r>
          </w:p>
          <w:p w14:paraId="26BB3472" w14:textId="235979D5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</w:t>
            </w:r>
            <w:r w:rsidR="00FC781D">
              <w:rPr>
                <w:sz w:val="22"/>
                <w:szCs w:val="22"/>
              </w:rPr>
              <w:t>2</w:t>
            </w:r>
            <w:r w:rsidRPr="00FC781D">
              <w:rPr>
                <w:sz w:val="22"/>
                <w:szCs w:val="22"/>
              </w:rPr>
              <w:t>-</w:t>
            </w:r>
            <w:r w:rsidR="00FC781D">
              <w:rPr>
                <w:sz w:val="22"/>
                <w:szCs w:val="22"/>
              </w:rPr>
              <w:t>672</w:t>
            </w:r>
            <w:r w:rsidRPr="00FC781D">
              <w:rPr>
                <w:sz w:val="22"/>
                <w:szCs w:val="22"/>
              </w:rPr>
              <w:t xml:space="preserve"> </w:t>
            </w:r>
            <w:r w:rsidRPr="00FC781D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D7BF52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3 475 008.00 zł</w:t>
            </w:r>
          </w:p>
        </w:tc>
      </w:tr>
      <w:tr w:rsidR="00C16CEE" w:rsidRPr="00FC781D" w14:paraId="0488AE85" w14:textId="77777777" w:rsidTr="00743361">
        <w:tc>
          <w:tcPr>
            <w:tcW w:w="993" w:type="dxa"/>
            <w:shd w:val="clear" w:color="auto" w:fill="auto"/>
            <w:vAlign w:val="center"/>
          </w:tcPr>
          <w:p w14:paraId="499560FE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B6CDF0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6CA986D7" w14:textId="77777777" w:rsidR="00FC781D" w:rsidRPr="00FC781D" w:rsidRDefault="00FC781D" w:rsidP="00FC781D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Zimmer </w:t>
            </w:r>
            <w:proofErr w:type="spellStart"/>
            <w:r w:rsidRPr="00FC781D">
              <w:rPr>
                <w:sz w:val="22"/>
                <w:szCs w:val="22"/>
              </w:rPr>
              <w:t>Biomet</w:t>
            </w:r>
            <w:proofErr w:type="spellEnd"/>
            <w:r w:rsidRPr="00FC781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Polska</w:t>
            </w:r>
            <w:r w:rsidRPr="00FC781D">
              <w:rPr>
                <w:sz w:val="22"/>
                <w:szCs w:val="22"/>
              </w:rPr>
              <w:t xml:space="preserve"> Sp. z o. o.</w:t>
            </w:r>
          </w:p>
          <w:p w14:paraId="3EA6C557" w14:textId="77777777" w:rsidR="00FC781D" w:rsidRPr="00FC781D" w:rsidRDefault="00FC781D" w:rsidP="00FC781D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Domaniewska 50</w:t>
            </w:r>
            <w:r w:rsidRPr="00FC781D">
              <w:rPr>
                <w:sz w:val="22"/>
                <w:szCs w:val="22"/>
              </w:rPr>
              <w:t xml:space="preserve"> </w:t>
            </w:r>
          </w:p>
          <w:p w14:paraId="4BC0E783" w14:textId="1EED6F5A" w:rsidR="00C16CEE" w:rsidRPr="00FC781D" w:rsidRDefault="00FC781D" w:rsidP="00FC781D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</w:t>
            </w:r>
            <w:r w:rsidRPr="00FC781D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672</w:t>
            </w:r>
            <w:r w:rsidRPr="00FC781D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7E5B7D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2 893 191.48 zł</w:t>
            </w:r>
          </w:p>
        </w:tc>
      </w:tr>
      <w:tr w:rsidR="00C16CEE" w:rsidRPr="00FC781D" w14:paraId="6F39081D" w14:textId="77777777" w:rsidTr="00743361">
        <w:tc>
          <w:tcPr>
            <w:tcW w:w="993" w:type="dxa"/>
            <w:shd w:val="clear" w:color="auto" w:fill="auto"/>
            <w:vAlign w:val="center"/>
          </w:tcPr>
          <w:p w14:paraId="0A9BCB35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CF6E26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3D9703D1" w14:textId="77777777" w:rsidR="00FC781D" w:rsidRPr="00FC781D" w:rsidRDefault="00FC781D" w:rsidP="00FC781D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Zimmer </w:t>
            </w:r>
            <w:proofErr w:type="spellStart"/>
            <w:r w:rsidRPr="00FC781D">
              <w:rPr>
                <w:sz w:val="22"/>
                <w:szCs w:val="22"/>
              </w:rPr>
              <w:t>Biomet</w:t>
            </w:r>
            <w:proofErr w:type="spellEnd"/>
            <w:r w:rsidRPr="00FC781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Polska</w:t>
            </w:r>
            <w:r w:rsidRPr="00FC781D">
              <w:rPr>
                <w:sz w:val="22"/>
                <w:szCs w:val="22"/>
              </w:rPr>
              <w:t xml:space="preserve"> Sp. z o. o.</w:t>
            </w:r>
          </w:p>
          <w:p w14:paraId="657A4409" w14:textId="77777777" w:rsidR="00FC781D" w:rsidRPr="00FC781D" w:rsidRDefault="00FC781D" w:rsidP="00FC781D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Domaniewska 50</w:t>
            </w:r>
            <w:r w:rsidRPr="00FC781D">
              <w:rPr>
                <w:sz w:val="22"/>
                <w:szCs w:val="22"/>
              </w:rPr>
              <w:t xml:space="preserve"> </w:t>
            </w:r>
          </w:p>
          <w:p w14:paraId="0AB4D271" w14:textId="1E9108AE" w:rsidR="00C16CEE" w:rsidRPr="00FC781D" w:rsidRDefault="00FC781D" w:rsidP="00FC781D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</w:t>
            </w:r>
            <w:r w:rsidRPr="00FC781D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672</w:t>
            </w:r>
            <w:r w:rsidRPr="00FC781D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F9E7A8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70 513.20 zł</w:t>
            </w:r>
          </w:p>
        </w:tc>
      </w:tr>
      <w:tr w:rsidR="00C16CEE" w:rsidRPr="00FC781D" w14:paraId="2F6CD077" w14:textId="77777777" w:rsidTr="00743361">
        <w:tc>
          <w:tcPr>
            <w:tcW w:w="993" w:type="dxa"/>
            <w:shd w:val="clear" w:color="auto" w:fill="auto"/>
            <w:vAlign w:val="center"/>
          </w:tcPr>
          <w:p w14:paraId="79F92742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641060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4556FCE0" w14:textId="77777777" w:rsidR="00FC781D" w:rsidRPr="00FC781D" w:rsidRDefault="00FC781D" w:rsidP="00FC781D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Zimmer </w:t>
            </w:r>
            <w:proofErr w:type="spellStart"/>
            <w:r w:rsidRPr="00FC781D">
              <w:rPr>
                <w:sz w:val="22"/>
                <w:szCs w:val="22"/>
              </w:rPr>
              <w:t>Biomet</w:t>
            </w:r>
            <w:proofErr w:type="spellEnd"/>
            <w:r w:rsidRPr="00FC781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Polska</w:t>
            </w:r>
            <w:r w:rsidRPr="00FC781D">
              <w:rPr>
                <w:sz w:val="22"/>
                <w:szCs w:val="22"/>
              </w:rPr>
              <w:t xml:space="preserve"> Sp. z o. o.</w:t>
            </w:r>
          </w:p>
          <w:p w14:paraId="352FF9FD" w14:textId="77777777" w:rsidR="00FC781D" w:rsidRPr="00FC781D" w:rsidRDefault="00FC781D" w:rsidP="00FC781D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Domaniewska 50</w:t>
            </w:r>
            <w:r w:rsidRPr="00FC781D">
              <w:rPr>
                <w:sz w:val="22"/>
                <w:szCs w:val="22"/>
              </w:rPr>
              <w:t xml:space="preserve"> </w:t>
            </w:r>
          </w:p>
          <w:p w14:paraId="4FF2E4A2" w14:textId="0C9625DF" w:rsidR="00C16CEE" w:rsidRPr="00FC781D" w:rsidRDefault="00FC781D" w:rsidP="00FC781D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</w:t>
            </w:r>
            <w:r w:rsidRPr="00FC781D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672</w:t>
            </w:r>
            <w:r w:rsidRPr="00FC781D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39FB5C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1 507 798.80 zł</w:t>
            </w:r>
          </w:p>
        </w:tc>
      </w:tr>
      <w:tr w:rsidR="00C16CEE" w:rsidRPr="00FC781D" w14:paraId="2C68BB1E" w14:textId="77777777" w:rsidTr="00743361">
        <w:tc>
          <w:tcPr>
            <w:tcW w:w="993" w:type="dxa"/>
            <w:shd w:val="clear" w:color="auto" w:fill="auto"/>
            <w:vAlign w:val="center"/>
          </w:tcPr>
          <w:p w14:paraId="7C86291D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E42D1B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497CC255" w14:textId="77777777" w:rsidR="00FC781D" w:rsidRPr="00FC781D" w:rsidRDefault="00FC781D" w:rsidP="00FC781D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Zimmer </w:t>
            </w:r>
            <w:proofErr w:type="spellStart"/>
            <w:r w:rsidRPr="00FC781D">
              <w:rPr>
                <w:sz w:val="22"/>
                <w:szCs w:val="22"/>
              </w:rPr>
              <w:t>Biomet</w:t>
            </w:r>
            <w:proofErr w:type="spellEnd"/>
            <w:r w:rsidRPr="00FC781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Polska</w:t>
            </w:r>
            <w:r w:rsidRPr="00FC781D">
              <w:rPr>
                <w:sz w:val="22"/>
                <w:szCs w:val="22"/>
              </w:rPr>
              <w:t xml:space="preserve"> Sp. z o. o.</w:t>
            </w:r>
          </w:p>
          <w:p w14:paraId="52380C39" w14:textId="77777777" w:rsidR="00FC781D" w:rsidRPr="00FC781D" w:rsidRDefault="00FC781D" w:rsidP="00FC781D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Domaniewska 50</w:t>
            </w:r>
            <w:r w:rsidRPr="00FC781D">
              <w:rPr>
                <w:sz w:val="22"/>
                <w:szCs w:val="22"/>
              </w:rPr>
              <w:t xml:space="preserve"> </w:t>
            </w:r>
          </w:p>
          <w:p w14:paraId="40BDF52B" w14:textId="4B39BC46" w:rsidR="00C16CEE" w:rsidRPr="00FC781D" w:rsidRDefault="00FC781D" w:rsidP="00FC781D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</w:t>
            </w:r>
            <w:r w:rsidRPr="00FC781D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672</w:t>
            </w:r>
            <w:r w:rsidRPr="00FC781D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734D49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110 624.40 zł</w:t>
            </w:r>
          </w:p>
        </w:tc>
      </w:tr>
      <w:tr w:rsidR="00C16CEE" w:rsidRPr="00FC781D" w14:paraId="6A5BB44D" w14:textId="77777777" w:rsidTr="00743361">
        <w:tc>
          <w:tcPr>
            <w:tcW w:w="993" w:type="dxa"/>
            <w:shd w:val="clear" w:color="auto" w:fill="auto"/>
            <w:vAlign w:val="center"/>
          </w:tcPr>
          <w:p w14:paraId="48DF4052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B35C23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76E27617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Johnson &amp; Johnson Poland Sp. z o. o.</w:t>
            </w:r>
          </w:p>
          <w:p w14:paraId="68D94637" w14:textId="77777777" w:rsidR="00C16CEE" w:rsidRPr="00FC781D" w:rsidRDefault="00C16CEE" w:rsidP="00743361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ul. Iłżecka</w:t>
            </w:r>
            <w:r w:rsidRPr="00FC781D">
              <w:rPr>
                <w:sz w:val="22"/>
                <w:szCs w:val="22"/>
              </w:rPr>
              <w:t xml:space="preserve"> </w:t>
            </w:r>
            <w:r w:rsidRPr="00FC781D">
              <w:rPr>
                <w:sz w:val="22"/>
                <w:szCs w:val="22"/>
              </w:rPr>
              <w:t>24</w:t>
            </w:r>
            <w:r w:rsidRPr="00FC781D">
              <w:rPr>
                <w:sz w:val="22"/>
                <w:szCs w:val="22"/>
              </w:rPr>
              <w:t xml:space="preserve"> </w:t>
            </w:r>
          </w:p>
          <w:p w14:paraId="7267A18A" w14:textId="77777777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02-135</w:t>
            </w:r>
            <w:r w:rsidRPr="00FC781D">
              <w:rPr>
                <w:sz w:val="22"/>
                <w:szCs w:val="22"/>
              </w:rPr>
              <w:t xml:space="preserve"> </w:t>
            </w:r>
            <w:r w:rsidRPr="00FC781D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AD2B1D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432 355.32 zł</w:t>
            </w:r>
          </w:p>
        </w:tc>
      </w:tr>
      <w:tr w:rsidR="00C16CEE" w:rsidRPr="00FC781D" w14:paraId="3552E41E" w14:textId="77777777" w:rsidTr="00743361">
        <w:tc>
          <w:tcPr>
            <w:tcW w:w="993" w:type="dxa"/>
            <w:shd w:val="clear" w:color="auto" w:fill="auto"/>
            <w:vAlign w:val="center"/>
          </w:tcPr>
          <w:p w14:paraId="5B20D3B9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6753AD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3801C3CD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Johnson &amp; Johnson Poland Sp. z o. o.</w:t>
            </w:r>
          </w:p>
          <w:p w14:paraId="36C172E7" w14:textId="77777777" w:rsidR="00C16CEE" w:rsidRPr="00FC781D" w:rsidRDefault="00C16CEE" w:rsidP="00743361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ul. Iłżecka</w:t>
            </w:r>
            <w:r w:rsidRPr="00FC781D">
              <w:rPr>
                <w:sz w:val="22"/>
                <w:szCs w:val="22"/>
              </w:rPr>
              <w:t xml:space="preserve"> </w:t>
            </w:r>
            <w:r w:rsidRPr="00FC781D">
              <w:rPr>
                <w:sz w:val="22"/>
                <w:szCs w:val="22"/>
              </w:rPr>
              <w:t>24</w:t>
            </w:r>
            <w:r w:rsidRPr="00FC781D">
              <w:rPr>
                <w:sz w:val="22"/>
                <w:szCs w:val="22"/>
              </w:rPr>
              <w:t xml:space="preserve"> </w:t>
            </w:r>
          </w:p>
          <w:p w14:paraId="3661E32E" w14:textId="77777777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02-135</w:t>
            </w:r>
            <w:r w:rsidRPr="00FC781D">
              <w:rPr>
                <w:sz w:val="22"/>
                <w:szCs w:val="22"/>
              </w:rPr>
              <w:t xml:space="preserve"> </w:t>
            </w:r>
            <w:r w:rsidRPr="00FC781D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553EB0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2 625 319.08 zł</w:t>
            </w:r>
          </w:p>
        </w:tc>
      </w:tr>
      <w:tr w:rsidR="00C16CEE" w:rsidRPr="00FC781D" w14:paraId="3A1AED70" w14:textId="77777777" w:rsidTr="00743361">
        <w:tc>
          <w:tcPr>
            <w:tcW w:w="993" w:type="dxa"/>
            <w:shd w:val="clear" w:color="auto" w:fill="auto"/>
            <w:vAlign w:val="center"/>
          </w:tcPr>
          <w:p w14:paraId="4806283E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42A818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2B3764D5" w14:textId="77777777" w:rsidR="00C16CEE" w:rsidRPr="00FC781D" w:rsidRDefault="00C16CEE" w:rsidP="00743361">
            <w:pPr>
              <w:spacing w:before="80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Johnson &amp; Johnson Poland Sp. z o. o.</w:t>
            </w:r>
          </w:p>
          <w:p w14:paraId="0723F721" w14:textId="77777777" w:rsidR="00C16CEE" w:rsidRPr="00FC781D" w:rsidRDefault="00C16CEE" w:rsidP="00743361">
            <w:pPr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ul. Iłżecka</w:t>
            </w:r>
            <w:r w:rsidRPr="00FC781D">
              <w:rPr>
                <w:sz w:val="22"/>
                <w:szCs w:val="22"/>
              </w:rPr>
              <w:t xml:space="preserve"> </w:t>
            </w:r>
            <w:r w:rsidRPr="00FC781D">
              <w:rPr>
                <w:sz w:val="22"/>
                <w:szCs w:val="22"/>
              </w:rPr>
              <w:t>24</w:t>
            </w:r>
            <w:r w:rsidRPr="00FC781D">
              <w:rPr>
                <w:sz w:val="22"/>
                <w:szCs w:val="22"/>
              </w:rPr>
              <w:t xml:space="preserve"> </w:t>
            </w:r>
          </w:p>
          <w:p w14:paraId="09CC65DD" w14:textId="77777777" w:rsidR="00C16CEE" w:rsidRPr="00FC781D" w:rsidRDefault="00C16CEE" w:rsidP="00743361">
            <w:pPr>
              <w:spacing w:after="80"/>
              <w:jc w:val="both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02-135</w:t>
            </w:r>
            <w:r w:rsidRPr="00FC781D">
              <w:rPr>
                <w:sz w:val="22"/>
                <w:szCs w:val="22"/>
              </w:rPr>
              <w:t xml:space="preserve"> </w:t>
            </w:r>
            <w:r w:rsidRPr="00FC781D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6C7D98" w14:textId="77777777" w:rsidR="00C16CEE" w:rsidRPr="00FC781D" w:rsidRDefault="00C16CEE" w:rsidP="0074336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C781D">
              <w:rPr>
                <w:sz w:val="22"/>
                <w:szCs w:val="22"/>
              </w:rPr>
              <w:t>154 569.60 zł</w:t>
            </w:r>
          </w:p>
        </w:tc>
      </w:tr>
    </w:tbl>
    <w:p w14:paraId="59C55DEA" w14:textId="77777777" w:rsidR="00FC781D" w:rsidRPr="00FC781D" w:rsidRDefault="00FC781D" w:rsidP="00FC781D">
      <w:pPr>
        <w:spacing w:line="360" w:lineRule="auto"/>
        <w:ind w:left="3117" w:firstLine="423"/>
        <w:jc w:val="center"/>
        <w:rPr>
          <w:i/>
          <w:sz w:val="18"/>
          <w:szCs w:val="18"/>
        </w:rPr>
      </w:pPr>
      <w:r w:rsidRPr="00FC781D">
        <w:rPr>
          <w:i/>
          <w:sz w:val="18"/>
          <w:szCs w:val="18"/>
        </w:rPr>
        <w:t>Zamawiający</w:t>
      </w:r>
    </w:p>
    <w:p w14:paraId="03B0C875" w14:textId="77777777" w:rsidR="00FC781D" w:rsidRPr="00FC781D" w:rsidRDefault="00FC781D" w:rsidP="00FC781D">
      <w:pPr>
        <w:ind w:firstLine="425"/>
        <w:jc w:val="center"/>
        <w:rPr>
          <w:sz w:val="18"/>
          <w:szCs w:val="18"/>
        </w:rPr>
      </w:pPr>
      <w:r w:rsidRPr="00FC781D">
        <w:rPr>
          <w:sz w:val="18"/>
          <w:szCs w:val="18"/>
        </w:rPr>
        <w:t xml:space="preserve">                                                            /-/ Dyrektor Szpitala Wojewódzkiego </w:t>
      </w:r>
    </w:p>
    <w:p w14:paraId="3006D9F1" w14:textId="77777777" w:rsidR="00FC781D" w:rsidRPr="00FC781D" w:rsidRDefault="00FC781D" w:rsidP="00FC781D">
      <w:pPr>
        <w:ind w:firstLine="425"/>
        <w:jc w:val="center"/>
        <w:rPr>
          <w:sz w:val="18"/>
          <w:szCs w:val="18"/>
        </w:rPr>
      </w:pPr>
      <w:r w:rsidRPr="00FC781D">
        <w:rPr>
          <w:sz w:val="18"/>
          <w:szCs w:val="18"/>
        </w:rPr>
        <w:t xml:space="preserve">                                                          w Poznaniu</w:t>
      </w:r>
    </w:p>
    <w:p w14:paraId="3613A487" w14:textId="71274601" w:rsidR="00A80738" w:rsidRPr="00FC781D" w:rsidRDefault="00FC781D" w:rsidP="00FC781D">
      <w:pPr>
        <w:jc w:val="both"/>
        <w:rPr>
          <w:i/>
          <w:sz w:val="22"/>
          <w:szCs w:val="22"/>
        </w:rPr>
      </w:pPr>
      <w:r w:rsidRPr="00FC781D">
        <w:rPr>
          <w:sz w:val="18"/>
          <w:szCs w:val="18"/>
        </w:rPr>
        <w:t xml:space="preserve">                                                          </w:t>
      </w:r>
      <w:r w:rsidRPr="00FC781D">
        <w:rPr>
          <w:sz w:val="18"/>
          <w:szCs w:val="18"/>
        </w:rPr>
        <w:tab/>
      </w:r>
      <w:r w:rsidRPr="00FC781D">
        <w:rPr>
          <w:sz w:val="18"/>
          <w:szCs w:val="18"/>
        </w:rPr>
        <w:tab/>
      </w:r>
      <w:r w:rsidRPr="00FC781D">
        <w:rPr>
          <w:sz w:val="18"/>
          <w:szCs w:val="18"/>
        </w:rPr>
        <w:tab/>
        <w:t xml:space="preserve">               </w:t>
      </w:r>
      <w:r>
        <w:rPr>
          <w:sz w:val="18"/>
          <w:szCs w:val="18"/>
        </w:rPr>
        <w:t xml:space="preserve">                </w:t>
      </w:r>
      <w:r w:rsidRPr="00FC781D">
        <w:rPr>
          <w:sz w:val="18"/>
          <w:szCs w:val="18"/>
        </w:rPr>
        <w:t>Piotr Nowicki</w:t>
      </w:r>
    </w:p>
    <w:bookmarkEnd w:id="0"/>
    <w:sectPr w:rsidR="00A80738" w:rsidRPr="00FC781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CBD31" w14:textId="77777777" w:rsidR="00E705D5" w:rsidRDefault="00E705D5">
      <w:r>
        <w:separator/>
      </w:r>
    </w:p>
  </w:endnote>
  <w:endnote w:type="continuationSeparator" w:id="0">
    <w:p w14:paraId="371F7931" w14:textId="77777777" w:rsidR="00E705D5" w:rsidRDefault="00E70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FD9E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B7EEC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352C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D205471">
        <v:line id="_x0000_s1025" style="position:absolute;left:0;text-align:left;z-index:251657728" from="-3.85pt,8.7pt" to="455.15pt,8.7pt"/>
      </w:pict>
    </w:r>
  </w:p>
  <w:p w14:paraId="061CA1C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BBB1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147157" w14:textId="77777777" w:rsidR="009F189D" w:rsidRDefault="009F189D">
    <w:pPr>
      <w:pStyle w:val="Stopka"/>
      <w:tabs>
        <w:tab w:val="clear" w:pos="4536"/>
      </w:tabs>
      <w:jc w:val="center"/>
    </w:pPr>
  </w:p>
  <w:p w14:paraId="354CDB3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31E14" w14:textId="77777777" w:rsidR="00E705D5" w:rsidRDefault="00E705D5">
      <w:r>
        <w:separator/>
      </w:r>
    </w:p>
  </w:footnote>
  <w:footnote w:type="continuationSeparator" w:id="0">
    <w:p w14:paraId="28C4DEF2" w14:textId="77777777" w:rsidR="00E705D5" w:rsidRDefault="00E705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1CDA2" w14:textId="77777777" w:rsidR="00C16CEE" w:rsidRDefault="00C16C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3370" w14:textId="77777777" w:rsidR="00C16CEE" w:rsidRDefault="00C16C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98855" w14:textId="77777777" w:rsidR="00C16CEE" w:rsidRDefault="00C16C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05D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16CEE"/>
    <w:rsid w:val="00C236D3"/>
    <w:rsid w:val="00C659E2"/>
    <w:rsid w:val="00C82837"/>
    <w:rsid w:val="00CA3D66"/>
    <w:rsid w:val="00CB0802"/>
    <w:rsid w:val="00D665F5"/>
    <w:rsid w:val="00D7128F"/>
    <w:rsid w:val="00E705D5"/>
    <w:rsid w:val="00EA3476"/>
    <w:rsid w:val="00F16C60"/>
    <w:rsid w:val="00F95C33"/>
    <w:rsid w:val="00FC781D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9A5006"/>
  <w15:chartTrackingRefBased/>
  <w15:docId w15:val="{D8596285-FFD5-4E79-A750-5F7B72D35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74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445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2023-05-30T12:09:00Z</cp:lastPrinted>
  <dcterms:created xsi:type="dcterms:W3CDTF">2023-05-30T12:10:00Z</dcterms:created>
  <dcterms:modified xsi:type="dcterms:W3CDTF">2023-05-30T12:10:00Z</dcterms:modified>
</cp:coreProperties>
</file>