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68D379" w14:textId="65FAE6F8" w:rsidR="00BC121E" w:rsidRPr="00985F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ZP/24/2023</w:t>
      </w:r>
    </w:p>
    <w:p w14:paraId="3953FC60" w14:textId="1040D276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7C7A2DA6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3E295186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53D5F0" w14:textId="77777777" w:rsidR="009A4CD3" w:rsidRDefault="009A3C5B" w:rsidP="00336EEB">
    <w:pPr>
      <w:pStyle w:val="Stopka"/>
      <w:tabs>
        <w:tab w:val="clear" w:pos="4536"/>
      </w:tabs>
      <w:jc w:val="center"/>
    </w:pPr>
    <w:r>
      <w:rPr>
        <w:noProof/>
      </w:rPr>
      <w:pict w14:anchorId="478BD38E">
        <v:line id="_x0000_s1025" style="position:absolute;left:0;text-align:left;z-index:251657728" from="-3.85pt,8.7pt" to="455.15pt,8.7pt"/>
      </w:pict>
    </w:r>
  </w:p>
  <w:p w14:paraId="15435A7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5F1E"/>
    <w:rsid w:val="009A21D7"/>
    <w:rsid w:val="009A3C5B"/>
    <w:rsid w:val="009A4A2C"/>
    <w:rsid w:val="009A4CD3"/>
    <w:rsid w:val="00A24942"/>
    <w:rsid w:val="00A2611C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2023-05-22T06:41:00Z</cp:lastPrinted>
  <dcterms:created xsi:type="dcterms:W3CDTF">2023-05-16T08:52:00Z</dcterms:created>
  <dcterms:modified xsi:type="dcterms:W3CDTF">2023-05-22T06:42:00Z</dcterms:modified>
</cp:coreProperties>
</file>