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CFEF8" w14:textId="77777777" w:rsidR="00025386" w:rsidRPr="00656DBB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656DBB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4163D7" w:rsidRPr="00656DBB">
        <w:rPr>
          <w:rFonts w:ascii="Arial" w:hAnsi="Arial" w:cs="Arial"/>
          <w:bCs/>
          <w:i w:val="0"/>
          <w:sz w:val="18"/>
          <w:szCs w:val="18"/>
        </w:rPr>
        <w:t>4</w:t>
      </w:r>
      <w:r w:rsidR="007666D6" w:rsidRPr="00656DBB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p w14:paraId="466E6D00" w14:textId="77777777" w:rsidR="00B62AD0" w:rsidRPr="00656DBB" w:rsidRDefault="00B62AD0" w:rsidP="00B62AD0">
      <w:pPr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656DBB">
        <w:rPr>
          <w:rFonts w:ascii="Arial" w:hAnsi="Arial" w:cs="Arial"/>
          <w:b/>
          <w:sz w:val="18"/>
          <w:szCs w:val="18"/>
        </w:rPr>
        <w:t>Podmiot udostępniający zasoby:</w:t>
      </w:r>
    </w:p>
    <w:p w14:paraId="15586B0D" w14:textId="77777777" w:rsidR="00B62AD0" w:rsidRPr="00656DBB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656DBB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7C0F8139" w14:textId="77777777" w:rsidR="00B62AD0" w:rsidRPr="00656DBB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656DBB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79DD6E0D" w14:textId="77777777" w:rsidR="00B62AD0" w:rsidRPr="00656DBB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656DBB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3ED3DCC9" w14:textId="77777777" w:rsidR="00B62AD0" w:rsidRPr="00656DBB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0"/>
          <w:szCs w:val="10"/>
        </w:rPr>
      </w:pPr>
      <w:r w:rsidRPr="00656DBB">
        <w:rPr>
          <w:rFonts w:ascii="Arial" w:hAnsi="Arial" w:cs="Arial"/>
          <w:i/>
          <w:sz w:val="10"/>
          <w:szCs w:val="10"/>
        </w:rPr>
        <w:t>(nazwa/firma, albo imię i nazwisko, adres, w zależności od podmiotu: NIP/PESEL, KRS/CEiDG)</w:t>
      </w:r>
    </w:p>
    <w:p w14:paraId="60C9F2CB" w14:textId="77777777" w:rsidR="00B62AD0" w:rsidRPr="00656DBB" w:rsidRDefault="00B62AD0" w:rsidP="00B62AD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656DBB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3E74458A" w14:textId="77777777" w:rsidR="00B62AD0" w:rsidRPr="00656DBB" w:rsidRDefault="00B62AD0" w:rsidP="00071D4C">
      <w:pPr>
        <w:spacing w:after="40" w:line="240" w:lineRule="auto"/>
        <w:rPr>
          <w:rFonts w:ascii="Arial" w:hAnsi="Arial" w:cs="Arial"/>
          <w:sz w:val="16"/>
          <w:szCs w:val="16"/>
        </w:rPr>
      </w:pPr>
      <w:r w:rsidRPr="00656DBB">
        <w:rPr>
          <w:rFonts w:ascii="Arial" w:hAnsi="Arial" w:cs="Arial"/>
          <w:sz w:val="16"/>
          <w:szCs w:val="16"/>
        </w:rPr>
        <w:t>……………………………………………</w:t>
      </w:r>
      <w:r w:rsidR="00071D4C" w:rsidRPr="00656DBB">
        <w:rPr>
          <w:rFonts w:ascii="Arial" w:hAnsi="Arial" w:cs="Arial"/>
          <w:sz w:val="16"/>
          <w:szCs w:val="16"/>
        </w:rPr>
        <w:t>…………………………………………………………....</w:t>
      </w:r>
      <w:r w:rsidRPr="00656DBB">
        <w:rPr>
          <w:rFonts w:ascii="Arial" w:hAnsi="Arial" w:cs="Arial"/>
          <w:sz w:val="16"/>
          <w:szCs w:val="16"/>
        </w:rPr>
        <w:t>…</w:t>
      </w:r>
    </w:p>
    <w:p w14:paraId="0D9C9946" w14:textId="77777777" w:rsidR="00B62AD0" w:rsidRPr="00656DBB" w:rsidRDefault="00B62AD0" w:rsidP="00071D4C">
      <w:pPr>
        <w:spacing w:after="600"/>
        <w:jc w:val="both"/>
        <w:rPr>
          <w:sz w:val="16"/>
          <w:szCs w:val="16"/>
          <w:lang w:eastAsia="pl-PL"/>
        </w:rPr>
      </w:pPr>
      <w:r w:rsidRPr="00656DBB">
        <w:rPr>
          <w:rFonts w:ascii="Arial" w:hAnsi="Arial" w:cs="Arial"/>
          <w:i/>
          <w:sz w:val="10"/>
          <w:szCs w:val="10"/>
        </w:rPr>
        <w:t xml:space="preserve">(imię, nazwisko </w:t>
      </w:r>
      <w:r w:rsidRPr="00656DBB">
        <w:rPr>
          <w:rFonts w:ascii="Arial" w:eastAsia="Times New Roman" w:hAnsi="Arial" w:cs="Arial"/>
          <w:i/>
          <w:sz w:val="10"/>
          <w:szCs w:val="10"/>
          <w:lang w:eastAsia="pl-PL"/>
        </w:rPr>
        <w:t>osoby upoważnionej do reprezentowania podmiotu udostępniającego zasoby</w:t>
      </w:r>
      <w:r w:rsidRPr="00656DBB">
        <w:rPr>
          <w:rFonts w:ascii="Arial" w:hAnsi="Arial" w:cs="Arial"/>
          <w:i/>
          <w:sz w:val="10"/>
          <w:szCs w:val="1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56DBB" w14:paraId="402B0146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BB0D99C" w14:textId="77777777" w:rsidR="00053927" w:rsidRPr="00656DBB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56DBB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5A9924F0" w14:textId="77777777" w:rsidR="00053927" w:rsidRPr="00656DB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56DBB">
              <w:rPr>
                <w:rFonts w:ascii="Arial" w:hAnsi="Arial" w:cs="Arial"/>
                <w:sz w:val="14"/>
                <w:szCs w:val="14"/>
                <w:u w:val="single"/>
              </w:rPr>
              <w:t>Uwaga</w:t>
            </w:r>
            <w:r w:rsidRPr="00656DBB">
              <w:rPr>
                <w:rFonts w:ascii="Arial" w:hAnsi="Arial" w:cs="Arial"/>
                <w:sz w:val="14"/>
                <w:szCs w:val="14"/>
              </w:rPr>
              <w:t xml:space="preserve">: </w:t>
            </w:r>
            <w:r w:rsidRPr="00656DBB">
              <w:rPr>
                <w:rFonts w:ascii="Arial" w:hAnsi="Arial" w:cs="Arial"/>
                <w:i/>
                <w:color w:val="000000"/>
                <w:sz w:val="14"/>
                <w:szCs w:val="1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CDCBE75" w14:textId="77777777" w:rsidR="0071340C" w:rsidRPr="00656DBB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56D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Oświadczam</w:t>
      </w:r>
      <w:r w:rsidR="00EF3368" w:rsidRPr="00656DBB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656DBB">
        <w:rPr>
          <w:rFonts w:ascii="Arial" w:eastAsia="Times New Roman" w:hAnsi="Arial" w:cs="Arial"/>
          <w:sz w:val="18"/>
          <w:szCs w:val="18"/>
          <w:lang w:eastAsia="pl-PL"/>
        </w:rPr>
        <w:t>w oparciu o</w:t>
      </w:r>
      <w:r w:rsidR="00EF3368" w:rsidRPr="00656DBB">
        <w:rPr>
          <w:rFonts w:ascii="Arial" w:eastAsia="Times New Roman" w:hAnsi="Arial" w:cs="Arial"/>
          <w:sz w:val="18"/>
          <w:szCs w:val="18"/>
          <w:lang w:eastAsia="pl-PL"/>
        </w:rPr>
        <w:t xml:space="preserve"> postanowienia art. 118</w:t>
      </w:r>
      <w:r w:rsidR="00BE3BCE" w:rsidRPr="00656DBB">
        <w:rPr>
          <w:rFonts w:ascii="Arial" w:hAnsi="Arial" w:cs="Arial"/>
          <w:sz w:val="18"/>
          <w:szCs w:val="18"/>
        </w:rPr>
        <w:t xml:space="preserve"> ustawy </w:t>
      </w:r>
      <w:r w:rsidR="00EF3368" w:rsidRPr="00656DBB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4163D7" w:rsidRPr="00656DBB">
        <w:rPr>
          <w:rFonts w:ascii="Arial" w:hAnsi="Arial" w:cs="Arial"/>
          <w:sz w:val="18"/>
          <w:szCs w:val="18"/>
        </w:rPr>
        <w:t>(</w:t>
      </w:r>
      <w:proofErr w:type="spellStart"/>
      <w:r w:rsidR="004163D7" w:rsidRPr="00656DBB">
        <w:rPr>
          <w:rFonts w:ascii="Arial" w:hAnsi="Arial" w:cs="Arial"/>
          <w:sz w:val="18"/>
          <w:szCs w:val="18"/>
        </w:rPr>
        <w:t>t.j</w:t>
      </w:r>
      <w:proofErr w:type="spellEnd"/>
      <w:r w:rsidR="004163D7" w:rsidRPr="00656DBB">
        <w:rPr>
          <w:rFonts w:ascii="Arial" w:hAnsi="Arial" w:cs="Arial"/>
          <w:sz w:val="18"/>
          <w:szCs w:val="18"/>
        </w:rPr>
        <w:t>. Dz. U. z 2022r. poz. 1710)</w:t>
      </w:r>
      <w:r w:rsidR="00E27ABB" w:rsidRPr="00656DBB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656DBB">
        <w:rPr>
          <w:rFonts w:ascii="Arial" w:eastAsia="Times New Roman" w:hAnsi="Arial" w:cs="Arial"/>
          <w:sz w:val="18"/>
          <w:szCs w:val="18"/>
          <w:lang w:eastAsia="pl-PL"/>
        </w:rPr>
        <w:t xml:space="preserve">że </w:t>
      </w:r>
      <w:r w:rsidRPr="00656D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zobowiązuję się</w:t>
      </w:r>
      <w:r w:rsidRPr="00656DBB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F3368" w:rsidRPr="00656DBB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656DBB">
        <w:rPr>
          <w:rFonts w:ascii="Arial" w:eastAsia="Times New Roman" w:hAnsi="Arial" w:cs="Arial"/>
          <w:sz w:val="18"/>
          <w:szCs w:val="18"/>
          <w:lang w:eastAsia="pl-PL"/>
        </w:rPr>
        <w:t>oddania na potrzeby realizacji zamówienia pn.:</w:t>
      </w:r>
    </w:p>
    <w:p w14:paraId="4B837B26" w14:textId="77777777" w:rsidR="0071340C" w:rsidRPr="00656DBB" w:rsidRDefault="004163D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656DBB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Dostawy dla Szpitala Powiatowego w Limanowej odczynników z zakresu serologii grup krwi z dzierżawą automatycznego analizatora (technika </w:t>
      </w:r>
      <w:proofErr w:type="spellStart"/>
      <w:r w:rsidRPr="00656DBB">
        <w:rPr>
          <w:rFonts w:ascii="Arial" w:eastAsia="Times New Roman" w:hAnsi="Arial" w:cs="Arial"/>
          <w:b/>
          <w:sz w:val="18"/>
          <w:szCs w:val="18"/>
          <w:lang w:eastAsia="pl-PL"/>
        </w:rPr>
        <w:t>mikrotestów</w:t>
      </w:r>
      <w:proofErr w:type="spellEnd"/>
      <w:r w:rsidRPr="00656DBB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kolumnowych)</w:t>
      </w:r>
    </w:p>
    <w:p w14:paraId="0E18492F" w14:textId="77777777" w:rsidR="0071340C" w:rsidRPr="00656DBB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656DBB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4163D7" w:rsidRPr="00656DBB">
        <w:rPr>
          <w:rFonts w:ascii="Arial" w:eastAsia="Times New Roman" w:hAnsi="Arial" w:cs="Arial"/>
          <w:b/>
          <w:sz w:val="18"/>
          <w:szCs w:val="18"/>
          <w:lang w:eastAsia="pl-PL"/>
        </w:rPr>
        <w:t>NZ/33/D/P/LW/2023</w:t>
      </w:r>
    </w:p>
    <w:p w14:paraId="54BC4486" w14:textId="77777777" w:rsidR="00DC652A" w:rsidRPr="00656DBB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56DBB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14:paraId="559DA836" w14:textId="77777777" w:rsidR="00DC652A" w:rsidRPr="00656DB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56DBB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1C4B1029" w14:textId="77777777" w:rsidR="0071340C" w:rsidRPr="00656DBB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656DBB">
        <w:rPr>
          <w:rFonts w:ascii="Arial" w:eastAsia="Times New Roman" w:hAnsi="Arial" w:cs="Arial"/>
          <w:i/>
          <w:sz w:val="10"/>
          <w:szCs w:val="10"/>
          <w:lang w:eastAsia="pl-PL"/>
        </w:rPr>
        <w:t>(nazwa i adres Wykonawcy składającego ofertę)</w:t>
      </w:r>
    </w:p>
    <w:p w14:paraId="06B7C7FE" w14:textId="77777777" w:rsidR="0071340C" w:rsidRPr="00656DB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3801F9B" w14:textId="77777777" w:rsidR="0071340C" w:rsidRPr="00656DB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56DBB">
        <w:rPr>
          <w:rFonts w:ascii="Arial" w:eastAsia="Times New Roman" w:hAnsi="Arial" w:cs="Arial"/>
          <w:sz w:val="18"/>
          <w:szCs w:val="18"/>
          <w:lang w:eastAsia="pl-PL"/>
        </w:rPr>
        <w:t>nw. zasobów:</w:t>
      </w:r>
    </w:p>
    <w:p w14:paraId="75497052" w14:textId="77777777" w:rsidR="0071340C" w:rsidRPr="00656D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56DBB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1D66F307" w14:textId="77777777" w:rsidR="0071340C" w:rsidRPr="00656D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656DBB">
        <w:rPr>
          <w:rFonts w:ascii="Arial" w:eastAsia="Times New Roman" w:hAnsi="Arial" w:cs="Arial"/>
          <w:i/>
          <w:sz w:val="10"/>
          <w:szCs w:val="10"/>
          <w:lang w:eastAsia="pl-PL"/>
        </w:rPr>
        <w:t>(określenie zasobów)</w:t>
      </w:r>
    </w:p>
    <w:p w14:paraId="11860320" w14:textId="77777777" w:rsidR="0071340C" w:rsidRPr="00656D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5D32A336" w14:textId="77777777" w:rsidR="0071340C" w:rsidRPr="00656D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7AAC3E7B" w14:textId="77777777" w:rsidR="0071340C" w:rsidRPr="00656D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3CE5FC28" w14:textId="77777777" w:rsidR="0071340C" w:rsidRPr="00656DB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5E074D97" w14:textId="77777777" w:rsidR="00DC652A" w:rsidRPr="00656DBB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656D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</w:t>
      </w:r>
      <w:r w:rsidR="00DC652A" w:rsidRPr="00656DBB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świadczam, że</w:t>
      </w:r>
      <w:r w:rsidR="00DC652A" w:rsidRPr="00656DBB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14:paraId="5938897F" w14:textId="77777777" w:rsidR="00DC652A" w:rsidRPr="00656DBB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 w:rsidRPr="00656DBB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DC652A" w:rsidRPr="00656DBB">
        <w:rPr>
          <w:rFonts w:ascii="Arial" w:eastAsia="Times New Roman" w:hAnsi="Arial" w:cs="Arial"/>
          <w:sz w:val="18"/>
          <w:szCs w:val="18"/>
          <w:lang w:eastAsia="pl-PL"/>
        </w:rPr>
        <w:t>dostę</w:t>
      </w:r>
      <w:r w:rsidRPr="00656DBB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DC652A" w:rsidRPr="00656DBB">
        <w:rPr>
          <w:rFonts w:ascii="Arial" w:eastAsia="Times New Roman" w:hAnsi="Arial" w:cs="Arial"/>
          <w:sz w:val="18"/>
          <w:szCs w:val="18"/>
          <w:lang w:eastAsia="pl-PL"/>
        </w:rPr>
        <w:t>ni</w:t>
      </w:r>
      <w:r w:rsidRPr="00656DBB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DC652A" w:rsidRPr="00656DBB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56DBB">
        <w:rPr>
          <w:rFonts w:ascii="Arial" w:eastAsia="Times New Roman" w:hAnsi="Arial" w:cs="Arial"/>
          <w:sz w:val="18"/>
          <w:szCs w:val="18"/>
          <w:lang w:eastAsia="pl-PL"/>
        </w:rPr>
        <w:t>Wykonawcy zasoby, w następującym zakresie:</w:t>
      </w:r>
    </w:p>
    <w:p w14:paraId="68FFBFB3" w14:textId="77777777" w:rsidR="0093388F" w:rsidRPr="00656DB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6"/>
          <w:szCs w:val="16"/>
          <w:lang w:eastAsia="pl-PL"/>
        </w:rPr>
      </w:pPr>
      <w:r w:rsidRPr="00656DBB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366A2BD1" w14:textId="77777777" w:rsidR="0093388F" w:rsidRPr="00656DBB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56DBB">
        <w:rPr>
          <w:rFonts w:ascii="Arial" w:eastAsia="Times New Roman" w:hAnsi="Arial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221FB915" w14:textId="77777777" w:rsidR="0093388F" w:rsidRPr="00656DBB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Hlk60300768"/>
      <w:r w:rsidRPr="00656DBB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bookmarkEnd w:id="1"/>
    <w:p w14:paraId="360C3166" w14:textId="77777777" w:rsidR="00CB29AC" w:rsidRPr="00656DBB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56DBB">
        <w:rPr>
          <w:rFonts w:ascii="Arial" w:eastAsia="Times New Roman" w:hAnsi="Arial" w:cs="Arial"/>
          <w:sz w:val="18"/>
          <w:szCs w:val="18"/>
          <w:lang w:eastAsia="pl-PL"/>
        </w:rPr>
        <w:t>zakres mojego udziału przy realizacji zamówienia publicznego będzie następujący:</w:t>
      </w:r>
    </w:p>
    <w:p w14:paraId="0CCFD692" w14:textId="77777777" w:rsidR="00CB29AC" w:rsidRPr="00656DBB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56DBB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1C676194" w14:textId="77777777" w:rsidR="00830970" w:rsidRPr="00656DBB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56DBB">
        <w:rPr>
          <w:rFonts w:ascii="Arial" w:eastAsia="Times New Roman" w:hAnsi="Arial" w:cs="Arial"/>
          <w:sz w:val="18"/>
          <w:szCs w:val="18"/>
          <w:lang w:eastAsia="pl-PL"/>
        </w:rPr>
        <w:t xml:space="preserve">okres </w:t>
      </w:r>
      <w:r w:rsidR="00830970" w:rsidRPr="00656DBB">
        <w:rPr>
          <w:rFonts w:ascii="Arial" w:eastAsia="Times New Roman" w:hAnsi="Arial" w:cs="Arial"/>
          <w:sz w:val="18"/>
          <w:szCs w:val="18"/>
          <w:lang w:eastAsia="pl-PL"/>
        </w:rPr>
        <w:t xml:space="preserve">mojego </w:t>
      </w:r>
      <w:r w:rsidRPr="00656DBB">
        <w:rPr>
          <w:rFonts w:ascii="Arial" w:eastAsia="Times New Roman" w:hAnsi="Arial" w:cs="Arial"/>
          <w:sz w:val="18"/>
          <w:szCs w:val="18"/>
          <w:lang w:eastAsia="pl-PL"/>
        </w:rPr>
        <w:t xml:space="preserve">udostępnienia zasobów Wykonawcy </w:t>
      </w:r>
      <w:r w:rsidR="00830970" w:rsidRPr="00656DBB">
        <w:rPr>
          <w:rFonts w:ascii="Arial" w:eastAsia="Times New Roman" w:hAnsi="Arial" w:cs="Arial"/>
          <w:sz w:val="18"/>
          <w:szCs w:val="18"/>
          <w:lang w:eastAsia="pl-PL"/>
        </w:rPr>
        <w:t>będzie następujący:</w:t>
      </w:r>
    </w:p>
    <w:p w14:paraId="451729A1" w14:textId="77777777" w:rsidR="00E27ABB" w:rsidRPr="00656DB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56DBB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656DBB" w14:paraId="30A3BA5A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24A4EE8A" w14:textId="77777777" w:rsidR="00071D4C" w:rsidRPr="00656DB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665FF0EF" w14:textId="77777777" w:rsidR="00071D4C" w:rsidRPr="00656DB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09AAE1A3" w14:textId="77777777" w:rsidR="00071D4C" w:rsidRPr="00656DB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7B9ED166" w14:textId="77777777" w:rsidR="00053927" w:rsidRPr="00656DB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656DBB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………………………………………………..</w:t>
            </w:r>
          </w:p>
          <w:p w14:paraId="16D4362F" w14:textId="77777777" w:rsidR="00053927" w:rsidRPr="00656DBB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656DBB">
              <w:rPr>
                <w:rFonts w:ascii="Arial" w:eastAsia="Times New Roman" w:hAnsi="Arial" w:cs="Arial"/>
                <w:i/>
                <w:sz w:val="10"/>
                <w:szCs w:val="1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662F73ED" w14:textId="77777777" w:rsidR="00071D4C" w:rsidRPr="00656DB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457F368B" w14:textId="77777777" w:rsidR="00071D4C" w:rsidRPr="00656DB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3C5C5E78" w14:textId="77777777" w:rsidR="00071D4C" w:rsidRPr="00656DBB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3EA0F19E" w14:textId="77777777" w:rsidR="00053927" w:rsidRPr="00656DBB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656DBB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………………….…………………..………………………</w:t>
            </w:r>
          </w:p>
          <w:p w14:paraId="3F6213F0" w14:textId="77777777" w:rsidR="00053927" w:rsidRPr="00656DBB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656DBB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(</w:t>
            </w:r>
            <w:r w:rsidR="00071D4C" w:rsidRPr="00656DBB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kwalifikowany podpis elektroniczny / podpis zaufany / podpis osobisty </w:t>
            </w:r>
            <w:r w:rsidRPr="00656DBB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osoby uprawnionej do </w:t>
            </w:r>
            <w:r w:rsidR="00071D4C" w:rsidRPr="00656DBB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reprezentacji p</w:t>
            </w:r>
            <w:r w:rsidRPr="00656DBB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odmiotu udostępniającego zasoby)</w:t>
            </w:r>
          </w:p>
        </w:tc>
      </w:tr>
      <w:bookmarkEnd w:id="0"/>
    </w:tbl>
    <w:p w14:paraId="1430D235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8E5F99" w14:textId="77777777" w:rsidR="005C69C0" w:rsidRDefault="005C69C0" w:rsidP="00025386">
      <w:pPr>
        <w:spacing w:after="0" w:line="240" w:lineRule="auto"/>
      </w:pPr>
      <w:r>
        <w:separator/>
      </w:r>
    </w:p>
  </w:endnote>
  <w:endnote w:type="continuationSeparator" w:id="0">
    <w:p w14:paraId="777E1AD4" w14:textId="77777777" w:rsidR="005C69C0" w:rsidRDefault="005C69C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EBFC5" w14:textId="77777777" w:rsidR="004163D7" w:rsidRDefault="004163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55469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0B81347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A03FF9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671D7BE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9144F" w14:textId="77777777" w:rsidR="004163D7" w:rsidRDefault="004163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80206" w14:textId="77777777" w:rsidR="005C69C0" w:rsidRDefault="005C69C0" w:rsidP="00025386">
      <w:pPr>
        <w:spacing w:after="0" w:line="240" w:lineRule="auto"/>
      </w:pPr>
      <w:r>
        <w:separator/>
      </w:r>
    </w:p>
  </w:footnote>
  <w:footnote w:type="continuationSeparator" w:id="0">
    <w:p w14:paraId="40369196" w14:textId="77777777" w:rsidR="005C69C0" w:rsidRDefault="005C69C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1FA24" w14:textId="77777777" w:rsidR="004163D7" w:rsidRDefault="004163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A8B65" w14:textId="77777777" w:rsidR="004163D7" w:rsidRDefault="004163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45625" w14:textId="77777777" w:rsidR="004163D7" w:rsidRDefault="004163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3304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69C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163D7"/>
    <w:rsid w:val="004374F2"/>
    <w:rsid w:val="00460705"/>
    <w:rsid w:val="00485239"/>
    <w:rsid w:val="004E27D7"/>
    <w:rsid w:val="0055145C"/>
    <w:rsid w:val="005624D8"/>
    <w:rsid w:val="005C69C0"/>
    <w:rsid w:val="00620476"/>
    <w:rsid w:val="00656DBB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681EF1"/>
  <w15:chartTrackingRefBased/>
  <w15:docId w15:val="{36D9DC3D-AE5C-40E1-8E14-EB719468C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295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2023-05-31T06:28:00Z</dcterms:created>
  <dcterms:modified xsi:type="dcterms:W3CDTF">2023-05-31T06:28:00Z</dcterms:modified>
</cp:coreProperties>
</file>