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DDE74" w14:textId="77777777" w:rsidR="00D665F5" w:rsidRPr="00C73103" w:rsidRDefault="0043542A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C73103">
        <w:rPr>
          <w:sz w:val="22"/>
          <w:szCs w:val="22"/>
        </w:rPr>
        <w:t>Poznań</w:t>
      </w:r>
      <w:r w:rsidR="00D665F5" w:rsidRPr="00C73103">
        <w:rPr>
          <w:sz w:val="22"/>
          <w:szCs w:val="22"/>
        </w:rPr>
        <w:t xml:space="preserve"> dnia: </w:t>
      </w:r>
      <w:r w:rsidRPr="00C73103">
        <w:rPr>
          <w:sz w:val="22"/>
          <w:szCs w:val="22"/>
        </w:rPr>
        <w:t>2023-06-01</w:t>
      </w:r>
    </w:p>
    <w:p w14:paraId="2620C40F" w14:textId="77777777" w:rsidR="0043542A" w:rsidRPr="00C73103" w:rsidRDefault="0043542A" w:rsidP="00577BC6">
      <w:pPr>
        <w:spacing w:after="40"/>
        <w:rPr>
          <w:b/>
          <w:bCs/>
          <w:sz w:val="22"/>
          <w:szCs w:val="22"/>
        </w:rPr>
      </w:pPr>
      <w:r w:rsidRPr="00C73103">
        <w:rPr>
          <w:b/>
          <w:bCs/>
          <w:sz w:val="22"/>
          <w:szCs w:val="22"/>
        </w:rPr>
        <w:t>Szpital Wojewódzki w Poznaniu</w:t>
      </w:r>
    </w:p>
    <w:p w14:paraId="520E3084" w14:textId="77777777" w:rsidR="00D665F5" w:rsidRPr="00C73103" w:rsidRDefault="0043542A" w:rsidP="00577BC6">
      <w:pPr>
        <w:spacing w:after="40"/>
        <w:rPr>
          <w:b/>
          <w:bCs/>
          <w:sz w:val="22"/>
          <w:szCs w:val="22"/>
        </w:rPr>
      </w:pPr>
      <w:r w:rsidRPr="00C73103">
        <w:rPr>
          <w:b/>
          <w:bCs/>
          <w:sz w:val="22"/>
          <w:szCs w:val="22"/>
        </w:rPr>
        <w:t>Dział Zamówień Publicznych</w:t>
      </w:r>
    </w:p>
    <w:p w14:paraId="05681338" w14:textId="0B6E9F3F" w:rsidR="00D665F5" w:rsidRPr="00C73103" w:rsidRDefault="00C73103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3542A" w:rsidRPr="00C73103">
        <w:rPr>
          <w:sz w:val="22"/>
          <w:szCs w:val="22"/>
        </w:rPr>
        <w:t>Juraszów</w:t>
      </w:r>
      <w:r w:rsidR="00D665F5" w:rsidRPr="00C73103">
        <w:rPr>
          <w:sz w:val="22"/>
          <w:szCs w:val="22"/>
        </w:rPr>
        <w:t xml:space="preserve"> </w:t>
      </w:r>
      <w:r w:rsidR="0043542A" w:rsidRPr="00C73103">
        <w:rPr>
          <w:sz w:val="22"/>
          <w:szCs w:val="22"/>
        </w:rPr>
        <w:t>7/19</w:t>
      </w:r>
    </w:p>
    <w:p w14:paraId="04B607F7" w14:textId="77777777" w:rsidR="00D665F5" w:rsidRPr="00C73103" w:rsidRDefault="0043542A" w:rsidP="00D665F5">
      <w:pPr>
        <w:rPr>
          <w:sz w:val="22"/>
          <w:szCs w:val="22"/>
        </w:rPr>
      </w:pPr>
      <w:r w:rsidRPr="00C73103">
        <w:rPr>
          <w:sz w:val="22"/>
          <w:szCs w:val="22"/>
        </w:rPr>
        <w:t>60-479</w:t>
      </w:r>
      <w:r w:rsidR="00D665F5" w:rsidRPr="00C73103">
        <w:rPr>
          <w:sz w:val="22"/>
          <w:szCs w:val="22"/>
        </w:rPr>
        <w:t xml:space="preserve"> </w:t>
      </w:r>
      <w:r w:rsidRPr="00C73103">
        <w:rPr>
          <w:sz w:val="22"/>
          <w:szCs w:val="22"/>
        </w:rPr>
        <w:t>Poznań</w:t>
      </w:r>
    </w:p>
    <w:p w14:paraId="0E437E71" w14:textId="77777777" w:rsidR="00D665F5" w:rsidRPr="00C73103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567929" w14:textId="77777777" w:rsidR="00D665F5" w:rsidRPr="00C7310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6672F801" w14:textId="77777777" w:rsidR="00A80738" w:rsidRPr="00C73103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C73103">
        <w:rPr>
          <w:sz w:val="22"/>
          <w:szCs w:val="22"/>
        </w:rPr>
        <w:t>Znak sprawy:</w:t>
      </w:r>
      <w:r w:rsidRPr="00C73103">
        <w:rPr>
          <w:b/>
          <w:sz w:val="22"/>
          <w:szCs w:val="22"/>
        </w:rPr>
        <w:t xml:space="preserve"> </w:t>
      </w:r>
      <w:r w:rsidR="0043542A" w:rsidRPr="00C73103">
        <w:rPr>
          <w:b/>
          <w:sz w:val="22"/>
          <w:szCs w:val="22"/>
        </w:rPr>
        <w:t>SZW/DZP/38/2023</w:t>
      </w:r>
      <w:r w:rsidR="00A80738" w:rsidRPr="00C73103">
        <w:rPr>
          <w:sz w:val="22"/>
          <w:szCs w:val="22"/>
        </w:rPr>
        <w:tab/>
        <w:t xml:space="preserve"> </w:t>
      </w:r>
    </w:p>
    <w:p w14:paraId="63A11D98" w14:textId="77777777" w:rsidR="00A80738" w:rsidRPr="00C7310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F94B40" w14:textId="77777777" w:rsidR="00A80738" w:rsidRPr="00C7310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C8B9D5" w14:textId="77777777" w:rsidR="00A80738" w:rsidRPr="00C7310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8DE336" w14:textId="77777777" w:rsidR="00A80738" w:rsidRPr="00C7310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C73103">
        <w:rPr>
          <w:b/>
          <w:spacing w:val="20"/>
          <w:sz w:val="22"/>
          <w:szCs w:val="22"/>
        </w:rPr>
        <w:t>INFORMACJA Z OTWARCIA OFERT</w:t>
      </w:r>
    </w:p>
    <w:p w14:paraId="25528FB8" w14:textId="77777777" w:rsidR="00A80738" w:rsidRPr="00C7310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6B605E7B" w14:textId="77777777" w:rsidR="00C659E2" w:rsidRPr="00C73103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C73103">
        <w:rPr>
          <w:bCs/>
          <w:sz w:val="22"/>
          <w:szCs w:val="22"/>
        </w:rPr>
        <w:t xml:space="preserve">Dotyczy </w:t>
      </w:r>
      <w:r w:rsidRPr="00C73103">
        <w:rPr>
          <w:sz w:val="22"/>
          <w:szCs w:val="22"/>
        </w:rPr>
        <w:t xml:space="preserve">postępowania o udzielenie zamówienia publicznego prowadzonego w trybie </w:t>
      </w:r>
      <w:r w:rsidR="0043542A" w:rsidRPr="00C73103">
        <w:rPr>
          <w:sz w:val="22"/>
          <w:szCs w:val="22"/>
        </w:rPr>
        <w:t>przetarg nieograniczony</w:t>
      </w:r>
      <w:r w:rsidRPr="00C73103">
        <w:rPr>
          <w:sz w:val="22"/>
          <w:szCs w:val="22"/>
        </w:rPr>
        <w:t xml:space="preserve"> na:</w:t>
      </w:r>
    </w:p>
    <w:p w14:paraId="6B159050" w14:textId="77777777" w:rsidR="00A80738" w:rsidRPr="00C73103" w:rsidRDefault="0043542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73103">
        <w:rPr>
          <w:b/>
          <w:sz w:val="22"/>
          <w:szCs w:val="22"/>
        </w:rPr>
        <w:t>Wyroby medyczne specjalistyczne dla Bloku Operacyjnego</w:t>
      </w:r>
    </w:p>
    <w:p w14:paraId="354E422D" w14:textId="77777777" w:rsidR="00D665F5" w:rsidRPr="00C73103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C73103">
        <w:rPr>
          <w:sz w:val="22"/>
          <w:szCs w:val="22"/>
        </w:rPr>
        <w:t>Zamawiający, działając na podstawie art. 22</w:t>
      </w:r>
      <w:r w:rsidR="00FC7F5E" w:rsidRPr="00C73103">
        <w:rPr>
          <w:sz w:val="22"/>
          <w:szCs w:val="22"/>
        </w:rPr>
        <w:t>2</w:t>
      </w:r>
      <w:r w:rsidRPr="00C73103">
        <w:rPr>
          <w:sz w:val="22"/>
          <w:szCs w:val="22"/>
        </w:rPr>
        <w:t xml:space="preserve"> ust. 5 </w:t>
      </w:r>
      <w:r w:rsidRPr="00C73103">
        <w:rPr>
          <w:bCs/>
          <w:sz w:val="22"/>
          <w:szCs w:val="22"/>
        </w:rPr>
        <w:t>ustawy z dnia 11 września 2019 r. Prawo zamówień publicznych</w:t>
      </w:r>
      <w:r w:rsidRPr="00C73103">
        <w:rPr>
          <w:sz w:val="22"/>
          <w:szCs w:val="22"/>
        </w:rPr>
        <w:t xml:space="preserve"> </w:t>
      </w:r>
      <w:r w:rsidR="0043542A" w:rsidRPr="00C73103">
        <w:rPr>
          <w:sz w:val="22"/>
          <w:szCs w:val="22"/>
        </w:rPr>
        <w:t>(t.j. Dz. U. z 2022r. poz. 1710)</w:t>
      </w:r>
      <w:r w:rsidR="00490DC0" w:rsidRPr="00C73103">
        <w:rPr>
          <w:sz w:val="22"/>
          <w:szCs w:val="22"/>
        </w:rPr>
        <w:t xml:space="preserve"> </w:t>
      </w:r>
      <w:r w:rsidRPr="00C73103">
        <w:rPr>
          <w:sz w:val="22"/>
          <w:szCs w:val="22"/>
        </w:rPr>
        <w:t>udostępnia</w:t>
      </w:r>
      <w:r w:rsidR="00F95C33" w:rsidRPr="00C73103">
        <w:rPr>
          <w:sz w:val="22"/>
          <w:szCs w:val="22"/>
        </w:rPr>
        <w:t xml:space="preserve"> </w:t>
      </w:r>
      <w:r w:rsidR="004C7E9B" w:rsidRPr="00C73103">
        <w:rPr>
          <w:sz w:val="22"/>
          <w:szCs w:val="22"/>
        </w:rPr>
        <w:t>informacj</w:t>
      </w:r>
      <w:r w:rsidR="00577BC6" w:rsidRPr="00C73103">
        <w:rPr>
          <w:sz w:val="22"/>
          <w:szCs w:val="22"/>
        </w:rPr>
        <w:t>ę</w:t>
      </w:r>
      <w:r w:rsidR="00035488" w:rsidRPr="00C73103">
        <w:rPr>
          <w:sz w:val="22"/>
          <w:szCs w:val="22"/>
        </w:rPr>
        <w:t xml:space="preserve"> z otwarcia ofert</w:t>
      </w:r>
      <w:r w:rsidR="00577BC6" w:rsidRPr="00C73103">
        <w:rPr>
          <w:sz w:val="22"/>
          <w:szCs w:val="22"/>
        </w:rPr>
        <w:t>.</w:t>
      </w:r>
    </w:p>
    <w:p w14:paraId="164D8E98" w14:textId="7E581436" w:rsidR="00A80738" w:rsidRPr="00C73103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C73103">
        <w:rPr>
          <w:sz w:val="22"/>
          <w:szCs w:val="22"/>
        </w:rPr>
        <w:t>Podczas otwarcia ofert, mającego miejsce</w:t>
      </w:r>
      <w:r w:rsidR="00FF4AB1" w:rsidRPr="00C73103">
        <w:rPr>
          <w:sz w:val="22"/>
          <w:szCs w:val="22"/>
        </w:rPr>
        <w:t xml:space="preserve"> w dniu </w:t>
      </w:r>
      <w:r w:rsidR="0043542A" w:rsidRPr="00C73103">
        <w:rPr>
          <w:sz w:val="22"/>
          <w:szCs w:val="22"/>
        </w:rPr>
        <w:t>31/05/2023</w:t>
      </w:r>
      <w:r w:rsidR="00FF4AB1" w:rsidRPr="00C73103">
        <w:rPr>
          <w:sz w:val="22"/>
          <w:szCs w:val="22"/>
        </w:rPr>
        <w:t xml:space="preserve"> o godz. </w:t>
      </w:r>
      <w:r w:rsidR="0043542A" w:rsidRPr="00C73103">
        <w:rPr>
          <w:sz w:val="22"/>
          <w:szCs w:val="22"/>
        </w:rPr>
        <w:t>10:00</w:t>
      </w:r>
      <w:r w:rsidRPr="00C73103">
        <w:rPr>
          <w:sz w:val="22"/>
          <w:szCs w:val="22"/>
        </w:rPr>
        <w:t xml:space="preserve">, otwarte zostały oferty następujących </w:t>
      </w:r>
      <w:r w:rsidR="00C73103">
        <w:rPr>
          <w:sz w:val="22"/>
          <w:szCs w:val="22"/>
        </w:rPr>
        <w:t>W</w:t>
      </w:r>
      <w:r w:rsidRPr="00C73103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C73103" w14:paraId="73FB0001" w14:textId="77777777" w:rsidTr="00C82837">
        <w:tc>
          <w:tcPr>
            <w:tcW w:w="993" w:type="dxa"/>
            <w:shd w:val="clear" w:color="auto" w:fill="auto"/>
            <w:vAlign w:val="center"/>
          </w:tcPr>
          <w:p w14:paraId="38641351" w14:textId="77777777" w:rsidR="006B27ED" w:rsidRPr="00C73103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45E9CF" w14:textId="77777777" w:rsidR="006B27ED" w:rsidRPr="00C73103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Nr</w:t>
            </w:r>
            <w:r w:rsidR="00C82837" w:rsidRPr="00C73103">
              <w:rPr>
                <w:sz w:val="22"/>
                <w:szCs w:val="22"/>
              </w:rPr>
              <w:t xml:space="preserve"> </w:t>
            </w:r>
            <w:r w:rsidRPr="00C73103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F278CCD" w14:textId="380BE5F8" w:rsidR="006B27ED" w:rsidRPr="00C73103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 xml:space="preserve">Nazwa i adres </w:t>
            </w:r>
            <w:r w:rsidR="00C73103">
              <w:rPr>
                <w:sz w:val="22"/>
                <w:szCs w:val="22"/>
              </w:rPr>
              <w:t>W</w:t>
            </w:r>
            <w:r w:rsidRPr="00C73103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51962D" w14:textId="065AE67A" w:rsidR="006B27ED" w:rsidRPr="00C73103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Cena oferty</w:t>
            </w:r>
            <w:r w:rsidR="00C73103">
              <w:rPr>
                <w:sz w:val="22"/>
                <w:szCs w:val="22"/>
              </w:rPr>
              <w:t xml:space="preserve"> brutto</w:t>
            </w:r>
          </w:p>
        </w:tc>
      </w:tr>
      <w:tr w:rsidR="0043542A" w:rsidRPr="00C73103" w14:paraId="4B3C0F11" w14:textId="77777777" w:rsidTr="00336FF1">
        <w:tc>
          <w:tcPr>
            <w:tcW w:w="993" w:type="dxa"/>
            <w:shd w:val="clear" w:color="auto" w:fill="auto"/>
            <w:vAlign w:val="center"/>
          </w:tcPr>
          <w:p w14:paraId="7F3C2763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BFF913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7CC32E55" w14:textId="4D4E7D90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 xml:space="preserve">BOWA </w:t>
            </w:r>
            <w:r w:rsidR="00C73103">
              <w:rPr>
                <w:sz w:val="22"/>
                <w:szCs w:val="22"/>
              </w:rPr>
              <w:t>International</w:t>
            </w:r>
            <w:r w:rsidRPr="00C73103">
              <w:rPr>
                <w:sz w:val="22"/>
                <w:szCs w:val="22"/>
              </w:rPr>
              <w:t xml:space="preserve"> Sp. z o.o. Sp. K.</w:t>
            </w:r>
          </w:p>
          <w:p w14:paraId="66D56A50" w14:textId="77777777" w:rsidR="0043542A" w:rsidRPr="00C73103" w:rsidRDefault="0043542A" w:rsidP="00336FF1">
            <w:pPr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Złotkowo, ul. Obornicka</w:t>
            </w:r>
            <w:r w:rsidRPr="00C73103">
              <w:rPr>
                <w:sz w:val="22"/>
                <w:szCs w:val="22"/>
              </w:rPr>
              <w:t xml:space="preserve"> </w:t>
            </w:r>
            <w:r w:rsidRPr="00C73103">
              <w:rPr>
                <w:sz w:val="22"/>
                <w:szCs w:val="22"/>
              </w:rPr>
              <w:t>10</w:t>
            </w:r>
            <w:r w:rsidRPr="00C73103">
              <w:rPr>
                <w:sz w:val="22"/>
                <w:szCs w:val="22"/>
              </w:rPr>
              <w:t xml:space="preserve"> </w:t>
            </w:r>
          </w:p>
          <w:p w14:paraId="245C6D95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62-002</w:t>
            </w:r>
            <w:r w:rsidRPr="00C73103">
              <w:rPr>
                <w:sz w:val="22"/>
                <w:szCs w:val="22"/>
              </w:rPr>
              <w:t xml:space="preserve"> </w:t>
            </w:r>
            <w:r w:rsidRPr="00C73103">
              <w:rPr>
                <w:sz w:val="22"/>
                <w:szCs w:val="22"/>
              </w:rPr>
              <w:t>Suchy Las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E4C3E6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11 210.40 zł</w:t>
            </w:r>
          </w:p>
        </w:tc>
      </w:tr>
      <w:tr w:rsidR="0043542A" w:rsidRPr="00C73103" w14:paraId="496AC293" w14:textId="77777777" w:rsidTr="00336FF1">
        <w:tc>
          <w:tcPr>
            <w:tcW w:w="993" w:type="dxa"/>
            <w:shd w:val="clear" w:color="auto" w:fill="auto"/>
            <w:vAlign w:val="center"/>
          </w:tcPr>
          <w:p w14:paraId="5A1AE813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460621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7A660909" w14:textId="77777777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proofErr w:type="spellStart"/>
            <w:r w:rsidRPr="00C73103">
              <w:rPr>
                <w:sz w:val="22"/>
                <w:szCs w:val="22"/>
              </w:rPr>
              <w:t>Covimed</w:t>
            </w:r>
            <w:proofErr w:type="spellEnd"/>
            <w:r w:rsidRPr="00C73103">
              <w:rPr>
                <w:sz w:val="22"/>
                <w:szCs w:val="22"/>
              </w:rPr>
              <w:t xml:space="preserve"> Sp. z o.o.</w:t>
            </w:r>
          </w:p>
          <w:p w14:paraId="3775916F" w14:textId="5733DCD8" w:rsidR="0043542A" w:rsidRPr="00C73103" w:rsidRDefault="0043542A" w:rsidP="00336FF1">
            <w:pPr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Przelot 10</w:t>
            </w:r>
            <w:r w:rsidRPr="00C73103">
              <w:rPr>
                <w:sz w:val="22"/>
                <w:szCs w:val="22"/>
              </w:rPr>
              <w:t xml:space="preserve"> </w:t>
            </w:r>
          </w:p>
          <w:p w14:paraId="34593035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04-622</w:t>
            </w:r>
            <w:r w:rsidRPr="00C73103">
              <w:rPr>
                <w:sz w:val="22"/>
                <w:szCs w:val="22"/>
              </w:rPr>
              <w:t xml:space="preserve"> </w:t>
            </w:r>
            <w:r w:rsidRPr="00C73103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9B35C6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47 260.80 zł</w:t>
            </w:r>
          </w:p>
        </w:tc>
      </w:tr>
      <w:tr w:rsidR="0043542A" w:rsidRPr="00C73103" w14:paraId="571B72DF" w14:textId="77777777" w:rsidTr="00336FF1">
        <w:tc>
          <w:tcPr>
            <w:tcW w:w="993" w:type="dxa"/>
            <w:shd w:val="clear" w:color="auto" w:fill="auto"/>
            <w:vAlign w:val="center"/>
          </w:tcPr>
          <w:p w14:paraId="1FB74C7C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FDE4AC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083A7A19" w14:textId="77777777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proofErr w:type="spellStart"/>
            <w:r w:rsidRPr="00C73103">
              <w:rPr>
                <w:sz w:val="22"/>
                <w:szCs w:val="22"/>
              </w:rPr>
              <w:t>Smith&amp;Nephew</w:t>
            </w:r>
            <w:proofErr w:type="spellEnd"/>
            <w:r w:rsidRPr="00C73103">
              <w:rPr>
                <w:sz w:val="22"/>
                <w:szCs w:val="22"/>
              </w:rPr>
              <w:t xml:space="preserve"> Sp. z o.o.</w:t>
            </w:r>
          </w:p>
          <w:p w14:paraId="466ABBDE" w14:textId="6496A838" w:rsidR="0043542A" w:rsidRPr="00C73103" w:rsidRDefault="00C73103" w:rsidP="00336F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3542A" w:rsidRPr="00C73103">
              <w:rPr>
                <w:sz w:val="22"/>
                <w:szCs w:val="22"/>
              </w:rPr>
              <w:t>Osmańska</w:t>
            </w:r>
            <w:r w:rsidR="0043542A" w:rsidRPr="00C73103">
              <w:rPr>
                <w:sz w:val="22"/>
                <w:szCs w:val="22"/>
              </w:rPr>
              <w:t xml:space="preserve"> </w:t>
            </w:r>
            <w:r w:rsidR="0043542A" w:rsidRPr="00C73103">
              <w:rPr>
                <w:sz w:val="22"/>
                <w:szCs w:val="22"/>
              </w:rPr>
              <w:t>12</w:t>
            </w:r>
            <w:r w:rsidR="0043542A" w:rsidRPr="00C73103">
              <w:rPr>
                <w:sz w:val="22"/>
                <w:szCs w:val="22"/>
              </w:rPr>
              <w:t xml:space="preserve"> </w:t>
            </w:r>
          </w:p>
          <w:p w14:paraId="07B602A0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02-823</w:t>
            </w:r>
            <w:r w:rsidRPr="00C73103">
              <w:rPr>
                <w:sz w:val="22"/>
                <w:szCs w:val="22"/>
              </w:rPr>
              <w:t xml:space="preserve"> </w:t>
            </w:r>
            <w:r w:rsidRPr="00C73103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8F78D5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106 855.20 zł</w:t>
            </w:r>
          </w:p>
        </w:tc>
      </w:tr>
      <w:tr w:rsidR="0043542A" w:rsidRPr="00C73103" w14:paraId="41A551C7" w14:textId="77777777" w:rsidTr="00336FF1">
        <w:tc>
          <w:tcPr>
            <w:tcW w:w="993" w:type="dxa"/>
            <w:shd w:val="clear" w:color="auto" w:fill="auto"/>
            <w:vAlign w:val="center"/>
          </w:tcPr>
          <w:p w14:paraId="5312B9A4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68A03F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18D8584C" w14:textId="77777777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proofErr w:type="spellStart"/>
            <w:r w:rsidRPr="00C73103">
              <w:rPr>
                <w:sz w:val="22"/>
                <w:szCs w:val="22"/>
              </w:rPr>
              <w:t>Hagmed</w:t>
            </w:r>
            <w:proofErr w:type="spellEnd"/>
            <w:r w:rsidRPr="00C73103">
              <w:rPr>
                <w:sz w:val="22"/>
                <w:szCs w:val="22"/>
              </w:rPr>
              <w:t xml:space="preserve"> Sp. z o.o. Sp. k.</w:t>
            </w:r>
          </w:p>
          <w:p w14:paraId="3EC0130F" w14:textId="196DE07E" w:rsidR="0043542A" w:rsidRPr="00C73103" w:rsidRDefault="00C73103" w:rsidP="00336F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3542A" w:rsidRPr="00C73103">
              <w:rPr>
                <w:sz w:val="22"/>
                <w:szCs w:val="22"/>
              </w:rPr>
              <w:t>Tomaszowska</w:t>
            </w:r>
            <w:r w:rsidR="0043542A" w:rsidRPr="00C73103">
              <w:rPr>
                <w:sz w:val="22"/>
                <w:szCs w:val="22"/>
              </w:rPr>
              <w:t xml:space="preserve"> </w:t>
            </w:r>
            <w:r w:rsidR="0043542A" w:rsidRPr="00C73103">
              <w:rPr>
                <w:sz w:val="22"/>
                <w:szCs w:val="22"/>
              </w:rPr>
              <w:t>32</w:t>
            </w:r>
            <w:r w:rsidR="0043542A" w:rsidRPr="00C73103">
              <w:rPr>
                <w:sz w:val="22"/>
                <w:szCs w:val="22"/>
              </w:rPr>
              <w:t xml:space="preserve"> </w:t>
            </w:r>
          </w:p>
          <w:p w14:paraId="69A7E9CF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96-200</w:t>
            </w:r>
            <w:r w:rsidRPr="00C73103">
              <w:rPr>
                <w:sz w:val="22"/>
                <w:szCs w:val="22"/>
              </w:rPr>
              <w:t xml:space="preserve"> </w:t>
            </w:r>
            <w:r w:rsidRPr="00C73103">
              <w:rPr>
                <w:sz w:val="22"/>
                <w:szCs w:val="22"/>
              </w:rPr>
              <w:t>Rawa Mazowiecka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C18F5A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32 054.40 zł</w:t>
            </w:r>
          </w:p>
        </w:tc>
      </w:tr>
      <w:tr w:rsidR="0043542A" w:rsidRPr="00C73103" w14:paraId="3B0DA18E" w14:textId="77777777" w:rsidTr="00336FF1">
        <w:tc>
          <w:tcPr>
            <w:tcW w:w="993" w:type="dxa"/>
            <w:shd w:val="clear" w:color="auto" w:fill="auto"/>
            <w:vAlign w:val="center"/>
          </w:tcPr>
          <w:p w14:paraId="7E3F1036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5DEE6A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329029A8" w14:textId="77777777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proofErr w:type="spellStart"/>
            <w:r w:rsidRPr="00C73103">
              <w:rPr>
                <w:sz w:val="22"/>
                <w:szCs w:val="22"/>
              </w:rPr>
              <w:t>Stryker</w:t>
            </w:r>
            <w:proofErr w:type="spellEnd"/>
            <w:r w:rsidRPr="00C73103">
              <w:rPr>
                <w:sz w:val="22"/>
                <w:szCs w:val="22"/>
              </w:rPr>
              <w:t xml:space="preserve"> Polska Sp. z o.o.</w:t>
            </w:r>
          </w:p>
          <w:p w14:paraId="5F9AE101" w14:textId="59F91357" w:rsidR="0043542A" w:rsidRPr="00C73103" w:rsidRDefault="00327F04" w:rsidP="00336F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3542A" w:rsidRPr="00C73103">
              <w:rPr>
                <w:sz w:val="22"/>
                <w:szCs w:val="22"/>
              </w:rPr>
              <w:t>Poleczki</w:t>
            </w:r>
            <w:r w:rsidR="0043542A" w:rsidRPr="00C73103">
              <w:rPr>
                <w:sz w:val="22"/>
                <w:szCs w:val="22"/>
              </w:rPr>
              <w:t xml:space="preserve"> </w:t>
            </w:r>
            <w:r w:rsidR="0043542A" w:rsidRPr="00C73103">
              <w:rPr>
                <w:sz w:val="22"/>
                <w:szCs w:val="22"/>
              </w:rPr>
              <w:t>35</w:t>
            </w:r>
            <w:r w:rsidR="0043542A" w:rsidRPr="00C73103">
              <w:rPr>
                <w:sz w:val="22"/>
                <w:szCs w:val="22"/>
              </w:rPr>
              <w:t xml:space="preserve"> </w:t>
            </w:r>
          </w:p>
          <w:p w14:paraId="53B6CE6F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02-822</w:t>
            </w:r>
            <w:r w:rsidRPr="00C73103">
              <w:rPr>
                <w:sz w:val="22"/>
                <w:szCs w:val="22"/>
              </w:rPr>
              <w:t xml:space="preserve"> </w:t>
            </w:r>
            <w:r w:rsidRPr="00C73103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1A67D2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176 332.68 zł</w:t>
            </w:r>
          </w:p>
        </w:tc>
      </w:tr>
      <w:tr w:rsidR="0043542A" w:rsidRPr="00C73103" w14:paraId="62654C7C" w14:textId="77777777" w:rsidTr="00336FF1">
        <w:tc>
          <w:tcPr>
            <w:tcW w:w="993" w:type="dxa"/>
            <w:shd w:val="clear" w:color="auto" w:fill="auto"/>
            <w:vAlign w:val="center"/>
          </w:tcPr>
          <w:p w14:paraId="14FB9C41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A63106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69B36AA0" w14:textId="03B703FA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 xml:space="preserve">SUN-MED </w:t>
            </w:r>
            <w:r w:rsidR="00327F04">
              <w:rPr>
                <w:sz w:val="22"/>
                <w:szCs w:val="22"/>
              </w:rPr>
              <w:t xml:space="preserve">Sp. cywilna </w:t>
            </w:r>
            <w:r w:rsidR="00327F04">
              <w:rPr>
                <w:sz w:val="22"/>
                <w:szCs w:val="22"/>
              </w:rPr>
              <w:br/>
              <w:t xml:space="preserve">Dominik </w:t>
            </w:r>
            <w:r w:rsidRPr="00C73103">
              <w:rPr>
                <w:sz w:val="22"/>
                <w:szCs w:val="22"/>
              </w:rPr>
              <w:t>Siekiers</w:t>
            </w:r>
            <w:r w:rsidR="00327F04">
              <w:rPr>
                <w:sz w:val="22"/>
                <w:szCs w:val="22"/>
              </w:rPr>
              <w:t>ki Sławomir Naparty</w:t>
            </w:r>
          </w:p>
          <w:p w14:paraId="230E65DA" w14:textId="16C29BF7" w:rsidR="0043542A" w:rsidRPr="00C73103" w:rsidRDefault="0043542A" w:rsidP="00336FF1">
            <w:pPr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 xml:space="preserve">ul. </w:t>
            </w:r>
            <w:r w:rsidR="00327F04">
              <w:rPr>
                <w:sz w:val="22"/>
                <w:szCs w:val="22"/>
              </w:rPr>
              <w:t>Franciszkańska 104/112</w:t>
            </w:r>
            <w:r w:rsidRPr="00C73103">
              <w:rPr>
                <w:sz w:val="22"/>
                <w:szCs w:val="22"/>
              </w:rPr>
              <w:t xml:space="preserve"> </w:t>
            </w:r>
          </w:p>
          <w:p w14:paraId="7A661AFB" w14:textId="3A823748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91-</w:t>
            </w:r>
            <w:r w:rsidR="00327F04">
              <w:rPr>
                <w:sz w:val="22"/>
                <w:szCs w:val="22"/>
              </w:rPr>
              <w:t>845</w:t>
            </w:r>
            <w:r w:rsidRPr="00C73103">
              <w:rPr>
                <w:sz w:val="22"/>
                <w:szCs w:val="22"/>
              </w:rPr>
              <w:t xml:space="preserve"> </w:t>
            </w:r>
            <w:r w:rsidRPr="00C73103">
              <w:rPr>
                <w:sz w:val="22"/>
                <w:szCs w:val="22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2617A1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47 665.37 zł</w:t>
            </w:r>
          </w:p>
        </w:tc>
      </w:tr>
      <w:tr w:rsidR="0043542A" w:rsidRPr="00C73103" w14:paraId="365B645F" w14:textId="77777777" w:rsidTr="00336FF1">
        <w:tc>
          <w:tcPr>
            <w:tcW w:w="993" w:type="dxa"/>
            <w:shd w:val="clear" w:color="auto" w:fill="auto"/>
            <w:vAlign w:val="center"/>
          </w:tcPr>
          <w:p w14:paraId="63341872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9AC0BA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2BE08E51" w14:textId="77777777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 xml:space="preserve">Aesculap - </w:t>
            </w:r>
            <w:proofErr w:type="spellStart"/>
            <w:r w:rsidRPr="00C73103">
              <w:rPr>
                <w:sz w:val="22"/>
                <w:szCs w:val="22"/>
              </w:rPr>
              <w:t>Chifa</w:t>
            </w:r>
            <w:proofErr w:type="spellEnd"/>
            <w:r w:rsidRPr="00C73103">
              <w:rPr>
                <w:sz w:val="22"/>
                <w:szCs w:val="22"/>
              </w:rPr>
              <w:t xml:space="preserve"> Sp. z o.o.</w:t>
            </w:r>
          </w:p>
          <w:p w14:paraId="60C07EBC" w14:textId="77777777" w:rsidR="0043542A" w:rsidRPr="00C73103" w:rsidRDefault="0043542A" w:rsidP="00336FF1">
            <w:pPr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ul. Tysiąclecia</w:t>
            </w:r>
            <w:r w:rsidRPr="00C73103">
              <w:rPr>
                <w:sz w:val="22"/>
                <w:szCs w:val="22"/>
              </w:rPr>
              <w:t xml:space="preserve"> </w:t>
            </w:r>
            <w:r w:rsidRPr="00C73103">
              <w:rPr>
                <w:sz w:val="22"/>
                <w:szCs w:val="22"/>
              </w:rPr>
              <w:t>14</w:t>
            </w:r>
            <w:r w:rsidRPr="00C73103">
              <w:rPr>
                <w:sz w:val="22"/>
                <w:szCs w:val="22"/>
              </w:rPr>
              <w:t xml:space="preserve"> </w:t>
            </w:r>
          </w:p>
          <w:p w14:paraId="53CACCCF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lastRenderedPageBreak/>
              <w:t>64-300</w:t>
            </w:r>
            <w:r w:rsidRPr="00C73103">
              <w:rPr>
                <w:sz w:val="22"/>
                <w:szCs w:val="22"/>
              </w:rPr>
              <w:t xml:space="preserve"> </w:t>
            </w:r>
            <w:r w:rsidRPr="00C73103">
              <w:rPr>
                <w:sz w:val="22"/>
                <w:szCs w:val="22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200B3A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lastRenderedPageBreak/>
              <w:t>80 004.08 zł</w:t>
            </w:r>
          </w:p>
        </w:tc>
      </w:tr>
      <w:tr w:rsidR="0043542A" w:rsidRPr="00C73103" w14:paraId="6ED3FA0B" w14:textId="77777777" w:rsidTr="00336FF1">
        <w:tc>
          <w:tcPr>
            <w:tcW w:w="993" w:type="dxa"/>
            <w:shd w:val="clear" w:color="auto" w:fill="auto"/>
            <w:vAlign w:val="center"/>
          </w:tcPr>
          <w:p w14:paraId="6B26621B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8E9E98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0C66FF92" w14:textId="77777777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 xml:space="preserve">Aesculap - </w:t>
            </w:r>
            <w:proofErr w:type="spellStart"/>
            <w:r w:rsidRPr="00C73103">
              <w:rPr>
                <w:sz w:val="22"/>
                <w:szCs w:val="22"/>
              </w:rPr>
              <w:t>Chifa</w:t>
            </w:r>
            <w:proofErr w:type="spellEnd"/>
            <w:r w:rsidRPr="00C73103">
              <w:rPr>
                <w:sz w:val="22"/>
                <w:szCs w:val="22"/>
              </w:rPr>
              <w:t xml:space="preserve"> Sp. z o.o.</w:t>
            </w:r>
          </w:p>
          <w:p w14:paraId="6667290D" w14:textId="77777777" w:rsidR="0043542A" w:rsidRPr="00C73103" w:rsidRDefault="0043542A" w:rsidP="00336FF1">
            <w:pPr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ul. Tysiąclecia</w:t>
            </w:r>
            <w:r w:rsidRPr="00C73103">
              <w:rPr>
                <w:sz w:val="22"/>
                <w:szCs w:val="22"/>
              </w:rPr>
              <w:t xml:space="preserve"> </w:t>
            </w:r>
            <w:r w:rsidRPr="00C73103">
              <w:rPr>
                <w:sz w:val="22"/>
                <w:szCs w:val="22"/>
              </w:rPr>
              <w:t>14</w:t>
            </w:r>
            <w:r w:rsidRPr="00C73103">
              <w:rPr>
                <w:sz w:val="22"/>
                <w:szCs w:val="22"/>
              </w:rPr>
              <w:t xml:space="preserve"> </w:t>
            </w:r>
          </w:p>
          <w:p w14:paraId="1E9ECD96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64-300</w:t>
            </w:r>
            <w:r w:rsidRPr="00C73103">
              <w:rPr>
                <w:sz w:val="22"/>
                <w:szCs w:val="22"/>
              </w:rPr>
              <w:t xml:space="preserve"> </w:t>
            </w:r>
            <w:r w:rsidRPr="00C73103">
              <w:rPr>
                <w:sz w:val="22"/>
                <w:szCs w:val="22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41C29E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83 268.00 zł</w:t>
            </w:r>
          </w:p>
        </w:tc>
      </w:tr>
      <w:tr w:rsidR="0043542A" w:rsidRPr="00C73103" w14:paraId="2C21C79B" w14:textId="77777777" w:rsidTr="00336FF1">
        <w:tc>
          <w:tcPr>
            <w:tcW w:w="993" w:type="dxa"/>
            <w:shd w:val="clear" w:color="auto" w:fill="auto"/>
            <w:vAlign w:val="center"/>
          </w:tcPr>
          <w:p w14:paraId="552C5F3F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4ED96B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45F79611" w14:textId="77777777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 xml:space="preserve">Aesculap - </w:t>
            </w:r>
            <w:proofErr w:type="spellStart"/>
            <w:r w:rsidRPr="00C73103">
              <w:rPr>
                <w:sz w:val="22"/>
                <w:szCs w:val="22"/>
              </w:rPr>
              <w:t>Chifa</w:t>
            </w:r>
            <w:proofErr w:type="spellEnd"/>
            <w:r w:rsidRPr="00C73103">
              <w:rPr>
                <w:sz w:val="22"/>
                <w:szCs w:val="22"/>
              </w:rPr>
              <w:t xml:space="preserve"> Sp. z o.o.</w:t>
            </w:r>
          </w:p>
          <w:p w14:paraId="4644ECDB" w14:textId="77777777" w:rsidR="0043542A" w:rsidRPr="00C73103" w:rsidRDefault="0043542A" w:rsidP="00336FF1">
            <w:pPr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ul. Tysiąclecia</w:t>
            </w:r>
            <w:r w:rsidRPr="00C73103">
              <w:rPr>
                <w:sz w:val="22"/>
                <w:szCs w:val="22"/>
              </w:rPr>
              <w:t xml:space="preserve"> </w:t>
            </w:r>
            <w:r w:rsidRPr="00C73103">
              <w:rPr>
                <w:sz w:val="22"/>
                <w:szCs w:val="22"/>
              </w:rPr>
              <w:t>14</w:t>
            </w:r>
            <w:r w:rsidRPr="00C73103">
              <w:rPr>
                <w:sz w:val="22"/>
                <w:szCs w:val="22"/>
              </w:rPr>
              <w:t xml:space="preserve"> </w:t>
            </w:r>
          </w:p>
          <w:p w14:paraId="5D3F6FDD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64-300</w:t>
            </w:r>
            <w:r w:rsidRPr="00C73103">
              <w:rPr>
                <w:sz w:val="22"/>
                <w:szCs w:val="22"/>
              </w:rPr>
              <w:t xml:space="preserve"> </w:t>
            </w:r>
            <w:r w:rsidRPr="00C73103">
              <w:rPr>
                <w:sz w:val="22"/>
                <w:szCs w:val="22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B3571C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49 248.00 zł</w:t>
            </w:r>
          </w:p>
        </w:tc>
      </w:tr>
      <w:tr w:rsidR="0043542A" w:rsidRPr="00C73103" w14:paraId="635FA333" w14:textId="77777777" w:rsidTr="00336FF1">
        <w:tc>
          <w:tcPr>
            <w:tcW w:w="993" w:type="dxa"/>
            <w:shd w:val="clear" w:color="auto" w:fill="auto"/>
            <w:vAlign w:val="center"/>
          </w:tcPr>
          <w:p w14:paraId="26F35782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70D3AB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63751EDC" w14:textId="77777777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 xml:space="preserve">Aesculap - </w:t>
            </w:r>
            <w:proofErr w:type="spellStart"/>
            <w:r w:rsidRPr="00C73103">
              <w:rPr>
                <w:sz w:val="22"/>
                <w:szCs w:val="22"/>
              </w:rPr>
              <w:t>Chifa</w:t>
            </w:r>
            <w:proofErr w:type="spellEnd"/>
            <w:r w:rsidRPr="00C73103">
              <w:rPr>
                <w:sz w:val="22"/>
                <w:szCs w:val="22"/>
              </w:rPr>
              <w:t xml:space="preserve"> Sp. z o.o.</w:t>
            </w:r>
          </w:p>
          <w:p w14:paraId="1F2DD2AA" w14:textId="77777777" w:rsidR="0043542A" w:rsidRPr="00C73103" w:rsidRDefault="0043542A" w:rsidP="00336FF1">
            <w:pPr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ul. Tysiąclecia</w:t>
            </w:r>
            <w:r w:rsidRPr="00C73103">
              <w:rPr>
                <w:sz w:val="22"/>
                <w:szCs w:val="22"/>
              </w:rPr>
              <w:t xml:space="preserve"> </w:t>
            </w:r>
            <w:r w:rsidRPr="00C73103">
              <w:rPr>
                <w:sz w:val="22"/>
                <w:szCs w:val="22"/>
              </w:rPr>
              <w:t>14</w:t>
            </w:r>
            <w:r w:rsidRPr="00C73103">
              <w:rPr>
                <w:sz w:val="22"/>
                <w:szCs w:val="22"/>
              </w:rPr>
              <w:t xml:space="preserve"> </w:t>
            </w:r>
          </w:p>
          <w:p w14:paraId="3BF77716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64-300</w:t>
            </w:r>
            <w:r w:rsidRPr="00C73103">
              <w:rPr>
                <w:sz w:val="22"/>
                <w:szCs w:val="22"/>
              </w:rPr>
              <w:t xml:space="preserve"> </w:t>
            </w:r>
            <w:r w:rsidRPr="00C73103">
              <w:rPr>
                <w:sz w:val="22"/>
                <w:szCs w:val="22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A04ABB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4 861.08 zł</w:t>
            </w:r>
          </w:p>
        </w:tc>
      </w:tr>
      <w:tr w:rsidR="0043542A" w:rsidRPr="00C73103" w14:paraId="059B9407" w14:textId="77777777" w:rsidTr="00336FF1">
        <w:tc>
          <w:tcPr>
            <w:tcW w:w="993" w:type="dxa"/>
            <w:shd w:val="clear" w:color="auto" w:fill="auto"/>
            <w:vAlign w:val="center"/>
          </w:tcPr>
          <w:p w14:paraId="6704CF5D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941BF2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5300E1BD" w14:textId="77777777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 xml:space="preserve">Aesculap - </w:t>
            </w:r>
            <w:proofErr w:type="spellStart"/>
            <w:r w:rsidRPr="00C73103">
              <w:rPr>
                <w:sz w:val="22"/>
                <w:szCs w:val="22"/>
              </w:rPr>
              <w:t>Chifa</w:t>
            </w:r>
            <w:proofErr w:type="spellEnd"/>
            <w:r w:rsidRPr="00C73103">
              <w:rPr>
                <w:sz w:val="22"/>
                <w:szCs w:val="22"/>
              </w:rPr>
              <w:t xml:space="preserve"> Sp. z o.o.</w:t>
            </w:r>
          </w:p>
          <w:p w14:paraId="63E0ECCB" w14:textId="77777777" w:rsidR="0043542A" w:rsidRPr="00C73103" w:rsidRDefault="0043542A" w:rsidP="00336FF1">
            <w:pPr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ul. Tysiąclecia</w:t>
            </w:r>
            <w:r w:rsidRPr="00C73103">
              <w:rPr>
                <w:sz w:val="22"/>
                <w:szCs w:val="22"/>
              </w:rPr>
              <w:t xml:space="preserve"> </w:t>
            </w:r>
            <w:r w:rsidRPr="00C73103">
              <w:rPr>
                <w:sz w:val="22"/>
                <w:szCs w:val="22"/>
              </w:rPr>
              <w:t>14</w:t>
            </w:r>
            <w:r w:rsidRPr="00C73103">
              <w:rPr>
                <w:sz w:val="22"/>
                <w:szCs w:val="22"/>
              </w:rPr>
              <w:t xml:space="preserve"> </w:t>
            </w:r>
          </w:p>
          <w:p w14:paraId="46E91F7B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64-300</w:t>
            </w:r>
            <w:r w:rsidRPr="00C73103">
              <w:rPr>
                <w:sz w:val="22"/>
                <w:szCs w:val="22"/>
              </w:rPr>
              <w:t xml:space="preserve"> </w:t>
            </w:r>
            <w:r w:rsidRPr="00C73103">
              <w:rPr>
                <w:sz w:val="22"/>
                <w:szCs w:val="22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69958F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1 041.98 zł</w:t>
            </w:r>
          </w:p>
        </w:tc>
      </w:tr>
      <w:tr w:rsidR="0043542A" w:rsidRPr="00C73103" w14:paraId="325ADC9C" w14:textId="77777777" w:rsidTr="00336FF1">
        <w:tc>
          <w:tcPr>
            <w:tcW w:w="993" w:type="dxa"/>
            <w:shd w:val="clear" w:color="auto" w:fill="auto"/>
            <w:vAlign w:val="center"/>
          </w:tcPr>
          <w:p w14:paraId="3C8A746F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A1A064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2192DC8B" w14:textId="308F964E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 xml:space="preserve">Agencja Naukowo-Techniczna </w:t>
            </w:r>
            <w:proofErr w:type="spellStart"/>
            <w:r w:rsidRPr="00C73103">
              <w:rPr>
                <w:sz w:val="22"/>
                <w:szCs w:val="22"/>
              </w:rPr>
              <w:t>Symico</w:t>
            </w:r>
            <w:proofErr w:type="spellEnd"/>
            <w:r w:rsidRPr="00C73103">
              <w:rPr>
                <w:sz w:val="22"/>
                <w:szCs w:val="22"/>
              </w:rPr>
              <w:t xml:space="preserve"> </w:t>
            </w:r>
            <w:r w:rsidR="00327F04">
              <w:rPr>
                <w:sz w:val="22"/>
                <w:szCs w:val="22"/>
              </w:rPr>
              <w:br/>
            </w:r>
            <w:r w:rsidRPr="00C73103">
              <w:rPr>
                <w:sz w:val="22"/>
                <w:szCs w:val="22"/>
              </w:rPr>
              <w:t>Sp. z o.o.</w:t>
            </w:r>
          </w:p>
          <w:p w14:paraId="1A238D86" w14:textId="47601A73" w:rsidR="0043542A" w:rsidRPr="00C73103" w:rsidRDefault="00327F04" w:rsidP="00336F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3542A" w:rsidRPr="00C73103">
              <w:rPr>
                <w:sz w:val="22"/>
                <w:szCs w:val="22"/>
              </w:rPr>
              <w:t>Powstańców Śląskich</w:t>
            </w:r>
            <w:r w:rsidR="0043542A" w:rsidRPr="00C73103">
              <w:rPr>
                <w:sz w:val="22"/>
                <w:szCs w:val="22"/>
              </w:rPr>
              <w:t xml:space="preserve"> </w:t>
            </w:r>
            <w:r w:rsidR="0043542A" w:rsidRPr="00C73103">
              <w:rPr>
                <w:sz w:val="22"/>
                <w:szCs w:val="22"/>
              </w:rPr>
              <w:t>54a/2</w:t>
            </w:r>
            <w:r w:rsidR="0043542A" w:rsidRPr="00C73103">
              <w:rPr>
                <w:sz w:val="22"/>
                <w:szCs w:val="22"/>
              </w:rPr>
              <w:t xml:space="preserve"> </w:t>
            </w:r>
          </w:p>
          <w:p w14:paraId="60F91D07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53-333</w:t>
            </w:r>
            <w:r w:rsidRPr="00C73103">
              <w:rPr>
                <w:sz w:val="22"/>
                <w:szCs w:val="22"/>
              </w:rPr>
              <w:t xml:space="preserve"> </w:t>
            </w:r>
            <w:r w:rsidRPr="00C73103">
              <w:rPr>
                <w:sz w:val="22"/>
                <w:szCs w:val="22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DB7D18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12 312.00 zł</w:t>
            </w:r>
          </w:p>
        </w:tc>
      </w:tr>
      <w:tr w:rsidR="0043542A" w:rsidRPr="00C73103" w14:paraId="4E80C60F" w14:textId="77777777" w:rsidTr="00336FF1">
        <w:tc>
          <w:tcPr>
            <w:tcW w:w="993" w:type="dxa"/>
            <w:shd w:val="clear" w:color="auto" w:fill="auto"/>
            <w:vAlign w:val="center"/>
          </w:tcPr>
          <w:p w14:paraId="62CE0CCF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CE4DA0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2684A03C" w14:textId="77777777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proofErr w:type="spellStart"/>
            <w:r w:rsidRPr="00C73103">
              <w:rPr>
                <w:sz w:val="22"/>
                <w:szCs w:val="22"/>
              </w:rPr>
              <w:t>Medicus</w:t>
            </w:r>
            <w:proofErr w:type="spellEnd"/>
            <w:r w:rsidRPr="00C73103">
              <w:rPr>
                <w:sz w:val="22"/>
                <w:szCs w:val="22"/>
              </w:rPr>
              <w:t xml:space="preserve"> Sp. z o.o.</w:t>
            </w:r>
          </w:p>
          <w:p w14:paraId="4903DE9C" w14:textId="7AD24F5E" w:rsidR="0043542A" w:rsidRPr="00C73103" w:rsidRDefault="00327F04" w:rsidP="00336F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3542A" w:rsidRPr="00C73103">
              <w:rPr>
                <w:sz w:val="22"/>
                <w:szCs w:val="22"/>
              </w:rPr>
              <w:t>Plac Strzelecki</w:t>
            </w:r>
            <w:r w:rsidR="0043542A" w:rsidRPr="00C73103">
              <w:rPr>
                <w:sz w:val="22"/>
                <w:szCs w:val="22"/>
              </w:rPr>
              <w:t xml:space="preserve"> </w:t>
            </w:r>
            <w:r w:rsidR="0043542A" w:rsidRPr="00C73103">
              <w:rPr>
                <w:sz w:val="22"/>
                <w:szCs w:val="22"/>
              </w:rPr>
              <w:t>24</w:t>
            </w:r>
            <w:r w:rsidR="0043542A" w:rsidRPr="00C73103">
              <w:rPr>
                <w:sz w:val="22"/>
                <w:szCs w:val="22"/>
              </w:rPr>
              <w:t xml:space="preserve"> </w:t>
            </w:r>
          </w:p>
          <w:p w14:paraId="347FE515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50-224</w:t>
            </w:r>
            <w:r w:rsidRPr="00C73103">
              <w:rPr>
                <w:sz w:val="22"/>
                <w:szCs w:val="22"/>
              </w:rPr>
              <w:t xml:space="preserve"> </w:t>
            </w:r>
            <w:r w:rsidRPr="00C73103">
              <w:rPr>
                <w:sz w:val="22"/>
                <w:szCs w:val="22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842B60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15 228.00 zł</w:t>
            </w:r>
          </w:p>
        </w:tc>
      </w:tr>
      <w:tr w:rsidR="0043542A" w:rsidRPr="00C73103" w14:paraId="58AA496C" w14:textId="77777777" w:rsidTr="00336FF1">
        <w:tc>
          <w:tcPr>
            <w:tcW w:w="993" w:type="dxa"/>
            <w:shd w:val="clear" w:color="auto" w:fill="auto"/>
            <w:vAlign w:val="center"/>
          </w:tcPr>
          <w:p w14:paraId="3D3B1287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42A028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7D06F392" w14:textId="77777777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Cook Medical sp. z o.o.</w:t>
            </w:r>
          </w:p>
          <w:p w14:paraId="0EBB2E77" w14:textId="74B8FAD7" w:rsidR="0043542A" w:rsidRPr="00C73103" w:rsidRDefault="00327F04" w:rsidP="00336F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3542A" w:rsidRPr="00C73103">
              <w:rPr>
                <w:sz w:val="22"/>
                <w:szCs w:val="22"/>
              </w:rPr>
              <w:t>Pl. Piłsudskiego</w:t>
            </w:r>
            <w:r w:rsidR="0043542A" w:rsidRPr="00C73103">
              <w:rPr>
                <w:sz w:val="22"/>
                <w:szCs w:val="22"/>
              </w:rPr>
              <w:t xml:space="preserve"> </w:t>
            </w:r>
            <w:r w:rsidR="0043542A" w:rsidRPr="00C73103">
              <w:rPr>
                <w:sz w:val="22"/>
                <w:szCs w:val="22"/>
              </w:rPr>
              <w:t>1</w:t>
            </w:r>
            <w:r w:rsidR="0043542A" w:rsidRPr="00C73103">
              <w:rPr>
                <w:sz w:val="22"/>
                <w:szCs w:val="22"/>
              </w:rPr>
              <w:t xml:space="preserve"> </w:t>
            </w:r>
          </w:p>
          <w:p w14:paraId="3DF2399D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00-078</w:t>
            </w:r>
            <w:r w:rsidRPr="00C73103">
              <w:rPr>
                <w:sz w:val="22"/>
                <w:szCs w:val="22"/>
              </w:rPr>
              <w:t xml:space="preserve"> </w:t>
            </w:r>
            <w:r w:rsidRPr="00C73103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990039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103 345.20 zł</w:t>
            </w:r>
          </w:p>
        </w:tc>
      </w:tr>
      <w:tr w:rsidR="0043542A" w:rsidRPr="00C73103" w14:paraId="310D849E" w14:textId="77777777" w:rsidTr="00336FF1">
        <w:tc>
          <w:tcPr>
            <w:tcW w:w="993" w:type="dxa"/>
            <w:shd w:val="clear" w:color="auto" w:fill="auto"/>
            <w:vAlign w:val="center"/>
          </w:tcPr>
          <w:p w14:paraId="17CF8F5A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BB1E61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758928EE" w14:textId="77777777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Medtronic Poland sp. z o.o.</w:t>
            </w:r>
          </w:p>
          <w:p w14:paraId="29F42D6C" w14:textId="415A463E" w:rsidR="0043542A" w:rsidRPr="00C73103" w:rsidRDefault="00327F04" w:rsidP="00336F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3542A" w:rsidRPr="00C73103">
              <w:rPr>
                <w:sz w:val="22"/>
                <w:szCs w:val="22"/>
              </w:rPr>
              <w:t>Polna</w:t>
            </w:r>
            <w:r w:rsidR="0043542A" w:rsidRPr="00C73103">
              <w:rPr>
                <w:sz w:val="22"/>
                <w:szCs w:val="22"/>
              </w:rPr>
              <w:t xml:space="preserve"> </w:t>
            </w:r>
            <w:r w:rsidR="0043542A" w:rsidRPr="00C73103">
              <w:rPr>
                <w:sz w:val="22"/>
                <w:szCs w:val="22"/>
              </w:rPr>
              <w:t>11</w:t>
            </w:r>
            <w:r w:rsidR="0043542A" w:rsidRPr="00C73103">
              <w:rPr>
                <w:sz w:val="22"/>
                <w:szCs w:val="22"/>
              </w:rPr>
              <w:t xml:space="preserve"> </w:t>
            </w:r>
          </w:p>
          <w:p w14:paraId="177F3E8F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00-633</w:t>
            </w:r>
            <w:r w:rsidRPr="00C73103">
              <w:rPr>
                <w:sz w:val="22"/>
                <w:szCs w:val="22"/>
              </w:rPr>
              <w:t xml:space="preserve"> </w:t>
            </w:r>
            <w:r w:rsidRPr="00C73103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8FC1E1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241 169.40 zł</w:t>
            </w:r>
          </w:p>
        </w:tc>
      </w:tr>
      <w:tr w:rsidR="0043542A" w:rsidRPr="00C73103" w14:paraId="6B45BDFA" w14:textId="77777777" w:rsidTr="00336FF1">
        <w:tc>
          <w:tcPr>
            <w:tcW w:w="993" w:type="dxa"/>
            <w:shd w:val="clear" w:color="auto" w:fill="auto"/>
            <w:vAlign w:val="center"/>
          </w:tcPr>
          <w:p w14:paraId="6EA57DDC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DA404E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735EAA3F" w14:textId="77777777" w:rsidR="00327F04" w:rsidRPr="00C73103" w:rsidRDefault="00327F04" w:rsidP="00327F04">
            <w:pPr>
              <w:spacing w:before="80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Medtronic Poland sp. z o.o.</w:t>
            </w:r>
          </w:p>
          <w:p w14:paraId="11B62A40" w14:textId="77777777" w:rsidR="00327F04" w:rsidRPr="00C73103" w:rsidRDefault="00327F04" w:rsidP="00327F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C73103">
              <w:rPr>
                <w:sz w:val="22"/>
                <w:szCs w:val="22"/>
              </w:rPr>
              <w:t xml:space="preserve">Polna 11 </w:t>
            </w:r>
          </w:p>
          <w:p w14:paraId="1E67524E" w14:textId="147F9A5E" w:rsidR="0043542A" w:rsidRPr="00C73103" w:rsidRDefault="00327F04" w:rsidP="00327F04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CD4E67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644 604.48 zł</w:t>
            </w:r>
          </w:p>
        </w:tc>
      </w:tr>
      <w:tr w:rsidR="0043542A" w:rsidRPr="00C73103" w14:paraId="57054897" w14:textId="77777777" w:rsidTr="00336FF1">
        <w:tc>
          <w:tcPr>
            <w:tcW w:w="993" w:type="dxa"/>
            <w:shd w:val="clear" w:color="auto" w:fill="auto"/>
            <w:vAlign w:val="center"/>
          </w:tcPr>
          <w:p w14:paraId="6D9603B3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18C8D0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1FB4A504" w14:textId="77777777" w:rsidR="00327F04" w:rsidRPr="00C73103" w:rsidRDefault="00327F04" w:rsidP="00327F04">
            <w:pPr>
              <w:spacing w:before="80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Medtronic Poland sp. z o.o.</w:t>
            </w:r>
          </w:p>
          <w:p w14:paraId="702B5035" w14:textId="77777777" w:rsidR="00327F04" w:rsidRPr="00C73103" w:rsidRDefault="00327F04" w:rsidP="00327F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C73103">
              <w:rPr>
                <w:sz w:val="22"/>
                <w:szCs w:val="22"/>
              </w:rPr>
              <w:t xml:space="preserve">Polna 11 </w:t>
            </w:r>
          </w:p>
          <w:p w14:paraId="3A9B9636" w14:textId="48B10594" w:rsidR="0043542A" w:rsidRPr="00C73103" w:rsidRDefault="00327F04" w:rsidP="00327F04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DE5F91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9 979.20 zł</w:t>
            </w:r>
          </w:p>
        </w:tc>
      </w:tr>
      <w:tr w:rsidR="0043542A" w:rsidRPr="00C73103" w14:paraId="7C00AA6D" w14:textId="77777777" w:rsidTr="00336FF1">
        <w:tc>
          <w:tcPr>
            <w:tcW w:w="993" w:type="dxa"/>
            <w:shd w:val="clear" w:color="auto" w:fill="auto"/>
            <w:vAlign w:val="center"/>
          </w:tcPr>
          <w:p w14:paraId="00BEC012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DB25A4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04B377EC" w14:textId="77777777" w:rsidR="00327F04" w:rsidRPr="00C73103" w:rsidRDefault="00327F04" w:rsidP="00327F04">
            <w:pPr>
              <w:spacing w:before="80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Medtronic Poland sp. z o.o.</w:t>
            </w:r>
          </w:p>
          <w:p w14:paraId="740C48E9" w14:textId="77777777" w:rsidR="00327F04" w:rsidRPr="00C73103" w:rsidRDefault="00327F04" w:rsidP="00327F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C73103">
              <w:rPr>
                <w:sz w:val="22"/>
                <w:szCs w:val="22"/>
              </w:rPr>
              <w:t xml:space="preserve">Polna 11 </w:t>
            </w:r>
          </w:p>
          <w:p w14:paraId="76AFC4C6" w14:textId="16560AFB" w:rsidR="0043542A" w:rsidRPr="00C73103" w:rsidRDefault="00327F04" w:rsidP="00327F04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1CCD66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804 945.60 zł</w:t>
            </w:r>
          </w:p>
        </w:tc>
      </w:tr>
      <w:tr w:rsidR="0043542A" w:rsidRPr="00C73103" w14:paraId="2C58B792" w14:textId="77777777" w:rsidTr="00336FF1">
        <w:tc>
          <w:tcPr>
            <w:tcW w:w="993" w:type="dxa"/>
            <w:shd w:val="clear" w:color="auto" w:fill="auto"/>
            <w:vAlign w:val="center"/>
          </w:tcPr>
          <w:p w14:paraId="409718C6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9E4376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758EF668" w14:textId="77777777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proofErr w:type="spellStart"/>
            <w:r w:rsidRPr="00C73103">
              <w:rPr>
                <w:sz w:val="22"/>
                <w:szCs w:val="22"/>
              </w:rPr>
              <w:t>Hebu</w:t>
            </w:r>
            <w:proofErr w:type="spellEnd"/>
            <w:r w:rsidRPr="00C73103">
              <w:rPr>
                <w:sz w:val="22"/>
                <w:szCs w:val="22"/>
              </w:rPr>
              <w:t xml:space="preserve"> Medical Polska Sp. z o. o.</w:t>
            </w:r>
          </w:p>
          <w:p w14:paraId="088FED65" w14:textId="70669BCD" w:rsidR="0043542A" w:rsidRPr="00C73103" w:rsidRDefault="0043542A" w:rsidP="00336FF1">
            <w:pPr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 xml:space="preserve">ul. </w:t>
            </w:r>
            <w:r w:rsidR="00327F04">
              <w:rPr>
                <w:sz w:val="22"/>
                <w:szCs w:val="22"/>
              </w:rPr>
              <w:t>Kobylnicka 2a</w:t>
            </w:r>
            <w:r w:rsidRPr="00C73103">
              <w:rPr>
                <w:sz w:val="22"/>
                <w:szCs w:val="22"/>
              </w:rPr>
              <w:t xml:space="preserve"> </w:t>
            </w:r>
          </w:p>
          <w:p w14:paraId="1492E7AD" w14:textId="63848E6A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62-080</w:t>
            </w:r>
            <w:r w:rsidRPr="00C73103">
              <w:rPr>
                <w:sz w:val="22"/>
                <w:szCs w:val="22"/>
              </w:rPr>
              <w:t xml:space="preserve"> </w:t>
            </w:r>
            <w:r w:rsidR="00327F04">
              <w:rPr>
                <w:sz w:val="22"/>
                <w:szCs w:val="22"/>
              </w:rPr>
              <w:t>Sady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CEA339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10 281.60 zł</w:t>
            </w:r>
          </w:p>
        </w:tc>
      </w:tr>
      <w:tr w:rsidR="0043542A" w:rsidRPr="00C73103" w14:paraId="3A26AFD9" w14:textId="77777777" w:rsidTr="00336FF1">
        <w:tc>
          <w:tcPr>
            <w:tcW w:w="993" w:type="dxa"/>
            <w:shd w:val="clear" w:color="auto" w:fill="auto"/>
            <w:vAlign w:val="center"/>
          </w:tcPr>
          <w:p w14:paraId="62872B29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8FBCE7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034ED12C" w14:textId="77777777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proofErr w:type="spellStart"/>
            <w:r w:rsidRPr="00C73103">
              <w:rPr>
                <w:sz w:val="22"/>
                <w:szCs w:val="22"/>
              </w:rPr>
              <w:t>Inomed</w:t>
            </w:r>
            <w:proofErr w:type="spellEnd"/>
            <w:r w:rsidRPr="00C73103">
              <w:rPr>
                <w:sz w:val="22"/>
                <w:szCs w:val="22"/>
              </w:rPr>
              <w:t xml:space="preserve"> Polska Sp. z o. o.</w:t>
            </w:r>
          </w:p>
          <w:p w14:paraId="01BB4427" w14:textId="77777777" w:rsidR="0043542A" w:rsidRPr="00C73103" w:rsidRDefault="0043542A" w:rsidP="00336FF1">
            <w:pPr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ul. Bursztynowa</w:t>
            </w:r>
            <w:r w:rsidRPr="00C73103">
              <w:rPr>
                <w:sz w:val="22"/>
                <w:szCs w:val="22"/>
              </w:rPr>
              <w:t xml:space="preserve"> </w:t>
            </w:r>
            <w:r w:rsidRPr="00C73103">
              <w:rPr>
                <w:sz w:val="22"/>
                <w:szCs w:val="22"/>
              </w:rPr>
              <w:t>4/D1</w:t>
            </w:r>
            <w:r w:rsidRPr="00C73103">
              <w:rPr>
                <w:sz w:val="22"/>
                <w:szCs w:val="22"/>
              </w:rPr>
              <w:t xml:space="preserve"> </w:t>
            </w:r>
          </w:p>
          <w:p w14:paraId="0832445F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83-021</w:t>
            </w:r>
            <w:r w:rsidRPr="00C73103">
              <w:rPr>
                <w:sz w:val="22"/>
                <w:szCs w:val="22"/>
              </w:rPr>
              <w:t xml:space="preserve"> </w:t>
            </w:r>
            <w:r w:rsidRPr="00C73103">
              <w:rPr>
                <w:sz w:val="22"/>
                <w:szCs w:val="22"/>
              </w:rPr>
              <w:t>Rokitnica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759D78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445 664.16 zł</w:t>
            </w:r>
          </w:p>
        </w:tc>
      </w:tr>
      <w:tr w:rsidR="0043542A" w:rsidRPr="00C73103" w14:paraId="550C734F" w14:textId="77777777" w:rsidTr="00336FF1">
        <w:tc>
          <w:tcPr>
            <w:tcW w:w="993" w:type="dxa"/>
            <w:shd w:val="clear" w:color="auto" w:fill="auto"/>
            <w:vAlign w:val="center"/>
          </w:tcPr>
          <w:p w14:paraId="7934E267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DE777C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7D9AC9CD" w14:textId="77777777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SURG-TECH LEKI I KUCHARSKI  SPÓŁKA KOMANDYTOWA</w:t>
            </w:r>
          </w:p>
          <w:p w14:paraId="363CC41F" w14:textId="77777777" w:rsidR="0043542A" w:rsidRPr="00C73103" w:rsidRDefault="0043542A" w:rsidP="00336FF1">
            <w:pPr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UL. SZAFIROWA</w:t>
            </w:r>
            <w:r w:rsidRPr="00C73103">
              <w:rPr>
                <w:sz w:val="22"/>
                <w:szCs w:val="22"/>
              </w:rPr>
              <w:t xml:space="preserve"> </w:t>
            </w:r>
            <w:r w:rsidRPr="00C73103">
              <w:rPr>
                <w:sz w:val="22"/>
                <w:szCs w:val="22"/>
              </w:rPr>
              <w:t>1</w:t>
            </w:r>
            <w:r w:rsidRPr="00C73103">
              <w:rPr>
                <w:sz w:val="22"/>
                <w:szCs w:val="22"/>
              </w:rPr>
              <w:t xml:space="preserve"> </w:t>
            </w:r>
          </w:p>
          <w:p w14:paraId="543C9C79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62-020</w:t>
            </w:r>
            <w:r w:rsidRPr="00C73103">
              <w:rPr>
                <w:sz w:val="22"/>
                <w:szCs w:val="22"/>
              </w:rPr>
              <w:t xml:space="preserve"> </w:t>
            </w:r>
            <w:r w:rsidRPr="00C73103">
              <w:rPr>
                <w:sz w:val="22"/>
                <w:szCs w:val="22"/>
              </w:rPr>
              <w:t xml:space="preserve"> JASIN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4BA52D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179 351.54 zł</w:t>
            </w:r>
          </w:p>
        </w:tc>
      </w:tr>
      <w:tr w:rsidR="0043542A" w:rsidRPr="00C73103" w14:paraId="5C6C00CC" w14:textId="77777777" w:rsidTr="00336FF1">
        <w:tc>
          <w:tcPr>
            <w:tcW w:w="993" w:type="dxa"/>
            <w:shd w:val="clear" w:color="auto" w:fill="auto"/>
            <w:vAlign w:val="center"/>
          </w:tcPr>
          <w:p w14:paraId="59B06DDF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73EB7C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5A1DEE54" w14:textId="77777777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SURG-TECH LEKI I KUCHARSKI  SPÓŁKA KOMANDYTOWA</w:t>
            </w:r>
          </w:p>
          <w:p w14:paraId="494CF723" w14:textId="77777777" w:rsidR="0043542A" w:rsidRPr="00C73103" w:rsidRDefault="0043542A" w:rsidP="00336FF1">
            <w:pPr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UL. SZAFIROWA</w:t>
            </w:r>
            <w:r w:rsidRPr="00C73103">
              <w:rPr>
                <w:sz w:val="22"/>
                <w:szCs w:val="22"/>
              </w:rPr>
              <w:t xml:space="preserve"> </w:t>
            </w:r>
            <w:r w:rsidRPr="00C73103">
              <w:rPr>
                <w:sz w:val="22"/>
                <w:szCs w:val="22"/>
              </w:rPr>
              <w:t>1</w:t>
            </w:r>
            <w:r w:rsidRPr="00C73103">
              <w:rPr>
                <w:sz w:val="22"/>
                <w:szCs w:val="22"/>
              </w:rPr>
              <w:t xml:space="preserve"> </w:t>
            </w:r>
          </w:p>
          <w:p w14:paraId="28B1E5C3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62-020</w:t>
            </w:r>
            <w:r w:rsidRPr="00C73103">
              <w:rPr>
                <w:sz w:val="22"/>
                <w:szCs w:val="22"/>
              </w:rPr>
              <w:t xml:space="preserve"> </w:t>
            </w:r>
            <w:r w:rsidRPr="00C73103">
              <w:rPr>
                <w:sz w:val="22"/>
                <w:szCs w:val="22"/>
              </w:rPr>
              <w:t xml:space="preserve"> JASIN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C840D5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459 717.12 zł</w:t>
            </w:r>
          </w:p>
        </w:tc>
      </w:tr>
      <w:tr w:rsidR="0043542A" w:rsidRPr="00C73103" w14:paraId="0BCC088A" w14:textId="77777777" w:rsidTr="00336FF1">
        <w:tc>
          <w:tcPr>
            <w:tcW w:w="993" w:type="dxa"/>
            <w:shd w:val="clear" w:color="auto" w:fill="auto"/>
            <w:vAlign w:val="center"/>
          </w:tcPr>
          <w:p w14:paraId="36676EA6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0C964B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32EE99BB" w14:textId="77777777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BERYL MED  POLAND Sp. z o. o.</w:t>
            </w:r>
          </w:p>
          <w:p w14:paraId="068C76A6" w14:textId="4EAAB66F" w:rsidR="0043542A" w:rsidRPr="00C73103" w:rsidRDefault="00327F04" w:rsidP="00336F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Sadowa 14</w:t>
            </w:r>
          </w:p>
          <w:p w14:paraId="55B07E5E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05-410</w:t>
            </w:r>
            <w:r w:rsidRPr="00C73103">
              <w:rPr>
                <w:sz w:val="22"/>
                <w:szCs w:val="22"/>
              </w:rPr>
              <w:t xml:space="preserve"> </w:t>
            </w:r>
            <w:r w:rsidRPr="00C73103">
              <w:rPr>
                <w:sz w:val="22"/>
                <w:szCs w:val="22"/>
              </w:rPr>
              <w:t>Józefów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ECC199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40 761.36 zł</w:t>
            </w:r>
          </w:p>
        </w:tc>
      </w:tr>
      <w:tr w:rsidR="0043542A" w:rsidRPr="00C73103" w14:paraId="0DBF935C" w14:textId="77777777" w:rsidTr="00336FF1">
        <w:tc>
          <w:tcPr>
            <w:tcW w:w="993" w:type="dxa"/>
            <w:shd w:val="clear" w:color="auto" w:fill="auto"/>
            <w:vAlign w:val="center"/>
          </w:tcPr>
          <w:p w14:paraId="2D7056A6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B8E0D7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54967D55" w14:textId="77777777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Johnson &amp; Johnson Poland Sp. z o. o.</w:t>
            </w:r>
          </w:p>
          <w:p w14:paraId="2C530EEE" w14:textId="77777777" w:rsidR="0043542A" w:rsidRPr="00C73103" w:rsidRDefault="0043542A" w:rsidP="00336FF1">
            <w:pPr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ul. Iłżecka</w:t>
            </w:r>
            <w:r w:rsidRPr="00C73103">
              <w:rPr>
                <w:sz w:val="22"/>
                <w:szCs w:val="22"/>
              </w:rPr>
              <w:t xml:space="preserve"> </w:t>
            </w:r>
            <w:r w:rsidRPr="00C73103">
              <w:rPr>
                <w:sz w:val="22"/>
                <w:szCs w:val="22"/>
              </w:rPr>
              <w:t>24</w:t>
            </w:r>
            <w:r w:rsidRPr="00C73103">
              <w:rPr>
                <w:sz w:val="22"/>
                <w:szCs w:val="22"/>
              </w:rPr>
              <w:t xml:space="preserve"> </w:t>
            </w:r>
          </w:p>
          <w:p w14:paraId="09708D44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02-135</w:t>
            </w:r>
            <w:r w:rsidRPr="00C73103">
              <w:rPr>
                <w:sz w:val="22"/>
                <w:szCs w:val="22"/>
              </w:rPr>
              <w:t xml:space="preserve"> </w:t>
            </w:r>
            <w:r w:rsidRPr="00C73103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E82426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815 145.12 zł</w:t>
            </w:r>
          </w:p>
        </w:tc>
      </w:tr>
      <w:tr w:rsidR="0043542A" w:rsidRPr="00C73103" w14:paraId="4667294B" w14:textId="77777777" w:rsidTr="00336FF1">
        <w:tc>
          <w:tcPr>
            <w:tcW w:w="993" w:type="dxa"/>
            <w:shd w:val="clear" w:color="auto" w:fill="auto"/>
            <w:vAlign w:val="center"/>
          </w:tcPr>
          <w:p w14:paraId="0984E3D4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24E05B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03BFE093" w14:textId="77777777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Johnson &amp; Johnson Poland Sp. z o. o.</w:t>
            </w:r>
          </w:p>
          <w:p w14:paraId="73170EE3" w14:textId="77777777" w:rsidR="0043542A" w:rsidRPr="00C73103" w:rsidRDefault="0043542A" w:rsidP="00336FF1">
            <w:pPr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ul. Iłżecka</w:t>
            </w:r>
            <w:r w:rsidRPr="00C73103">
              <w:rPr>
                <w:sz w:val="22"/>
                <w:szCs w:val="22"/>
              </w:rPr>
              <w:t xml:space="preserve"> </w:t>
            </w:r>
            <w:r w:rsidRPr="00C73103">
              <w:rPr>
                <w:sz w:val="22"/>
                <w:szCs w:val="22"/>
              </w:rPr>
              <w:t>24</w:t>
            </w:r>
            <w:r w:rsidRPr="00C73103">
              <w:rPr>
                <w:sz w:val="22"/>
                <w:szCs w:val="22"/>
              </w:rPr>
              <w:t xml:space="preserve"> </w:t>
            </w:r>
          </w:p>
          <w:p w14:paraId="56A3101A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02-135</w:t>
            </w:r>
            <w:r w:rsidRPr="00C73103">
              <w:rPr>
                <w:sz w:val="22"/>
                <w:szCs w:val="22"/>
              </w:rPr>
              <w:t xml:space="preserve"> </w:t>
            </w:r>
            <w:r w:rsidRPr="00C73103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AD962D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78 370.35 zł</w:t>
            </w:r>
          </w:p>
        </w:tc>
      </w:tr>
    </w:tbl>
    <w:p w14:paraId="0BA5C265" w14:textId="77777777" w:rsidR="00327F04" w:rsidRDefault="00327F04" w:rsidP="00327F04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0E5B196D" w14:textId="67DFB168" w:rsidR="00327F04" w:rsidRPr="00464E92" w:rsidRDefault="00327F04" w:rsidP="00327F04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464E92">
        <w:rPr>
          <w:i/>
          <w:sz w:val="22"/>
          <w:szCs w:val="22"/>
        </w:rPr>
        <w:t>Zamawiający</w:t>
      </w:r>
    </w:p>
    <w:p w14:paraId="57EB1E26" w14:textId="77777777" w:rsidR="00327F04" w:rsidRPr="00464E92" w:rsidRDefault="00327F04" w:rsidP="00327F04">
      <w:pPr>
        <w:ind w:firstLine="425"/>
        <w:jc w:val="center"/>
        <w:rPr>
          <w:sz w:val="22"/>
          <w:szCs w:val="22"/>
        </w:rPr>
      </w:pPr>
      <w:r w:rsidRPr="00464E92">
        <w:rPr>
          <w:sz w:val="22"/>
          <w:szCs w:val="22"/>
        </w:rPr>
        <w:t xml:space="preserve">                                                            /-/ Dyrektor Szpitala Wojewódzkiego </w:t>
      </w:r>
    </w:p>
    <w:p w14:paraId="71F07071" w14:textId="77777777" w:rsidR="00327F04" w:rsidRPr="00464E92" w:rsidRDefault="00327F04" w:rsidP="00327F04">
      <w:pPr>
        <w:ind w:firstLine="425"/>
        <w:jc w:val="center"/>
        <w:rPr>
          <w:sz w:val="22"/>
          <w:szCs w:val="22"/>
        </w:rPr>
      </w:pPr>
      <w:r w:rsidRPr="00464E92">
        <w:rPr>
          <w:sz w:val="22"/>
          <w:szCs w:val="22"/>
        </w:rPr>
        <w:t xml:space="preserve">                                                          w Poznaniu</w:t>
      </w:r>
    </w:p>
    <w:p w14:paraId="30169AAF" w14:textId="77777777" w:rsidR="00327F04" w:rsidRPr="00464E92" w:rsidRDefault="00327F04" w:rsidP="00327F04">
      <w:pPr>
        <w:ind w:firstLine="425"/>
        <w:jc w:val="center"/>
        <w:rPr>
          <w:sz w:val="22"/>
          <w:szCs w:val="22"/>
        </w:rPr>
      </w:pPr>
      <w:r w:rsidRPr="00464E92">
        <w:rPr>
          <w:sz w:val="22"/>
          <w:szCs w:val="22"/>
        </w:rPr>
        <w:t xml:space="preserve">                                                             Piotr Nowicki</w:t>
      </w:r>
    </w:p>
    <w:p w14:paraId="7EA80021" w14:textId="33C10149" w:rsidR="00A80738" w:rsidRPr="00C73103" w:rsidRDefault="00A80738" w:rsidP="00327F04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bookmarkEnd w:id="0"/>
    <w:sectPr w:rsidR="00A80738" w:rsidRPr="00C731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6CD62" w14:textId="77777777" w:rsidR="000544F3" w:rsidRDefault="000544F3">
      <w:r>
        <w:separator/>
      </w:r>
    </w:p>
  </w:endnote>
  <w:endnote w:type="continuationSeparator" w:id="0">
    <w:p w14:paraId="15678C42" w14:textId="77777777" w:rsidR="000544F3" w:rsidRDefault="00054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A026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EBD55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FAB4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B32FFC3">
        <v:line id="_x0000_s1025" style="position:absolute;left:0;text-align:left;z-index:251657728" from="-3.85pt,8.7pt" to="455.15pt,8.7pt"/>
      </w:pict>
    </w:r>
  </w:p>
  <w:p w14:paraId="259A144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7A46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DA6C31" w14:textId="77777777" w:rsidR="009F189D" w:rsidRDefault="009F189D">
    <w:pPr>
      <w:pStyle w:val="Stopka"/>
      <w:tabs>
        <w:tab w:val="clear" w:pos="4536"/>
      </w:tabs>
      <w:jc w:val="center"/>
    </w:pPr>
  </w:p>
  <w:p w14:paraId="607561C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8561A" w14:textId="77777777" w:rsidR="000544F3" w:rsidRDefault="000544F3">
      <w:r>
        <w:separator/>
      </w:r>
    </w:p>
  </w:footnote>
  <w:footnote w:type="continuationSeparator" w:id="0">
    <w:p w14:paraId="14525825" w14:textId="77777777" w:rsidR="000544F3" w:rsidRDefault="00054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69227" w14:textId="77777777" w:rsidR="0043542A" w:rsidRDefault="004354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31A74" w14:textId="77777777" w:rsidR="0043542A" w:rsidRDefault="004354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25F74" w14:textId="77777777" w:rsidR="0043542A" w:rsidRDefault="004354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44F3"/>
    <w:rsid w:val="00007727"/>
    <w:rsid w:val="00017720"/>
    <w:rsid w:val="00035488"/>
    <w:rsid w:val="000544F3"/>
    <w:rsid w:val="000D7F25"/>
    <w:rsid w:val="000E00E5"/>
    <w:rsid w:val="00173B20"/>
    <w:rsid w:val="001C69FF"/>
    <w:rsid w:val="0023318D"/>
    <w:rsid w:val="00327F04"/>
    <w:rsid w:val="003D72FD"/>
    <w:rsid w:val="00423179"/>
    <w:rsid w:val="0043542A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73103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F19AB0"/>
  <w15:chartTrackingRefBased/>
  <w15:docId w15:val="{4252037A-D2D6-4598-A3CD-031AA4EE2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512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2023-06-01T10:24:00Z</cp:lastPrinted>
  <dcterms:created xsi:type="dcterms:W3CDTF">2023-06-01T10:25:00Z</dcterms:created>
  <dcterms:modified xsi:type="dcterms:W3CDTF">2023-06-01T10:25:00Z</dcterms:modified>
</cp:coreProperties>
</file>