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9D0ADB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9D0AD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 xml:space="preserve">Załącznik nr </w:t>
      </w:r>
      <w:r w:rsidR="009D0ADB" w:rsidRPr="009D0AD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9</w:t>
      </w:r>
      <w:r w:rsidR="009D0ADB" w:rsidRPr="009D0ADB">
        <w:rPr>
          <w:rFonts w:ascii="Arial Narrow" w:eastAsia="Times New Roman" w:hAnsi="Arial Narrow" w:cs="Arial"/>
          <w:b/>
          <w:bCs/>
          <w:i/>
          <w:sz w:val="24"/>
          <w:szCs w:val="24"/>
          <w:lang w:eastAsia="pl-PL"/>
        </w:rPr>
        <w:t xml:space="preserve"> </w:t>
      </w:r>
      <w:r w:rsidR="00E12D50" w:rsidRPr="009D0ADB">
        <w:rPr>
          <w:rFonts w:ascii="Arial Narrow" w:eastAsia="Times New Roman" w:hAnsi="Arial Narrow" w:cs="Arial"/>
          <w:b/>
          <w:bCs/>
          <w:i/>
          <w:sz w:val="24"/>
          <w:szCs w:val="24"/>
          <w:lang w:eastAsia="pl-PL"/>
        </w:rPr>
        <w:t xml:space="preserve"> </w:t>
      </w:r>
      <w:r w:rsidRPr="009D0AD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do SWZ</w:t>
      </w:r>
    </w:p>
    <w:p w:rsidR="00BC121E" w:rsidRPr="00E12D50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E12D50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E12D50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E12D50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E12D50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E12D50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E12D50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E12D50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  <w:bookmarkStart w:id="0" w:name="_GoBack"/>
      <w:bookmarkEnd w:id="0"/>
    </w:p>
    <w:p w:rsidR="00BC121E" w:rsidRPr="00E12D50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E12D50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E12D50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E12D50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E12D50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E12D50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E12D5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23791" w:rsidRPr="00E12D50" w:rsidTr="00BA5E7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23791" w:rsidRPr="00E12D50" w:rsidRDefault="00823791" w:rsidP="00BA5E78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E12D50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823791" w:rsidRPr="00E12D50" w:rsidRDefault="00823791" w:rsidP="00BA5E78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12D50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E12D50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E12D50">
              <w:rPr>
                <w:rFonts w:ascii="Arial Narrow" w:eastAsia="Times New Roman" w:hAnsi="Arial Narrow" w:cs="Arial"/>
                <w:lang w:eastAsia="pl-PL"/>
              </w:rPr>
              <w:t xml:space="preserve">. Dz. U. z 2022r. poz. 1710) (dalej jako: ustawa </w:t>
            </w:r>
            <w:proofErr w:type="spellStart"/>
            <w:r w:rsidRPr="00E12D50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E12D50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823791" w:rsidRPr="00E12D50" w:rsidRDefault="00823791" w:rsidP="00BA5E7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E12D50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823791" w:rsidRPr="00E12D50" w:rsidRDefault="00823791" w:rsidP="00BA5E7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E12D50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E12D50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12D50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E12D50" w:rsidRDefault="00823791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E12D50">
        <w:rPr>
          <w:rFonts w:ascii="Arial Narrow" w:eastAsia="Times New Roman" w:hAnsi="Arial Narrow" w:cs="Arial"/>
          <w:b/>
          <w:sz w:val="24"/>
          <w:szCs w:val="24"/>
          <w:lang w:eastAsia="pl-PL"/>
        </w:rPr>
        <w:t>Przeglądy i naprawy sprzętu medycznego</w:t>
      </w:r>
    </w:p>
    <w:p w:rsidR="00BC121E" w:rsidRPr="00E12D50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E12D5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823791" w:rsidRPr="00E12D50">
        <w:rPr>
          <w:rFonts w:ascii="Arial Narrow" w:eastAsia="Times New Roman" w:hAnsi="Arial Narrow" w:cs="Arial"/>
          <w:b/>
          <w:sz w:val="24"/>
          <w:szCs w:val="24"/>
          <w:lang w:eastAsia="pl-PL"/>
        </w:rPr>
        <w:t>44/2023</w:t>
      </w:r>
    </w:p>
    <w:p w:rsidR="00BC121E" w:rsidRPr="00E12D50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E12D5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823791" w:rsidRPr="00E12D50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E12D50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E12D5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E12D50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E12D50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E12D50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r w:rsidR="00BC121E" w:rsidRPr="00E12D5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E12D50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E12D50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12D50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r w:rsidRPr="00E12D5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E12D50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12D5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E12D50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12D5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12D5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12D5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12D5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12D5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12D5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E12D50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12D5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12D5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12D5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12D5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E12D50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12D5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12D5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12D5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12D5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E12D50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E12D50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E12D50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E12D50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E12D5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E12D50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E12D50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E12D50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E12D5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E12D50" w:rsidTr="00620E37">
        <w:tc>
          <w:tcPr>
            <w:tcW w:w="2660" w:type="dxa"/>
            <w:shd w:val="clear" w:color="auto" w:fill="auto"/>
          </w:tcPr>
          <w:p w:rsidR="00BC121E" w:rsidRPr="00E12D5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E12D5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12D50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E12D50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12D50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E12D5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E12D5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12D5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E12D50" w:rsidRDefault="00823791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12D5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E12D5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E12D50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E12D50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E12D50" w:rsidRDefault="00106AC7" w:rsidP="00BC121E">
      <w:pPr>
        <w:rPr>
          <w:rFonts w:ascii="Arial Narrow" w:hAnsi="Arial Narrow"/>
        </w:rPr>
      </w:pPr>
    </w:p>
    <w:sectPr w:rsidR="00106AC7" w:rsidRPr="00E12D50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B82" w:rsidRDefault="00400B82">
      <w:r>
        <w:separator/>
      </w:r>
    </w:p>
  </w:endnote>
  <w:endnote w:type="continuationSeparator" w:id="0">
    <w:p w:rsidR="00400B82" w:rsidRDefault="00400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D0AD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0A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0AD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791" w:rsidRDefault="0082379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B82" w:rsidRDefault="00400B82">
      <w:r>
        <w:separator/>
      </w:r>
    </w:p>
  </w:footnote>
  <w:footnote w:type="continuationSeparator" w:id="0">
    <w:p w:rsidR="00400B82" w:rsidRDefault="00400B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791" w:rsidRDefault="008237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791" w:rsidRDefault="008237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791" w:rsidRDefault="008237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0B82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00B82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379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D0ADB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2096E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12D50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F35DEE-A107-4CEB-9FC3-B9CE90939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224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4</cp:revision>
  <cp:lastPrinted>2023-05-31T06:10:00Z</cp:lastPrinted>
  <dcterms:created xsi:type="dcterms:W3CDTF">2023-04-26T07:12:00Z</dcterms:created>
  <dcterms:modified xsi:type="dcterms:W3CDTF">2023-05-31T06:10:00Z</dcterms:modified>
</cp:coreProperties>
</file>