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74171" w:rsidRPr="00A74171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74171" w:rsidRPr="00A74171">
        <w:rPr>
          <w:rFonts w:ascii="Arial" w:hAnsi="Arial" w:cs="Arial"/>
          <w:b/>
          <w:sz w:val="24"/>
          <w:szCs w:val="24"/>
        </w:rPr>
        <w:t>69/2023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74171" w:rsidRPr="00A74171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74171" w:rsidRPr="00A74171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A74171" w:rsidRPr="00A74171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74171" w:rsidRPr="00A74171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A74171" w:rsidRPr="00A74171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74171" w:rsidRPr="0012157F" w:rsidTr="00203B45">
        <w:tc>
          <w:tcPr>
            <w:tcW w:w="9104" w:type="dxa"/>
            <w:shd w:val="clear" w:color="auto" w:fill="D9D9D9"/>
          </w:tcPr>
          <w:p w:rsidR="00A74171" w:rsidRPr="0012157F" w:rsidRDefault="00A74171" w:rsidP="00203B4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74171" w:rsidRDefault="00A74171" w:rsidP="00203B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7417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74171" w:rsidRPr="00C86421" w:rsidRDefault="00A74171" w:rsidP="00203B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74171" w:rsidRDefault="00A74171" w:rsidP="00203B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74171" w:rsidRPr="00C86421" w:rsidRDefault="00A74171" w:rsidP="00203B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7417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74171">
        <w:rPr>
          <w:rFonts w:ascii="Arial" w:hAnsi="Arial" w:cs="Arial"/>
          <w:b/>
          <w:sz w:val="24"/>
          <w:szCs w:val="24"/>
        </w:rPr>
        <w:t>Dostawa lasera mikropulsowego podczerwonego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74171" w:rsidRPr="00A7417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74171" w:rsidRPr="0012157F" w:rsidTr="00203B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171" w:rsidRPr="0012157F" w:rsidRDefault="00A74171" w:rsidP="00203B4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417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171" w:rsidRPr="0012157F" w:rsidRDefault="00A74171" w:rsidP="00203B4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17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74171" w:rsidRPr="0012157F" w:rsidRDefault="00A74171" w:rsidP="00203B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4171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</w:t>
            </w:r>
            <w:r w:rsidRPr="00A74171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074" w:rsidRDefault="005E3074" w:rsidP="0038231F">
      <w:pPr>
        <w:spacing w:after="0" w:line="240" w:lineRule="auto"/>
      </w:pPr>
      <w:r>
        <w:separator/>
      </w:r>
    </w:p>
  </w:endnote>
  <w:endnote w:type="continuationSeparator" w:id="0">
    <w:p w:rsidR="005E3074" w:rsidRDefault="005E30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171" w:rsidRDefault="00A741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799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799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171" w:rsidRDefault="00A741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074" w:rsidRDefault="005E3074" w:rsidP="0038231F">
      <w:pPr>
        <w:spacing w:after="0" w:line="240" w:lineRule="auto"/>
      </w:pPr>
      <w:r>
        <w:separator/>
      </w:r>
    </w:p>
  </w:footnote>
  <w:footnote w:type="continuationSeparator" w:id="0">
    <w:p w:rsidR="005E3074" w:rsidRDefault="005E307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171" w:rsidRDefault="00A741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171" w:rsidRDefault="00A741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171" w:rsidRDefault="00A741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7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3074"/>
    <w:rsid w:val="005E579C"/>
    <w:rsid w:val="0061040C"/>
    <w:rsid w:val="00612283"/>
    <w:rsid w:val="00634311"/>
    <w:rsid w:val="00641874"/>
    <w:rsid w:val="00650D6C"/>
    <w:rsid w:val="006676AE"/>
    <w:rsid w:val="006A21E6"/>
    <w:rsid w:val="006A3A1F"/>
    <w:rsid w:val="006A52B6"/>
    <w:rsid w:val="006B53D6"/>
    <w:rsid w:val="006F0034"/>
    <w:rsid w:val="006F3D32"/>
    <w:rsid w:val="00710937"/>
    <w:rsid w:val="007118F0"/>
    <w:rsid w:val="00717997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417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222EF-66F4-4516-9130-8E68EB2C6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893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5</cp:revision>
  <cp:lastPrinted>2023-06-02T07:04:00Z</cp:lastPrinted>
  <dcterms:created xsi:type="dcterms:W3CDTF">2023-06-02T07:04:00Z</dcterms:created>
  <dcterms:modified xsi:type="dcterms:W3CDTF">2023-06-02T07:04:00Z</dcterms:modified>
</cp:coreProperties>
</file>