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90CDB" w:rsidRPr="00590CDB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90CD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590CDB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590CD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90CDB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590CDB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90CD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90CDB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590CDB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0CDB" w:rsidRPr="0012157F" w:rsidTr="00203B45">
        <w:tc>
          <w:tcPr>
            <w:tcW w:w="9104" w:type="dxa"/>
            <w:shd w:val="clear" w:color="auto" w:fill="D9D9D9"/>
          </w:tcPr>
          <w:p w:rsidR="00590CDB" w:rsidRPr="0012157F" w:rsidRDefault="00590CDB" w:rsidP="00203B4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90CDB" w:rsidRPr="00094F76" w:rsidRDefault="00590CDB" w:rsidP="00203B4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0CD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90CD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90CD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590CDB" w:rsidRPr="0017574D" w:rsidRDefault="00590CDB" w:rsidP="00203B4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590CDB" w:rsidRDefault="00590CDB" w:rsidP="00203B4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90CDB" w:rsidRPr="002C3302" w:rsidRDefault="00590CDB" w:rsidP="00203B4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90CD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90CDB">
        <w:rPr>
          <w:rFonts w:ascii="Arial" w:hAnsi="Arial" w:cs="Arial"/>
          <w:b/>
          <w:sz w:val="24"/>
          <w:szCs w:val="24"/>
        </w:rPr>
        <w:t xml:space="preserve">Dostawa lasera </w:t>
      </w:r>
      <w:proofErr w:type="spellStart"/>
      <w:r w:rsidRPr="00590CDB">
        <w:rPr>
          <w:rFonts w:ascii="Arial" w:hAnsi="Arial" w:cs="Arial"/>
          <w:b/>
          <w:sz w:val="24"/>
          <w:szCs w:val="24"/>
        </w:rPr>
        <w:t>mikropulsowego</w:t>
      </w:r>
      <w:proofErr w:type="spellEnd"/>
      <w:r w:rsidRPr="00590CDB">
        <w:rPr>
          <w:rFonts w:ascii="Arial" w:hAnsi="Arial" w:cs="Arial"/>
          <w:b/>
          <w:sz w:val="24"/>
          <w:szCs w:val="24"/>
        </w:rPr>
        <w:t xml:space="preserve"> podczerwonego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90CDB" w:rsidRPr="00590CDB">
        <w:rPr>
          <w:rFonts w:ascii="Arial" w:hAnsi="Arial" w:cs="Arial"/>
          <w:b/>
          <w:sz w:val="24"/>
          <w:szCs w:val="24"/>
        </w:rPr>
        <w:t>69/2023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90CDB" w:rsidRPr="00590CDB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590CDB" w:rsidRPr="007104AC" w:rsidRDefault="00590CDB" w:rsidP="00590CD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590CDB" w:rsidRDefault="00590CDB" w:rsidP="00590CD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BE3DD5">
        <w:rPr>
          <w:rFonts w:ascii="Arial" w:hAnsi="Arial" w:cs="Arial"/>
          <w:b/>
          <w:bCs/>
          <w:sz w:val="28"/>
          <w:szCs w:val="24"/>
        </w:rPr>
        <w:t>są aktualne</w:t>
      </w:r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BBB" w:rsidRDefault="00450BBB" w:rsidP="0038231F">
      <w:pPr>
        <w:spacing w:after="0" w:line="240" w:lineRule="auto"/>
      </w:pPr>
      <w:r>
        <w:separator/>
      </w:r>
    </w:p>
  </w:endnote>
  <w:endnote w:type="continuationSeparator" w:id="0">
    <w:p w:rsidR="00450BBB" w:rsidRDefault="00450B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DB" w:rsidRDefault="00590C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060C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060C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DB" w:rsidRDefault="00590C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BBB" w:rsidRDefault="00450BBB" w:rsidP="0038231F">
      <w:pPr>
        <w:spacing w:after="0" w:line="240" w:lineRule="auto"/>
      </w:pPr>
      <w:r>
        <w:separator/>
      </w:r>
    </w:p>
  </w:footnote>
  <w:footnote w:type="continuationSeparator" w:id="0">
    <w:p w:rsidR="00450BBB" w:rsidRDefault="00450B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DB" w:rsidRDefault="00590C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DB" w:rsidRDefault="00590C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CDB" w:rsidRDefault="00590C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BB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449A0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0BBB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0CDB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060CE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3DD5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CCC86-51D4-4CA8-858F-1962CBBE4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5</cp:revision>
  <cp:lastPrinted>2023-06-02T08:43:00Z</cp:lastPrinted>
  <dcterms:created xsi:type="dcterms:W3CDTF">2023-06-02T07:31:00Z</dcterms:created>
  <dcterms:modified xsi:type="dcterms:W3CDTF">2023-06-02T08:43:00Z</dcterms:modified>
</cp:coreProperties>
</file>