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B5196" w14:textId="77777777" w:rsidR="00D665F5" w:rsidRPr="00BB547B" w:rsidRDefault="006521D7" w:rsidP="008A24AD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521D7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6521D7">
        <w:rPr>
          <w:rFonts w:ascii="Arial" w:hAnsi="Arial" w:cs="Arial"/>
          <w:sz w:val="24"/>
          <w:szCs w:val="24"/>
        </w:rPr>
        <w:t>2023-06-02</w:t>
      </w:r>
    </w:p>
    <w:p w14:paraId="22C53AAB" w14:textId="77777777" w:rsidR="006521D7" w:rsidRPr="006521D7" w:rsidRDefault="006521D7" w:rsidP="008A24AD">
      <w:pPr>
        <w:rPr>
          <w:rFonts w:ascii="Arial" w:hAnsi="Arial" w:cs="Arial"/>
          <w:b/>
          <w:bCs/>
          <w:sz w:val="24"/>
          <w:szCs w:val="24"/>
        </w:rPr>
      </w:pPr>
      <w:r w:rsidRPr="006521D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3687449" w14:textId="77777777" w:rsidR="00D665F5" w:rsidRPr="00BB547B" w:rsidRDefault="006521D7" w:rsidP="008A24AD">
      <w:pPr>
        <w:rPr>
          <w:rFonts w:ascii="Arial" w:hAnsi="Arial" w:cs="Arial"/>
          <w:b/>
          <w:bCs/>
          <w:sz w:val="24"/>
          <w:szCs w:val="24"/>
        </w:rPr>
      </w:pPr>
      <w:r w:rsidRPr="006521D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941D6E8" w14:textId="77777777" w:rsidR="00D665F5" w:rsidRPr="00BB547B" w:rsidRDefault="006521D7" w:rsidP="008A24AD">
      <w:pPr>
        <w:rPr>
          <w:rFonts w:ascii="Arial" w:hAnsi="Arial" w:cs="Arial"/>
          <w:sz w:val="24"/>
          <w:szCs w:val="24"/>
        </w:rPr>
      </w:pPr>
      <w:r w:rsidRPr="006521D7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521D7">
        <w:rPr>
          <w:rFonts w:ascii="Arial" w:hAnsi="Arial" w:cs="Arial"/>
          <w:sz w:val="24"/>
          <w:szCs w:val="24"/>
        </w:rPr>
        <w:t>7/19</w:t>
      </w:r>
    </w:p>
    <w:p w14:paraId="4DDE5992" w14:textId="77777777" w:rsidR="00D665F5" w:rsidRPr="00BB547B" w:rsidRDefault="006521D7" w:rsidP="008A24AD">
      <w:pPr>
        <w:rPr>
          <w:rFonts w:ascii="Arial" w:hAnsi="Arial" w:cs="Arial"/>
          <w:sz w:val="24"/>
          <w:szCs w:val="24"/>
        </w:rPr>
      </w:pPr>
      <w:r w:rsidRPr="006521D7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521D7">
        <w:rPr>
          <w:rFonts w:ascii="Arial" w:hAnsi="Arial" w:cs="Arial"/>
          <w:sz w:val="24"/>
          <w:szCs w:val="24"/>
        </w:rPr>
        <w:t>Poznań</w:t>
      </w:r>
    </w:p>
    <w:p w14:paraId="43F16276" w14:textId="77777777" w:rsidR="00D665F5" w:rsidRPr="00BB547B" w:rsidRDefault="00D665F5" w:rsidP="008A24AD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E5B1EE3" w14:textId="77777777" w:rsidR="00A80738" w:rsidRPr="00BB547B" w:rsidRDefault="00D665F5" w:rsidP="008A24A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521D7" w:rsidRPr="006521D7">
        <w:rPr>
          <w:rFonts w:ascii="Arial" w:hAnsi="Arial" w:cs="Arial"/>
          <w:b/>
          <w:sz w:val="24"/>
          <w:szCs w:val="24"/>
        </w:rPr>
        <w:t>SZW/DZP/60/2023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28BCB206" w14:textId="77777777" w:rsidR="00A80738" w:rsidRPr="00BB547B" w:rsidRDefault="00A80738" w:rsidP="008A24A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A065590" w14:textId="77777777" w:rsidR="00A80738" w:rsidRPr="00BB547B" w:rsidRDefault="00A80738" w:rsidP="008A24A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00D56CC" w14:textId="77777777" w:rsidR="00A80738" w:rsidRPr="00BB547B" w:rsidRDefault="00A80738" w:rsidP="008A24A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AC78FA5" w14:textId="77777777" w:rsidR="00A80738" w:rsidRPr="00BB547B" w:rsidRDefault="00A80738" w:rsidP="008A24A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4DEAE59" w14:textId="77777777" w:rsidR="00A80738" w:rsidRDefault="00A80738" w:rsidP="008A24A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0BDAB2C" w14:textId="77777777" w:rsidR="008A24AD" w:rsidRPr="00BB547B" w:rsidRDefault="008A24AD" w:rsidP="008A24A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DD3341E" w14:textId="5DC24042" w:rsidR="00C659E2" w:rsidRDefault="00C659E2" w:rsidP="008A24AD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521D7" w:rsidRPr="006521D7">
        <w:rPr>
          <w:rFonts w:ascii="Arial" w:hAnsi="Arial" w:cs="Arial"/>
          <w:sz w:val="24"/>
          <w:szCs w:val="24"/>
        </w:rPr>
        <w:t>podstawowy</w:t>
      </w:r>
      <w:r w:rsidR="008A24AD">
        <w:rPr>
          <w:rFonts w:ascii="Arial" w:hAnsi="Arial" w:cs="Arial"/>
          <w:sz w:val="24"/>
          <w:szCs w:val="24"/>
        </w:rPr>
        <w:t>m</w:t>
      </w:r>
      <w:r w:rsidR="006521D7" w:rsidRPr="006521D7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6521D7" w:rsidRPr="006521D7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9552BB2" w14:textId="77777777" w:rsidR="008A24AD" w:rsidRPr="00BB547B" w:rsidRDefault="008A24AD" w:rsidP="008A24A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A834E0B" w14:textId="77777777" w:rsidR="00A80738" w:rsidRDefault="006521D7" w:rsidP="008A24AD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6521D7">
        <w:rPr>
          <w:rFonts w:ascii="Arial" w:hAnsi="Arial" w:cs="Arial"/>
          <w:b/>
          <w:szCs w:val="24"/>
        </w:rPr>
        <w:t>Dostawa środków czystości na potrzeby Szpitala Wojewódzkiego w Poznaniu</w:t>
      </w:r>
    </w:p>
    <w:p w14:paraId="7B459E10" w14:textId="77777777" w:rsidR="008A24AD" w:rsidRPr="00BB547B" w:rsidRDefault="008A24AD" w:rsidP="008A24AD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7A55F29B" w14:textId="0CC72029" w:rsidR="00D665F5" w:rsidRDefault="00D665F5" w:rsidP="008A24AD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521D7" w:rsidRPr="006521D7">
        <w:rPr>
          <w:rFonts w:ascii="Arial" w:hAnsi="Arial" w:cs="Arial"/>
          <w:sz w:val="24"/>
          <w:szCs w:val="24"/>
        </w:rPr>
        <w:t>(</w:t>
      </w:r>
      <w:proofErr w:type="spellStart"/>
      <w:r w:rsidR="006521D7" w:rsidRPr="006521D7">
        <w:rPr>
          <w:rFonts w:ascii="Arial" w:hAnsi="Arial" w:cs="Arial"/>
          <w:sz w:val="24"/>
          <w:szCs w:val="24"/>
        </w:rPr>
        <w:t>t.j</w:t>
      </w:r>
      <w:proofErr w:type="spellEnd"/>
      <w:r w:rsidR="006521D7" w:rsidRPr="006521D7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8A24AD">
        <w:rPr>
          <w:rFonts w:ascii="Arial" w:hAnsi="Arial" w:cs="Arial"/>
          <w:sz w:val="24"/>
          <w:szCs w:val="24"/>
        </w:rPr>
        <w:t>informacj</w:t>
      </w:r>
      <w:r w:rsidR="00577BC6" w:rsidRPr="008A24AD">
        <w:rPr>
          <w:rFonts w:ascii="Arial" w:hAnsi="Arial" w:cs="Arial"/>
          <w:sz w:val="24"/>
          <w:szCs w:val="24"/>
        </w:rPr>
        <w:t>ę</w:t>
      </w:r>
      <w:r w:rsidR="00035488" w:rsidRPr="008A24AD">
        <w:rPr>
          <w:rFonts w:ascii="Arial" w:hAnsi="Arial" w:cs="Arial"/>
          <w:sz w:val="24"/>
          <w:szCs w:val="24"/>
        </w:rPr>
        <w:t xml:space="preserve"> z otwarcia ofert</w:t>
      </w:r>
      <w:r w:rsidR="00577BC6" w:rsidRPr="008A24AD">
        <w:rPr>
          <w:rFonts w:ascii="Arial" w:hAnsi="Arial" w:cs="Arial"/>
          <w:sz w:val="24"/>
          <w:szCs w:val="24"/>
        </w:rPr>
        <w:t>.</w:t>
      </w:r>
    </w:p>
    <w:p w14:paraId="1C77CA1E" w14:textId="77777777" w:rsidR="008A24AD" w:rsidRPr="008A24AD" w:rsidRDefault="008A24AD" w:rsidP="008A24AD">
      <w:pPr>
        <w:jc w:val="both"/>
        <w:rPr>
          <w:rFonts w:ascii="Arial" w:hAnsi="Arial" w:cs="Arial"/>
          <w:sz w:val="24"/>
          <w:szCs w:val="24"/>
        </w:rPr>
      </w:pPr>
    </w:p>
    <w:p w14:paraId="28EA8938" w14:textId="77777777" w:rsidR="008A24AD" w:rsidRPr="008A24AD" w:rsidRDefault="008A24AD" w:rsidP="008A24AD">
      <w:pPr>
        <w:rPr>
          <w:rFonts w:ascii="Arial" w:hAnsi="Arial" w:cs="Arial"/>
          <w:sz w:val="24"/>
          <w:szCs w:val="24"/>
        </w:rPr>
      </w:pPr>
      <w:r w:rsidRPr="008A24AD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3B21D22" w14:textId="7E40B52E" w:rsidR="008A24AD" w:rsidRPr="008A24AD" w:rsidRDefault="008A24AD" w:rsidP="008A24AD">
      <w:pPr>
        <w:rPr>
          <w:rFonts w:ascii="Arial" w:hAnsi="Arial" w:cs="Arial"/>
          <w:sz w:val="24"/>
          <w:szCs w:val="24"/>
        </w:rPr>
      </w:pPr>
      <w:r w:rsidRPr="008A24AD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8A24AD">
        <w:rPr>
          <w:rFonts w:ascii="Arial" w:hAnsi="Arial" w:cs="Arial"/>
          <w:sz w:val="24"/>
          <w:szCs w:val="24"/>
        </w:rPr>
        <w:t>86942,54 zł brutto</w:t>
      </w:r>
    </w:p>
    <w:p w14:paraId="301DC2A2" w14:textId="57D046D2" w:rsidR="008A24AD" w:rsidRPr="008A24AD" w:rsidRDefault="008A24AD" w:rsidP="008A24AD">
      <w:pPr>
        <w:rPr>
          <w:rFonts w:ascii="Arial" w:hAnsi="Arial" w:cs="Arial"/>
          <w:sz w:val="24"/>
          <w:szCs w:val="24"/>
        </w:rPr>
      </w:pPr>
      <w:r w:rsidRPr="008A24AD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8A24AD">
        <w:rPr>
          <w:rFonts w:ascii="Arial" w:hAnsi="Arial" w:cs="Arial"/>
          <w:sz w:val="24"/>
          <w:szCs w:val="24"/>
        </w:rPr>
        <w:t>396,00 zł brutto</w:t>
      </w:r>
    </w:p>
    <w:p w14:paraId="7806C974" w14:textId="01020758" w:rsidR="008A24AD" w:rsidRPr="008A24AD" w:rsidRDefault="008A24AD" w:rsidP="008A24AD">
      <w:pPr>
        <w:rPr>
          <w:rFonts w:ascii="Arial" w:hAnsi="Arial" w:cs="Arial"/>
          <w:sz w:val="24"/>
          <w:szCs w:val="24"/>
        </w:rPr>
      </w:pPr>
      <w:r w:rsidRPr="008A24AD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8A24AD">
        <w:rPr>
          <w:rFonts w:ascii="Arial" w:hAnsi="Arial" w:cs="Arial"/>
          <w:sz w:val="24"/>
          <w:szCs w:val="24"/>
        </w:rPr>
        <w:t>11725,40 zł brutto</w:t>
      </w:r>
    </w:p>
    <w:p w14:paraId="2BDED57C" w14:textId="4AE64086" w:rsidR="008A24AD" w:rsidRPr="008A24AD" w:rsidRDefault="008A24AD" w:rsidP="008A24AD">
      <w:pPr>
        <w:rPr>
          <w:rFonts w:ascii="Arial" w:hAnsi="Arial" w:cs="Arial"/>
          <w:sz w:val="24"/>
          <w:szCs w:val="24"/>
        </w:rPr>
      </w:pPr>
      <w:r w:rsidRPr="008A24AD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8A24AD">
        <w:rPr>
          <w:rFonts w:ascii="Arial" w:hAnsi="Arial" w:cs="Arial"/>
          <w:sz w:val="24"/>
          <w:szCs w:val="24"/>
        </w:rPr>
        <w:t>1755,00 zł brutto</w:t>
      </w:r>
    </w:p>
    <w:p w14:paraId="7CCE4F8B" w14:textId="63D8687B" w:rsidR="008A24AD" w:rsidRPr="008A24AD" w:rsidRDefault="008A24AD" w:rsidP="008A24AD">
      <w:pPr>
        <w:rPr>
          <w:rFonts w:ascii="Arial" w:hAnsi="Arial" w:cs="Arial"/>
          <w:sz w:val="24"/>
          <w:szCs w:val="24"/>
        </w:rPr>
      </w:pPr>
      <w:r w:rsidRPr="008A24AD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8A24AD">
        <w:rPr>
          <w:rFonts w:ascii="Arial" w:hAnsi="Arial" w:cs="Arial"/>
          <w:sz w:val="24"/>
          <w:szCs w:val="24"/>
        </w:rPr>
        <w:t>980,00 zł brutto</w:t>
      </w:r>
    </w:p>
    <w:p w14:paraId="3A9A96D0" w14:textId="5DE51F12" w:rsidR="008A24AD" w:rsidRPr="008A24AD" w:rsidRDefault="008A24AD" w:rsidP="008A24AD">
      <w:pPr>
        <w:rPr>
          <w:rFonts w:ascii="Arial" w:hAnsi="Arial" w:cs="Arial"/>
          <w:sz w:val="24"/>
          <w:szCs w:val="24"/>
        </w:rPr>
      </w:pPr>
      <w:r w:rsidRPr="008A24AD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8A24AD">
        <w:rPr>
          <w:rFonts w:ascii="Arial" w:hAnsi="Arial" w:cs="Arial"/>
          <w:sz w:val="24"/>
          <w:szCs w:val="24"/>
        </w:rPr>
        <w:t>44127,00 zł brutto</w:t>
      </w:r>
    </w:p>
    <w:p w14:paraId="105D7EF3" w14:textId="4411B11A" w:rsidR="008A24AD" w:rsidRPr="008A24AD" w:rsidRDefault="008A24AD" w:rsidP="008A24AD">
      <w:pPr>
        <w:rPr>
          <w:rFonts w:ascii="Arial" w:hAnsi="Arial" w:cs="Arial"/>
          <w:sz w:val="24"/>
          <w:szCs w:val="24"/>
        </w:rPr>
      </w:pPr>
      <w:r w:rsidRPr="008A24AD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8A24AD">
        <w:rPr>
          <w:rFonts w:ascii="Arial" w:hAnsi="Arial" w:cs="Arial"/>
          <w:sz w:val="24"/>
          <w:szCs w:val="24"/>
        </w:rPr>
        <w:t>15219,70 zł brutto</w:t>
      </w:r>
    </w:p>
    <w:p w14:paraId="25E8A9DE" w14:textId="7D011F39" w:rsidR="008A24AD" w:rsidRPr="008A24AD" w:rsidRDefault="008A24AD" w:rsidP="008A24AD">
      <w:pPr>
        <w:rPr>
          <w:rFonts w:ascii="Arial" w:hAnsi="Arial" w:cs="Arial"/>
          <w:sz w:val="24"/>
          <w:szCs w:val="24"/>
        </w:rPr>
      </w:pPr>
      <w:r w:rsidRPr="008A24AD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8A24AD">
        <w:rPr>
          <w:rFonts w:ascii="Arial" w:hAnsi="Arial" w:cs="Arial"/>
          <w:sz w:val="24"/>
          <w:szCs w:val="24"/>
        </w:rPr>
        <w:t>16647,30 zł brutto</w:t>
      </w:r>
    </w:p>
    <w:p w14:paraId="6FE64530" w14:textId="3E68BF38" w:rsidR="008A24AD" w:rsidRPr="008A24AD" w:rsidRDefault="008A24AD" w:rsidP="008A24AD">
      <w:pPr>
        <w:rPr>
          <w:rFonts w:ascii="Arial" w:hAnsi="Arial" w:cs="Arial"/>
          <w:sz w:val="24"/>
          <w:szCs w:val="24"/>
        </w:rPr>
      </w:pPr>
      <w:r w:rsidRPr="008A24AD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8A24AD">
        <w:rPr>
          <w:rFonts w:ascii="Arial" w:hAnsi="Arial" w:cs="Arial"/>
          <w:sz w:val="24"/>
          <w:szCs w:val="24"/>
        </w:rPr>
        <w:t>29235,12 zł brutto</w:t>
      </w:r>
    </w:p>
    <w:p w14:paraId="458D4135" w14:textId="3BC88915" w:rsidR="008A24AD" w:rsidRPr="008A24AD" w:rsidRDefault="008A24AD" w:rsidP="008A24AD">
      <w:pPr>
        <w:rPr>
          <w:rFonts w:ascii="Arial" w:hAnsi="Arial" w:cs="Arial"/>
          <w:sz w:val="24"/>
          <w:szCs w:val="24"/>
        </w:rPr>
      </w:pPr>
      <w:r w:rsidRPr="008A24AD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8A24AD">
        <w:rPr>
          <w:rFonts w:ascii="Arial" w:hAnsi="Arial" w:cs="Arial"/>
          <w:sz w:val="24"/>
          <w:szCs w:val="24"/>
        </w:rPr>
        <w:t>13618,50 zł brutto</w:t>
      </w:r>
      <w:r>
        <w:rPr>
          <w:rFonts w:ascii="Arial" w:hAnsi="Arial" w:cs="Arial"/>
          <w:sz w:val="24"/>
          <w:szCs w:val="24"/>
        </w:rPr>
        <w:t>.</w:t>
      </w:r>
    </w:p>
    <w:p w14:paraId="29C7917E" w14:textId="77777777" w:rsidR="008A24AD" w:rsidRPr="008A24AD" w:rsidRDefault="008A24AD" w:rsidP="008A24AD">
      <w:pPr>
        <w:jc w:val="both"/>
        <w:rPr>
          <w:rFonts w:ascii="Arial" w:hAnsi="Arial" w:cs="Arial"/>
          <w:sz w:val="24"/>
          <w:szCs w:val="24"/>
        </w:rPr>
      </w:pPr>
    </w:p>
    <w:p w14:paraId="4E4912C1" w14:textId="77777777" w:rsidR="00A80738" w:rsidRPr="008A24AD" w:rsidRDefault="00D665F5" w:rsidP="008A24AD">
      <w:pPr>
        <w:jc w:val="both"/>
        <w:rPr>
          <w:rFonts w:ascii="Arial" w:hAnsi="Arial" w:cs="Arial"/>
          <w:sz w:val="24"/>
          <w:szCs w:val="24"/>
        </w:rPr>
      </w:pPr>
      <w:r w:rsidRPr="008A24A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A24AD">
        <w:rPr>
          <w:rFonts w:ascii="Arial" w:hAnsi="Arial" w:cs="Arial"/>
          <w:sz w:val="24"/>
          <w:szCs w:val="24"/>
        </w:rPr>
        <w:t xml:space="preserve"> w dniu </w:t>
      </w:r>
      <w:r w:rsidR="006521D7" w:rsidRPr="008A24AD">
        <w:rPr>
          <w:rFonts w:ascii="Arial" w:hAnsi="Arial" w:cs="Arial"/>
          <w:sz w:val="24"/>
          <w:szCs w:val="24"/>
        </w:rPr>
        <w:t>02/06/2023</w:t>
      </w:r>
      <w:r w:rsidR="00FF4AB1" w:rsidRPr="008A24AD">
        <w:rPr>
          <w:rFonts w:ascii="Arial" w:hAnsi="Arial" w:cs="Arial"/>
          <w:sz w:val="24"/>
          <w:szCs w:val="24"/>
        </w:rPr>
        <w:t xml:space="preserve"> o godz. </w:t>
      </w:r>
      <w:r w:rsidR="006521D7" w:rsidRPr="008A24AD">
        <w:rPr>
          <w:rFonts w:ascii="Arial" w:hAnsi="Arial" w:cs="Arial"/>
          <w:sz w:val="24"/>
          <w:szCs w:val="24"/>
        </w:rPr>
        <w:t>10:30</w:t>
      </w:r>
      <w:r w:rsidRPr="008A24A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882CB30" w14:textId="77777777" w:rsidTr="00C82837">
        <w:tc>
          <w:tcPr>
            <w:tcW w:w="993" w:type="dxa"/>
            <w:shd w:val="clear" w:color="auto" w:fill="auto"/>
            <w:vAlign w:val="center"/>
          </w:tcPr>
          <w:p w14:paraId="6461460F" w14:textId="77777777" w:rsidR="006B27ED" w:rsidRPr="00BB547B" w:rsidRDefault="006B27ED" w:rsidP="008A24AD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C9A663" w14:textId="77777777" w:rsidR="006B27ED" w:rsidRPr="00BB547B" w:rsidRDefault="006B27ED" w:rsidP="008A24AD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D00DDE3" w14:textId="77777777" w:rsidR="006B27ED" w:rsidRPr="00BB547B" w:rsidRDefault="006B27ED" w:rsidP="008A24AD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4D109A" w14:textId="77777777" w:rsidR="006B27ED" w:rsidRPr="00BB547B" w:rsidRDefault="006B27ED" w:rsidP="008A24AD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6521D7" w:rsidRPr="00BB547B" w14:paraId="255071C4" w14:textId="77777777" w:rsidTr="006A7C49">
        <w:tc>
          <w:tcPr>
            <w:tcW w:w="993" w:type="dxa"/>
            <w:shd w:val="clear" w:color="auto" w:fill="auto"/>
            <w:vAlign w:val="center"/>
          </w:tcPr>
          <w:p w14:paraId="3CB9C6AE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07DDAC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4ECFEEDE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 xml:space="preserve">PPHU </w:t>
            </w:r>
            <w:proofErr w:type="spellStart"/>
            <w:r w:rsidRPr="006521D7">
              <w:rPr>
                <w:rFonts w:ascii="Arial" w:hAnsi="Arial" w:cs="Arial"/>
              </w:rPr>
              <w:t>Barlon</w:t>
            </w:r>
            <w:proofErr w:type="spellEnd"/>
          </w:p>
          <w:p w14:paraId="1A0B9D42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Miszewo Wielkie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1D7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9CA1F3" w14:textId="77777777" w:rsidR="006521D7" w:rsidRPr="00BB547B" w:rsidRDefault="006521D7" w:rsidP="008A24AD">
            <w:pPr>
              <w:jc w:val="both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09-120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1D7">
              <w:rPr>
                <w:rFonts w:ascii="Arial" w:hAnsi="Arial" w:cs="Arial"/>
              </w:rPr>
              <w:t>Nowe Miasto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FDD139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26 882.88 zł</w:t>
            </w:r>
          </w:p>
        </w:tc>
      </w:tr>
      <w:tr w:rsidR="006521D7" w:rsidRPr="00BB547B" w14:paraId="741A46FA" w14:textId="77777777" w:rsidTr="006A7C49">
        <w:tc>
          <w:tcPr>
            <w:tcW w:w="993" w:type="dxa"/>
            <w:shd w:val="clear" w:color="auto" w:fill="auto"/>
            <w:vAlign w:val="center"/>
          </w:tcPr>
          <w:p w14:paraId="1A294200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D5ACA7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F4D546B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SUTURA MED Sp. z.o.o.</w:t>
            </w:r>
          </w:p>
          <w:p w14:paraId="782B337D" w14:textId="77777777" w:rsidR="006521D7" w:rsidRDefault="00C41BA9" w:rsidP="008A24A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Mała Odrzańska 21/2</w:t>
            </w:r>
          </w:p>
          <w:p w14:paraId="00277CC2" w14:textId="5F3D1855" w:rsidR="00C41BA9" w:rsidRPr="00BB547B" w:rsidRDefault="00C41BA9" w:rsidP="008A24A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E9C43F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86 941.32 zł</w:t>
            </w:r>
          </w:p>
        </w:tc>
      </w:tr>
      <w:tr w:rsidR="006521D7" w:rsidRPr="00BB547B" w14:paraId="7F38A3AD" w14:textId="77777777" w:rsidTr="006A7C49">
        <w:tc>
          <w:tcPr>
            <w:tcW w:w="993" w:type="dxa"/>
            <w:shd w:val="clear" w:color="auto" w:fill="auto"/>
            <w:vAlign w:val="center"/>
          </w:tcPr>
          <w:p w14:paraId="2F21E5D6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7AFD90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35E4758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SUTURA MED Sp. z.o.o.</w:t>
            </w:r>
          </w:p>
          <w:p w14:paraId="5C71225B" w14:textId="77777777" w:rsidR="00C41BA9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Mała Odrzańska 21/2</w:t>
            </w:r>
          </w:p>
          <w:p w14:paraId="064E7E92" w14:textId="7B3FD3BF" w:rsidR="006521D7" w:rsidRPr="00BB547B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5A4C95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396.06 zł</w:t>
            </w:r>
          </w:p>
        </w:tc>
      </w:tr>
      <w:tr w:rsidR="006521D7" w:rsidRPr="00BB547B" w14:paraId="78085DF2" w14:textId="77777777" w:rsidTr="006A7C49">
        <w:tc>
          <w:tcPr>
            <w:tcW w:w="993" w:type="dxa"/>
            <w:shd w:val="clear" w:color="auto" w:fill="auto"/>
            <w:vAlign w:val="center"/>
          </w:tcPr>
          <w:p w14:paraId="3AEC22DA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01DA8B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229B5B4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SUTURA MED Sp. z.o.o.</w:t>
            </w:r>
          </w:p>
          <w:p w14:paraId="78A8B60C" w14:textId="77777777" w:rsidR="00C41BA9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Mała Odrzańska 21/2</w:t>
            </w:r>
          </w:p>
          <w:p w14:paraId="16FDD29D" w14:textId="7B5CF593" w:rsidR="006521D7" w:rsidRPr="00BB547B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8589E8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11 726.33 zł</w:t>
            </w:r>
          </w:p>
        </w:tc>
      </w:tr>
      <w:tr w:rsidR="006521D7" w:rsidRPr="00BB547B" w14:paraId="63873E66" w14:textId="77777777" w:rsidTr="006A7C49">
        <w:tc>
          <w:tcPr>
            <w:tcW w:w="993" w:type="dxa"/>
            <w:shd w:val="clear" w:color="auto" w:fill="auto"/>
            <w:vAlign w:val="center"/>
          </w:tcPr>
          <w:p w14:paraId="740916DB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BEB8D6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EC5A528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SUTURA MED Sp. z.o.o.</w:t>
            </w:r>
          </w:p>
          <w:p w14:paraId="6ED995AD" w14:textId="77777777" w:rsidR="00C41BA9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Mała Odrzańska 21/2</w:t>
            </w:r>
          </w:p>
          <w:p w14:paraId="51FF2E41" w14:textId="2C5011DF" w:rsidR="006521D7" w:rsidRPr="00BB547B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9E4343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1 755.21 zł</w:t>
            </w:r>
          </w:p>
        </w:tc>
      </w:tr>
      <w:tr w:rsidR="006521D7" w:rsidRPr="00BB547B" w14:paraId="2C7A19A8" w14:textId="77777777" w:rsidTr="006A7C49">
        <w:tc>
          <w:tcPr>
            <w:tcW w:w="993" w:type="dxa"/>
            <w:shd w:val="clear" w:color="auto" w:fill="auto"/>
            <w:vAlign w:val="center"/>
          </w:tcPr>
          <w:p w14:paraId="5671BFD2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D8C34A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AC8CC37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SUTURA MED Sp. z.o.o.</w:t>
            </w:r>
          </w:p>
          <w:p w14:paraId="6FCF063E" w14:textId="77777777" w:rsidR="00C41BA9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Mała Odrzańska 21/2</w:t>
            </w:r>
          </w:p>
          <w:p w14:paraId="6174C3B7" w14:textId="742F77F9" w:rsidR="006521D7" w:rsidRPr="00BB547B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85361F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980.06 zł</w:t>
            </w:r>
          </w:p>
        </w:tc>
      </w:tr>
      <w:tr w:rsidR="006521D7" w:rsidRPr="00BB547B" w14:paraId="691E8F93" w14:textId="77777777" w:rsidTr="006A7C49">
        <w:tc>
          <w:tcPr>
            <w:tcW w:w="993" w:type="dxa"/>
            <w:shd w:val="clear" w:color="auto" w:fill="auto"/>
            <w:vAlign w:val="center"/>
          </w:tcPr>
          <w:p w14:paraId="63370610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F09151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3803B3C8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SUTURA MED Sp. z.o.o.</w:t>
            </w:r>
          </w:p>
          <w:p w14:paraId="014465F5" w14:textId="77777777" w:rsidR="00C41BA9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Mała Odrzańska 21/2</w:t>
            </w:r>
          </w:p>
          <w:p w14:paraId="1713F862" w14:textId="38080EF8" w:rsidR="006521D7" w:rsidRPr="00BB547B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2C78AE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44 603.11 zł</w:t>
            </w:r>
          </w:p>
        </w:tc>
      </w:tr>
      <w:tr w:rsidR="006521D7" w:rsidRPr="00BB547B" w14:paraId="32F6F231" w14:textId="77777777" w:rsidTr="006A7C49">
        <w:tc>
          <w:tcPr>
            <w:tcW w:w="993" w:type="dxa"/>
            <w:shd w:val="clear" w:color="auto" w:fill="auto"/>
            <w:vAlign w:val="center"/>
          </w:tcPr>
          <w:p w14:paraId="5476F343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5F2AA7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47F4364A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SUTURA MED Sp. z.o.o.</w:t>
            </w:r>
          </w:p>
          <w:p w14:paraId="4851E72C" w14:textId="77777777" w:rsidR="00C41BA9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Mała Odrzańska 21/2</w:t>
            </w:r>
          </w:p>
          <w:p w14:paraId="139BB1F4" w14:textId="091E575B" w:rsidR="006521D7" w:rsidRPr="00BB547B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0697B5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15 218.79 zł</w:t>
            </w:r>
          </w:p>
        </w:tc>
      </w:tr>
      <w:tr w:rsidR="006521D7" w:rsidRPr="00BB547B" w14:paraId="28FA5681" w14:textId="77777777" w:rsidTr="006A7C49">
        <w:tc>
          <w:tcPr>
            <w:tcW w:w="993" w:type="dxa"/>
            <w:shd w:val="clear" w:color="auto" w:fill="auto"/>
            <w:vAlign w:val="center"/>
          </w:tcPr>
          <w:p w14:paraId="46B609CF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A31307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B1DE2AA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SUTURA MED Sp. z.o.o.</w:t>
            </w:r>
          </w:p>
          <w:p w14:paraId="578C0386" w14:textId="77777777" w:rsidR="00C41BA9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Mała Odrzańska 21/2</w:t>
            </w:r>
          </w:p>
          <w:p w14:paraId="1D17A1C5" w14:textId="317004EC" w:rsidR="006521D7" w:rsidRPr="00BB547B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A5C81A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16 647.31 zł</w:t>
            </w:r>
          </w:p>
        </w:tc>
      </w:tr>
      <w:tr w:rsidR="006521D7" w:rsidRPr="00BB547B" w14:paraId="126C2862" w14:textId="77777777" w:rsidTr="006A7C49">
        <w:tc>
          <w:tcPr>
            <w:tcW w:w="993" w:type="dxa"/>
            <w:shd w:val="clear" w:color="auto" w:fill="auto"/>
            <w:vAlign w:val="center"/>
          </w:tcPr>
          <w:p w14:paraId="26D54A2A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8AE2AE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E271A9B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SUTURA MED Sp. z.o.o.</w:t>
            </w:r>
          </w:p>
          <w:p w14:paraId="1FE3C42D" w14:textId="77777777" w:rsidR="00C41BA9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Mała Odrzańska 21/2</w:t>
            </w:r>
          </w:p>
          <w:p w14:paraId="142AA49F" w14:textId="7FE9BD92" w:rsidR="006521D7" w:rsidRPr="00BB547B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FA2BB9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30 386.44 zł</w:t>
            </w:r>
          </w:p>
        </w:tc>
      </w:tr>
      <w:tr w:rsidR="006521D7" w:rsidRPr="00BB547B" w14:paraId="5F5BD94F" w14:textId="77777777" w:rsidTr="006A7C49">
        <w:tc>
          <w:tcPr>
            <w:tcW w:w="993" w:type="dxa"/>
            <w:shd w:val="clear" w:color="auto" w:fill="auto"/>
            <w:vAlign w:val="center"/>
          </w:tcPr>
          <w:p w14:paraId="5A55F8B7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335867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5FD32BAD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SUTURA MED Sp. z.o.o.</w:t>
            </w:r>
          </w:p>
          <w:p w14:paraId="2852A5F5" w14:textId="77777777" w:rsidR="00C41BA9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Mała Odrzańska 21/2</w:t>
            </w:r>
          </w:p>
          <w:p w14:paraId="74E7632E" w14:textId="05B580DF" w:rsidR="006521D7" w:rsidRPr="00BB547B" w:rsidRDefault="00C41BA9" w:rsidP="00C41BA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70-535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D4D77D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20 202.75 zł</w:t>
            </w:r>
          </w:p>
        </w:tc>
      </w:tr>
      <w:tr w:rsidR="006521D7" w:rsidRPr="00BB547B" w14:paraId="007C4CAD" w14:textId="77777777" w:rsidTr="006A7C49">
        <w:tc>
          <w:tcPr>
            <w:tcW w:w="993" w:type="dxa"/>
            <w:shd w:val="clear" w:color="auto" w:fill="auto"/>
            <w:vAlign w:val="center"/>
          </w:tcPr>
          <w:p w14:paraId="61AC9220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6EBB14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70BC5DC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S4K Sp. z o.o.</w:t>
            </w:r>
          </w:p>
          <w:p w14:paraId="39B2495C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Batalionów Chłopskich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1D7">
              <w:rPr>
                <w:rFonts w:ascii="Arial" w:hAnsi="Arial" w:cs="Arial"/>
              </w:rPr>
              <w:t>50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B5305B" w14:textId="77777777" w:rsidR="006521D7" w:rsidRPr="00BB547B" w:rsidRDefault="006521D7" w:rsidP="008A24AD">
            <w:pPr>
              <w:jc w:val="both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25-671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1D7">
              <w:rPr>
                <w:rFonts w:ascii="Arial" w:hAnsi="Arial" w:cs="Arial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0CD60B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4 814.22 zł</w:t>
            </w:r>
          </w:p>
        </w:tc>
      </w:tr>
      <w:tr w:rsidR="006521D7" w:rsidRPr="00BB547B" w14:paraId="4D0393F9" w14:textId="77777777" w:rsidTr="006A7C49">
        <w:tc>
          <w:tcPr>
            <w:tcW w:w="993" w:type="dxa"/>
            <w:shd w:val="clear" w:color="auto" w:fill="auto"/>
            <w:vAlign w:val="center"/>
          </w:tcPr>
          <w:p w14:paraId="3B9632CF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27FE41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551B464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S4K Sp. z o.o.</w:t>
            </w:r>
          </w:p>
          <w:p w14:paraId="5A8243AF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Batalionów Chłopskich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1D7">
              <w:rPr>
                <w:rFonts w:ascii="Arial" w:hAnsi="Arial" w:cs="Arial"/>
              </w:rPr>
              <w:t>50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6B6505" w14:textId="77777777" w:rsidR="006521D7" w:rsidRPr="00BB547B" w:rsidRDefault="006521D7" w:rsidP="008A24AD">
            <w:pPr>
              <w:jc w:val="both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25-671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1D7">
              <w:rPr>
                <w:rFonts w:ascii="Arial" w:hAnsi="Arial" w:cs="Arial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0F3F7D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379.82 zł</w:t>
            </w:r>
          </w:p>
        </w:tc>
      </w:tr>
      <w:tr w:rsidR="006521D7" w:rsidRPr="00BB547B" w14:paraId="1511785D" w14:textId="77777777" w:rsidTr="006A7C49">
        <w:tc>
          <w:tcPr>
            <w:tcW w:w="993" w:type="dxa"/>
            <w:shd w:val="clear" w:color="auto" w:fill="auto"/>
            <w:vAlign w:val="center"/>
          </w:tcPr>
          <w:p w14:paraId="1D509126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DD228A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5C82E9C3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S4K Sp. z o.o.</w:t>
            </w:r>
          </w:p>
          <w:p w14:paraId="254ED1AE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Batalionów Chłopskich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1D7">
              <w:rPr>
                <w:rFonts w:ascii="Arial" w:hAnsi="Arial" w:cs="Arial"/>
              </w:rPr>
              <w:t>50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CED301" w14:textId="77777777" w:rsidR="006521D7" w:rsidRPr="00BB547B" w:rsidRDefault="006521D7" w:rsidP="008A24AD">
            <w:pPr>
              <w:jc w:val="both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25-671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1D7">
              <w:rPr>
                <w:rFonts w:ascii="Arial" w:hAnsi="Arial" w:cs="Arial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81C28E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19 074.59 zł</w:t>
            </w:r>
          </w:p>
        </w:tc>
      </w:tr>
      <w:tr w:rsidR="006521D7" w:rsidRPr="00BB547B" w14:paraId="76307055" w14:textId="77777777" w:rsidTr="006A7C49">
        <w:tc>
          <w:tcPr>
            <w:tcW w:w="993" w:type="dxa"/>
            <w:shd w:val="clear" w:color="auto" w:fill="auto"/>
            <w:vAlign w:val="center"/>
          </w:tcPr>
          <w:p w14:paraId="5A4332CB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0079A0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3046CDD6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S4K Sp. z o.o.</w:t>
            </w:r>
          </w:p>
          <w:p w14:paraId="275354FF" w14:textId="77777777" w:rsidR="006521D7" w:rsidRPr="00BB547B" w:rsidRDefault="006521D7" w:rsidP="008A24AD">
            <w:pPr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Batalionów Chłopskich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1D7">
              <w:rPr>
                <w:rFonts w:ascii="Arial" w:hAnsi="Arial" w:cs="Arial"/>
              </w:rPr>
              <w:t>50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F094B3" w14:textId="77777777" w:rsidR="006521D7" w:rsidRPr="00BB547B" w:rsidRDefault="006521D7" w:rsidP="008A24AD">
            <w:pPr>
              <w:jc w:val="both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25-671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21D7">
              <w:rPr>
                <w:rFonts w:ascii="Arial" w:hAnsi="Arial" w:cs="Arial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857D9B" w14:textId="77777777" w:rsidR="006521D7" w:rsidRPr="00BB547B" w:rsidRDefault="006521D7" w:rsidP="008A24AD">
            <w:pPr>
              <w:jc w:val="center"/>
              <w:rPr>
                <w:rFonts w:ascii="Arial" w:hAnsi="Arial" w:cs="Arial"/>
              </w:rPr>
            </w:pPr>
            <w:r w:rsidRPr="006521D7">
              <w:rPr>
                <w:rFonts w:ascii="Arial" w:hAnsi="Arial" w:cs="Arial"/>
              </w:rPr>
              <w:t>17 628.98 zł</w:t>
            </w:r>
          </w:p>
        </w:tc>
      </w:tr>
    </w:tbl>
    <w:p w14:paraId="2B129007" w14:textId="77777777" w:rsidR="008A24AD" w:rsidRDefault="008A24AD" w:rsidP="008A24A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B526298" w14:textId="4E0EDBC9" w:rsidR="00A80738" w:rsidRDefault="00A80738" w:rsidP="008A24A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A6E0580" w14:textId="77777777" w:rsidR="00C41BA9" w:rsidRDefault="00C41BA9" w:rsidP="008A24A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C99180B" w14:textId="77777777" w:rsidR="00C41BA9" w:rsidRDefault="00C41BA9" w:rsidP="00C41BA9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83C5F79" w14:textId="77777777" w:rsidR="00C41BA9" w:rsidRDefault="00C41BA9" w:rsidP="00C41BA9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F277A00" w14:textId="77777777" w:rsidR="00C41BA9" w:rsidRPr="006B27ED" w:rsidRDefault="00C41BA9" w:rsidP="00C41BA9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1C92496" w14:textId="77777777" w:rsidR="00C41BA9" w:rsidRPr="00BB547B" w:rsidRDefault="00C41BA9" w:rsidP="008A24A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C41BA9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C3823" w14:textId="77777777" w:rsidR="00261CA3" w:rsidRDefault="00261CA3">
      <w:r>
        <w:separator/>
      </w:r>
    </w:p>
  </w:endnote>
  <w:endnote w:type="continuationSeparator" w:id="0">
    <w:p w14:paraId="25EFFE07" w14:textId="77777777" w:rsidR="00261CA3" w:rsidRDefault="00261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8F1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56AE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D8C44" w14:textId="0F6A94A3" w:rsidR="009F189D" w:rsidRDefault="00C41BA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422DCB" wp14:editId="36E878A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90010215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CD3F6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95B12E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ACD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6707AC" w14:textId="77777777" w:rsidR="009F189D" w:rsidRDefault="009F189D">
    <w:pPr>
      <w:pStyle w:val="Stopka"/>
      <w:tabs>
        <w:tab w:val="clear" w:pos="4536"/>
      </w:tabs>
      <w:jc w:val="center"/>
    </w:pPr>
  </w:p>
  <w:p w14:paraId="639E1A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F2C93" w14:textId="77777777" w:rsidR="00261CA3" w:rsidRDefault="00261CA3">
      <w:r>
        <w:separator/>
      </w:r>
    </w:p>
  </w:footnote>
  <w:footnote w:type="continuationSeparator" w:id="0">
    <w:p w14:paraId="47ECE8D1" w14:textId="77777777" w:rsidR="00261CA3" w:rsidRDefault="00261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BC7CA" w14:textId="77777777" w:rsidR="006521D7" w:rsidRDefault="006521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1FCCD" w14:textId="77777777" w:rsidR="006521D7" w:rsidRDefault="006521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4EE28" w14:textId="77777777" w:rsidR="006521D7" w:rsidRDefault="006521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CA3"/>
    <w:rsid w:val="00007727"/>
    <w:rsid w:val="00017720"/>
    <w:rsid w:val="00035488"/>
    <w:rsid w:val="000D7F25"/>
    <w:rsid w:val="000E00E5"/>
    <w:rsid w:val="00173B20"/>
    <w:rsid w:val="001C69FF"/>
    <w:rsid w:val="0023318D"/>
    <w:rsid w:val="00261CA3"/>
    <w:rsid w:val="003D72FD"/>
    <w:rsid w:val="00423179"/>
    <w:rsid w:val="00490DC0"/>
    <w:rsid w:val="00493F8C"/>
    <w:rsid w:val="004C7E9B"/>
    <w:rsid w:val="005614F2"/>
    <w:rsid w:val="00577BC6"/>
    <w:rsid w:val="006521D7"/>
    <w:rsid w:val="0069085C"/>
    <w:rsid w:val="006B27ED"/>
    <w:rsid w:val="007A73D2"/>
    <w:rsid w:val="00843263"/>
    <w:rsid w:val="00861E75"/>
    <w:rsid w:val="008A24AD"/>
    <w:rsid w:val="009D19BD"/>
    <w:rsid w:val="009F189D"/>
    <w:rsid w:val="00A80738"/>
    <w:rsid w:val="00BB547B"/>
    <w:rsid w:val="00C236D3"/>
    <w:rsid w:val="00C41BA9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8B2B46"/>
  <w15:chartTrackingRefBased/>
  <w15:docId w15:val="{FF208CF2-4AA9-43F0-87AE-006EA3B3A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A24AD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C41BA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9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41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34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35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9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8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9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1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94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27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34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25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03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56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15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45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56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44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19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4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57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71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97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42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78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34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04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92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06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82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2023-06-02T09:26:00Z</cp:lastPrinted>
  <dcterms:created xsi:type="dcterms:W3CDTF">2023-06-02T09:27:00Z</dcterms:created>
  <dcterms:modified xsi:type="dcterms:W3CDTF">2023-06-02T09:27:00Z</dcterms:modified>
</cp:coreProperties>
</file>