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37EE0CDE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BD61AA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F06CA8">
        <w:rPr>
          <w:rFonts w:asciiTheme="minorHAnsi" w:hAnsiTheme="minorHAnsi" w:cstheme="minorHAnsi"/>
          <w:b/>
          <w:bCs/>
          <w:sz w:val="24"/>
          <w:szCs w:val="24"/>
        </w:rPr>
        <w:t>41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BD61AA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333B4597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D236E0">
        <w:rPr>
          <w:rFonts w:asciiTheme="minorHAnsi" w:hAnsiTheme="minorHAnsi" w:cstheme="minorHAnsi"/>
          <w:b/>
          <w:bCs/>
          <w:i w:val="0"/>
          <w:szCs w:val="24"/>
        </w:rPr>
        <w:t xml:space="preserve">2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87E26AD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26CC318" w14:textId="77777777" w:rsidR="006C66BB" w:rsidRDefault="006C66BB" w:rsidP="006C66BB">
      <w:pPr>
        <w:jc w:val="both"/>
        <w:rPr>
          <w:rFonts w:cs="Calibri"/>
          <w:sz w:val="20"/>
          <w:szCs w:val="20"/>
        </w:rPr>
      </w:pPr>
    </w:p>
    <w:p w14:paraId="4DFBDBB4" w14:textId="77DF7994" w:rsidR="006C66BB" w:rsidRPr="00FB2977" w:rsidRDefault="006C66BB" w:rsidP="006C66BB">
      <w:pPr>
        <w:jc w:val="both"/>
        <w:rPr>
          <w:rFonts w:ascii="Times New Roman" w:hAnsi="Times New Roman" w:cs="Times New Roman"/>
        </w:rPr>
      </w:pPr>
      <w:r w:rsidRPr="00FB2977">
        <w:rPr>
          <w:rFonts w:ascii="Times New Roman" w:hAnsi="Times New Roman" w:cs="Times New Roman"/>
        </w:rPr>
        <w:t>Udział w postępowaniu wspólnie z innymi wykonawcami (konsorcjum, spółka cywilna, itp.)</w:t>
      </w:r>
      <w:r w:rsidRPr="00FB2977">
        <w:rPr>
          <w:rStyle w:val="Odwoanieprzypisudolnego"/>
          <w:rFonts w:ascii="Times New Roman" w:hAnsi="Times New Roman" w:cs="Times New Roman"/>
        </w:rPr>
        <w:footnoteReference w:id="1"/>
      </w:r>
      <w:r w:rsidRPr="00FB2977">
        <w:rPr>
          <w:rFonts w:ascii="Times New Roman" w:hAnsi="Times New Roman" w:cs="Times New Roman"/>
        </w:rPr>
        <w:t xml:space="preserve"> </w:t>
      </w:r>
    </w:p>
    <w:p w14:paraId="5228685F" w14:textId="77777777" w:rsidR="006C66BB" w:rsidRPr="00FB2977" w:rsidRDefault="006C66BB" w:rsidP="006C66B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kern w:val="22"/>
        </w:rPr>
      </w:pPr>
      <w:r w:rsidRPr="00FB2977">
        <w:rPr>
          <w:rFonts w:ascii="Times New Roman" w:hAnsi="Times New Roman" w:cs="Times New Roman"/>
          <w:b/>
        </w:rPr>
        <w:t xml:space="preserve">□ </w:t>
      </w:r>
      <w:r w:rsidRPr="00FB2977">
        <w:rPr>
          <w:rFonts w:ascii="Times New Roman" w:hAnsi="Times New Roman" w:cs="Times New Roman"/>
        </w:rPr>
        <w:t xml:space="preserve"> TAK</w:t>
      </w:r>
    </w:p>
    <w:p w14:paraId="635AA6B6" w14:textId="2EE82360" w:rsidR="006C66BB" w:rsidRPr="00FB2977" w:rsidRDefault="006C66BB" w:rsidP="00733349">
      <w:pPr>
        <w:rPr>
          <w:rFonts w:ascii="Times New Roman" w:hAnsi="Times New Roman" w:cs="Times New Roman"/>
        </w:rPr>
      </w:pPr>
      <w:r w:rsidRPr="00FB2977">
        <w:rPr>
          <w:rFonts w:ascii="Times New Roman" w:hAnsi="Times New Roman" w:cs="Times New Roman"/>
          <w:b/>
        </w:rPr>
        <w:t xml:space="preserve">□ </w:t>
      </w:r>
      <w:r w:rsidRPr="00FB2977">
        <w:rPr>
          <w:rFonts w:ascii="Times New Roman" w:hAnsi="Times New Roman" w:cs="Times New Roman"/>
        </w:rPr>
        <w:t xml:space="preserve"> NIE </w:t>
      </w:r>
    </w:p>
    <w:p w14:paraId="3C61DE59" w14:textId="60154E1B" w:rsidR="00FC73C5" w:rsidRPr="00FB2977" w:rsidRDefault="000559B5" w:rsidP="00FC73C5">
      <w:pPr>
        <w:pStyle w:val="Tekstpodstawowywcity"/>
        <w:spacing w:before="120"/>
        <w:ind w:left="284"/>
        <w:rPr>
          <w:sz w:val="24"/>
          <w:szCs w:val="24"/>
        </w:rPr>
      </w:pPr>
      <w:r w:rsidRPr="00FB2977">
        <w:rPr>
          <w:sz w:val="24"/>
          <w:szCs w:val="24"/>
        </w:rPr>
        <w:t>W odpowiedzi na ogłoszenie do postępowania prowadzonego w trybie przetargu</w:t>
      </w:r>
      <w:r w:rsidR="00FB2977">
        <w:rPr>
          <w:sz w:val="24"/>
          <w:szCs w:val="24"/>
        </w:rPr>
        <w:t xml:space="preserve"> </w:t>
      </w:r>
      <w:r w:rsidRPr="00FB2977">
        <w:rPr>
          <w:sz w:val="24"/>
          <w:szCs w:val="24"/>
        </w:rPr>
        <w:t xml:space="preserve">nieograniczonego </w:t>
      </w:r>
      <w:r w:rsidR="00B639E0" w:rsidRPr="00FB2977">
        <w:rPr>
          <w:sz w:val="24"/>
          <w:szCs w:val="24"/>
        </w:rPr>
        <w:t>pn.</w:t>
      </w:r>
      <w:r w:rsidR="00B04206" w:rsidRPr="00FB2977">
        <w:rPr>
          <w:sz w:val="24"/>
          <w:szCs w:val="24"/>
        </w:rPr>
        <w:t>:</w:t>
      </w:r>
    </w:p>
    <w:p w14:paraId="252535CD" w14:textId="1685CD1F" w:rsidR="00554391" w:rsidRPr="00A85027" w:rsidRDefault="00B17B31" w:rsidP="0098294C">
      <w:pPr>
        <w:pStyle w:val="Tekstpodstawowywcity"/>
        <w:numPr>
          <w:ilvl w:val="0"/>
          <w:numId w:val="26"/>
        </w:numPr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>
        <w:rPr>
          <w:b/>
          <w:sz w:val="24"/>
          <w:szCs w:val="24"/>
        </w:rPr>
        <w:t>„</w:t>
      </w:r>
      <w:r w:rsidR="00F06CA8" w:rsidRPr="00FB2977">
        <w:rPr>
          <w:b/>
          <w:sz w:val="24"/>
          <w:szCs w:val="24"/>
        </w:rPr>
        <w:t xml:space="preserve">Sukcesywna dostawa sprzętu komputerowego oraz jednorazowa dostawa </w:t>
      </w:r>
      <w:r w:rsidR="00F5071B">
        <w:rPr>
          <w:b/>
          <w:sz w:val="24"/>
          <w:szCs w:val="24"/>
        </w:rPr>
        <w:t xml:space="preserve">systemów operacyjnych </w:t>
      </w:r>
      <w:r w:rsidR="00F5071B" w:rsidRPr="00F5071B">
        <w:rPr>
          <w:b/>
          <w:sz w:val="24"/>
          <w:szCs w:val="24"/>
        </w:rPr>
        <w:t>dla Politechniki Krakowskiej</w:t>
      </w:r>
      <w:r w:rsidR="00B04206" w:rsidRPr="00FB2977">
        <w:rPr>
          <w:b/>
          <w:sz w:val="24"/>
          <w:szCs w:val="24"/>
        </w:rPr>
        <w:t>”</w:t>
      </w:r>
      <w:r w:rsidR="00930F5C" w:rsidRPr="00FB2977">
        <w:rPr>
          <w:b/>
          <w:sz w:val="24"/>
          <w:szCs w:val="24"/>
        </w:rPr>
        <w:t xml:space="preserve"> </w:t>
      </w:r>
      <w:r w:rsidR="002D6B17" w:rsidRPr="00FB2977">
        <w:rPr>
          <w:sz w:val="24"/>
          <w:szCs w:val="24"/>
        </w:rPr>
        <w:t>oferujemy realizację przedmiotu zamówienia z</w:t>
      </w:r>
      <w:r w:rsidR="00B04206" w:rsidRPr="00FB2977">
        <w:rPr>
          <w:sz w:val="24"/>
          <w:szCs w:val="24"/>
        </w:rPr>
        <w:t>godnie</w:t>
      </w:r>
      <w:r w:rsidR="0032113C" w:rsidRPr="00FB2977">
        <w:rPr>
          <w:sz w:val="24"/>
          <w:szCs w:val="24"/>
        </w:rPr>
        <w:t xml:space="preserve"> z wymogami określonymi w S</w:t>
      </w:r>
      <w:r w:rsidR="00C70E06" w:rsidRPr="00FB2977">
        <w:rPr>
          <w:sz w:val="24"/>
          <w:szCs w:val="24"/>
        </w:rPr>
        <w:t xml:space="preserve">WZ </w:t>
      </w:r>
      <w:r w:rsidR="002D6B17" w:rsidRPr="00FB2977">
        <w:rPr>
          <w:sz w:val="24"/>
          <w:szCs w:val="24"/>
        </w:rPr>
        <w:t>za cenę</w:t>
      </w:r>
      <w:r w:rsidR="00C70E06" w:rsidRPr="00FB2977">
        <w:rPr>
          <w:sz w:val="24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0C5B8C85" w14:textId="2827E4A4" w:rsidR="00227D85" w:rsidRPr="006A4B0A" w:rsidRDefault="00227D85" w:rsidP="00227D8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A4B0A">
        <w:rPr>
          <w:rFonts w:ascii="Times New Roman" w:hAnsi="Times New Roman" w:cs="Times New Roman"/>
          <w:b/>
          <w:sz w:val="28"/>
          <w:szCs w:val="28"/>
          <w:u w:val="single"/>
        </w:rPr>
        <w:t xml:space="preserve">Zadanie nr 1: </w:t>
      </w:r>
    </w:p>
    <w:p w14:paraId="2F2A7FBE" w14:textId="718F016F" w:rsidR="00227D85" w:rsidRPr="006A4B0A" w:rsidRDefault="00F06CA8" w:rsidP="00227D85">
      <w:pPr>
        <w:spacing w:after="160" w:line="254" w:lineRule="auto"/>
        <w:contextualSpacing/>
        <w:rPr>
          <w:rFonts w:ascii="Times New Roman" w:hAnsi="Times New Roman" w:cs="Times New Roman"/>
          <w:b/>
        </w:rPr>
      </w:pPr>
      <w:r w:rsidRPr="006A4B0A">
        <w:rPr>
          <w:rFonts w:ascii="Times New Roman" w:hAnsi="Times New Roman" w:cs="Times New Roman"/>
          <w:b/>
          <w:bCs/>
        </w:rPr>
        <w:t>Dostawa komputerów stacjonarnych</w:t>
      </w:r>
      <w:r w:rsidR="00227D85" w:rsidRPr="006A4B0A">
        <w:rPr>
          <w:rFonts w:ascii="Times New Roman" w:hAnsi="Times New Roman" w:cs="Times New Roman"/>
          <w:b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2"/>
        <w:gridCol w:w="1562"/>
        <w:gridCol w:w="849"/>
        <w:gridCol w:w="1277"/>
        <w:gridCol w:w="1275"/>
        <w:gridCol w:w="2830"/>
      </w:tblGrid>
      <w:tr w:rsidR="00A65FF1" w:rsidRPr="00F166B5" w14:paraId="7974779F" w14:textId="77777777" w:rsidTr="00731331">
        <w:trPr>
          <w:trHeight w:val="20"/>
          <w:jc w:val="center"/>
        </w:trPr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BD13D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bookmarkStart w:id="0" w:name="_Hlk133416342"/>
            <w:r>
              <w:rPr>
                <w:rFonts w:ascii="Times New Roman" w:hAnsi="Times New Roman" w:cs="Times New Roman"/>
                <w:b/>
                <w:iCs/>
              </w:rPr>
              <w:t>Zamówienie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6D199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</w:t>
            </w:r>
            <w:r>
              <w:rPr>
                <w:rFonts w:ascii="Times New Roman" w:hAnsi="Times New Roman" w:cs="Times New Roman"/>
                <w:b/>
                <w:iCs/>
              </w:rPr>
              <w:t xml:space="preserve"> jednostkowa</w:t>
            </w:r>
            <w:r w:rsidRPr="00F166B5">
              <w:rPr>
                <w:rFonts w:ascii="Times New Roman" w:hAnsi="Times New Roman" w:cs="Times New Roman"/>
                <w:b/>
                <w:iCs/>
              </w:rPr>
              <w:t xml:space="preserve"> netto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BC84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 xml:space="preserve">Ilość </w:t>
            </w:r>
          </w:p>
          <w:p w14:paraId="1973D6F1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sztuk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9DDE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Wartość netto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9F79B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Stawka</w:t>
            </w:r>
          </w:p>
          <w:p w14:paraId="7B9CEAB8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podatku VAT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586E2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  brutto wraz z podatkiem VAT</w:t>
            </w:r>
          </w:p>
        </w:tc>
      </w:tr>
      <w:tr w:rsidR="00A65FF1" w:rsidRPr="00F166B5" w14:paraId="6B8DF3F2" w14:textId="77777777" w:rsidTr="00731331">
        <w:trPr>
          <w:trHeight w:val="20"/>
          <w:jc w:val="center"/>
        </w:trPr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01B5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0E342272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011A30E8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Podstawowe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2DE50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…………zł</w:t>
            </w:r>
          </w:p>
          <w:p w14:paraId="08A79F73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AB70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1269A50F" w14:textId="7E0E75F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DADB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34F1FC6B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……zł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D6E43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F166B5">
              <w:rPr>
                <w:rFonts w:ascii="Times New Roman" w:hAnsi="Times New Roman" w:cs="Times New Roman"/>
              </w:rPr>
              <w:t xml:space="preserve"> %</w:t>
            </w:r>
          </w:p>
          <w:p w14:paraId="7B2BCE90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05C6D" w14:textId="10A0542A" w:rsidR="00A65FF1" w:rsidRPr="00F166B5" w:rsidRDefault="00A65FF1" w:rsidP="00686FB1">
            <w:pPr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…………….…………… zł</w:t>
            </w:r>
          </w:p>
          <w:p w14:paraId="5506B403" w14:textId="77777777" w:rsidR="00A65FF1" w:rsidRPr="00F166B5" w:rsidRDefault="00A65FF1" w:rsidP="00686FB1">
            <w:pPr>
              <w:rPr>
                <w:rFonts w:ascii="Times New Roman" w:hAnsi="Times New Roman" w:cs="Times New Roman"/>
                <w:i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słownie:</w:t>
            </w:r>
          </w:p>
          <w:p w14:paraId="7D34BEF0" w14:textId="77777777" w:rsidR="00A65FF1" w:rsidRPr="00F166B5" w:rsidRDefault="00A65FF1" w:rsidP="00686FB1">
            <w:pPr>
              <w:rPr>
                <w:rFonts w:ascii="Times New Roman" w:hAnsi="Times New Roman" w:cs="Times New Roman"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………………………………</w:t>
            </w:r>
          </w:p>
        </w:tc>
      </w:tr>
      <w:tr w:rsidR="00A65FF1" w:rsidRPr="00F166B5" w14:paraId="549FA777" w14:textId="77777777" w:rsidTr="00731331">
        <w:trPr>
          <w:trHeight w:val="1147"/>
          <w:jc w:val="center"/>
        </w:trPr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875F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575A161C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360F1EC4" w14:textId="77777777" w:rsidR="00A65FF1" w:rsidRP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Prawo Opcji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C22EF" w14:textId="77777777" w:rsidR="00A65FF1" w:rsidRP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…………</w:t>
            </w:r>
            <w:r>
              <w:rPr>
                <w:rFonts w:ascii="Times New Roman" w:hAnsi="Times New Roman" w:cs="Times New Roman"/>
              </w:rPr>
              <w:t>zł</w:t>
            </w:r>
          </w:p>
          <w:p w14:paraId="3B7533F2" w14:textId="77777777" w:rsidR="00A65FF1" w:rsidRPr="00A65FF1" w:rsidRDefault="00A65FF1" w:rsidP="00686F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68DFA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0591791B" w14:textId="71A9B0B1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A6A6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7708FDBA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……zł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AB717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23%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EC432" w14:textId="4A9BCFBA" w:rsidR="00A65FF1" w:rsidRPr="00A65FF1" w:rsidRDefault="00A65FF1" w:rsidP="00686FB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…………….…………… zł</w:t>
            </w:r>
          </w:p>
          <w:p w14:paraId="5FC9A002" w14:textId="77777777" w:rsidR="00A65FF1" w:rsidRPr="00A65FF1" w:rsidRDefault="00A65FF1" w:rsidP="00686FB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słownie:</w:t>
            </w:r>
          </w:p>
          <w:p w14:paraId="550C5181" w14:textId="77777777" w:rsidR="00A65FF1" w:rsidRPr="00F166B5" w:rsidRDefault="00A65FF1" w:rsidP="00686FB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…………………………</w:t>
            </w:r>
          </w:p>
        </w:tc>
      </w:tr>
      <w:tr w:rsidR="00A65FF1" w:rsidRPr="00A65FF1" w14:paraId="7FBE9CB0" w14:textId="77777777" w:rsidTr="00731331">
        <w:trPr>
          <w:trHeight w:val="1147"/>
          <w:jc w:val="center"/>
        </w:trPr>
        <w:tc>
          <w:tcPr>
            <w:tcW w:w="21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865C3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6D94A209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RAZEM </w:t>
            </w:r>
          </w:p>
          <w:p w14:paraId="7A1915F2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(zamówienie podstawowe + prawo opcji)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EDA9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5A8932E7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……zł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29ED5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23%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4631" w14:textId="5E01D16E" w:rsidR="00A65FF1" w:rsidRPr="00A65FF1" w:rsidRDefault="00A65FF1" w:rsidP="00686FB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…………….…………… zł</w:t>
            </w:r>
          </w:p>
          <w:p w14:paraId="3A45A675" w14:textId="77777777" w:rsidR="00A65FF1" w:rsidRPr="00A65FF1" w:rsidRDefault="00A65FF1" w:rsidP="00686FB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słownie:</w:t>
            </w:r>
          </w:p>
          <w:p w14:paraId="1D0FBC7C" w14:textId="77777777" w:rsidR="00A65FF1" w:rsidRPr="00A65FF1" w:rsidRDefault="00A65FF1" w:rsidP="00686FB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…………………………</w:t>
            </w:r>
          </w:p>
        </w:tc>
      </w:tr>
    </w:tbl>
    <w:p w14:paraId="5B98227C" w14:textId="77777777" w:rsidR="00FB2977" w:rsidRDefault="00FB2977" w:rsidP="00F06CA8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3C999A2F" w14:textId="77777777" w:rsidR="00FB2977" w:rsidRDefault="00FB2977" w:rsidP="00F06CA8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47459867" w14:textId="77777777" w:rsidR="00FB2977" w:rsidRDefault="00FB2977" w:rsidP="00F06CA8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69ACFE9D" w14:textId="77777777" w:rsidR="00FB2977" w:rsidRDefault="00FB2977" w:rsidP="00F06CA8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5FF97331" w14:textId="134C1ACE" w:rsidR="00F06CA8" w:rsidRPr="00EB4579" w:rsidRDefault="00F06CA8" w:rsidP="00F06CA8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bCs/>
          <w:sz w:val="22"/>
          <w:szCs w:val="24"/>
          <w:u w:val="single"/>
        </w:rPr>
      </w:pPr>
      <w:r w:rsidRPr="00EB4579">
        <w:rPr>
          <w:rFonts w:asciiTheme="minorHAnsi" w:hAnsiTheme="minorHAnsi" w:cstheme="minorHAnsi"/>
          <w:sz w:val="22"/>
          <w:szCs w:val="24"/>
          <w:u w:val="single"/>
        </w:rPr>
        <w:t>Kryteria oceny ofert poza cenowe</w:t>
      </w:r>
      <w:r w:rsidRPr="00EB4579">
        <w:rPr>
          <w:rFonts w:asciiTheme="minorHAnsi" w:hAnsiTheme="minorHAnsi" w:cstheme="minorHAnsi"/>
          <w:b/>
          <w:bCs/>
          <w:sz w:val="22"/>
          <w:szCs w:val="24"/>
          <w:u w:val="single"/>
        </w:rPr>
        <w:t xml:space="preserve"> </w:t>
      </w:r>
      <w:r w:rsidRPr="00EB4579">
        <w:rPr>
          <w:rFonts w:asciiTheme="minorHAnsi" w:hAnsiTheme="minorHAnsi" w:cstheme="minorHAnsi"/>
          <w:sz w:val="22"/>
          <w:szCs w:val="24"/>
          <w:u w:val="single"/>
        </w:rPr>
        <w:t>( zadanie nr 1)</w:t>
      </w:r>
      <w:r w:rsidRPr="00EB4579">
        <w:rPr>
          <w:rFonts w:asciiTheme="minorHAnsi" w:hAnsiTheme="minorHAnsi" w:cstheme="minorHAnsi"/>
          <w:b/>
          <w:bCs/>
          <w:sz w:val="22"/>
          <w:szCs w:val="24"/>
          <w:u w:val="single"/>
        </w:rPr>
        <w:t>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5"/>
        <w:gridCol w:w="4487"/>
      </w:tblGrid>
      <w:tr w:rsidR="00F06CA8" w:rsidRPr="00227D85" w14:paraId="7B6FF3FB" w14:textId="77777777" w:rsidTr="00686FB1">
        <w:trPr>
          <w:trHeight w:val="1486"/>
          <w:jc w:val="center"/>
        </w:trPr>
        <w:tc>
          <w:tcPr>
            <w:tcW w:w="2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FD6F" w14:textId="77777777" w:rsidR="00F06CA8" w:rsidRDefault="00F06CA8" w:rsidP="00686F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66B5">
              <w:rPr>
                <w:rFonts w:ascii="Times New Roman" w:hAnsi="Times New Roman" w:cs="Times New Roman"/>
                <w:b/>
                <w:bCs/>
              </w:rPr>
              <w:t>Okres gwarancji:</w:t>
            </w:r>
          </w:p>
          <w:p w14:paraId="433B74F9" w14:textId="77777777" w:rsidR="00F06CA8" w:rsidRPr="00F166B5" w:rsidRDefault="00F06CA8" w:rsidP="00686F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352CA" w14:textId="6FBBA399" w:rsidR="00F06CA8" w:rsidRDefault="00F06CA8" w:rsidP="00686FB1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                      </w:t>
            </w:r>
            <w:r w:rsidRPr="00F166B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………………………</w:t>
            </w:r>
            <w:r w:rsidR="00837DD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lat</w:t>
            </w:r>
          </w:p>
          <w:p w14:paraId="298C0386" w14:textId="1ADCD3CC" w:rsidR="00F06CA8" w:rsidRPr="006C5E18" w:rsidRDefault="00EB4579" w:rsidP="00686FB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EB457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(minimum 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4</w:t>
            </w:r>
            <w:r w:rsidRPr="00EB457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="00837DD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lata</w:t>
            </w:r>
            <w:r w:rsidRPr="00EB457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, należy wpisać ilość </w:t>
            </w:r>
            <w:r w:rsidR="00837DD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lat</w:t>
            </w:r>
            <w:r w:rsidRPr="00EB457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gwarancji, zgodnie z pkt 22 SWZ )</w:t>
            </w:r>
          </w:p>
        </w:tc>
      </w:tr>
      <w:bookmarkEnd w:id="0"/>
    </w:tbl>
    <w:p w14:paraId="2420E72F" w14:textId="21D7C482" w:rsidR="00F06CA8" w:rsidRDefault="00F06CA8" w:rsidP="00F166B5">
      <w:pPr>
        <w:jc w:val="both"/>
        <w:rPr>
          <w:rFonts w:ascii="Times New Roman" w:hAnsi="Times New Roman" w:cs="Times New Roman"/>
        </w:rPr>
      </w:pPr>
    </w:p>
    <w:p w14:paraId="5DBF0E16" w14:textId="77777777" w:rsidR="00FB2977" w:rsidRPr="00FB2977" w:rsidRDefault="00FB2977" w:rsidP="00FB2977">
      <w:pPr>
        <w:jc w:val="both"/>
        <w:rPr>
          <w:sz w:val="22"/>
          <w:szCs w:val="22"/>
        </w:rPr>
      </w:pPr>
      <w:r w:rsidRPr="00FB2977">
        <w:rPr>
          <w:sz w:val="22"/>
          <w:szCs w:val="22"/>
        </w:rPr>
        <w:t xml:space="preserve">Oferowany sprzęt: </w:t>
      </w:r>
    </w:p>
    <w:p w14:paraId="38B8BDA4" w14:textId="77777777" w:rsidR="00FB2977" w:rsidRDefault="00FB2977" w:rsidP="00FB2977">
      <w:pPr>
        <w:jc w:val="both"/>
        <w:rPr>
          <w:b/>
          <w:sz w:val="22"/>
          <w:szCs w:val="22"/>
        </w:rPr>
      </w:pPr>
      <w:r w:rsidRPr="00FB2977">
        <w:rPr>
          <w:b/>
          <w:sz w:val="22"/>
          <w:szCs w:val="22"/>
        </w:rPr>
        <w:t>W zadaniu nr 1</w:t>
      </w:r>
    </w:p>
    <w:p w14:paraId="72A06C5D" w14:textId="02740A38" w:rsidR="00FB2977" w:rsidRPr="00FB2977" w:rsidRDefault="00FB2977" w:rsidP="00FB2977">
      <w:pPr>
        <w:jc w:val="both"/>
        <w:rPr>
          <w:b/>
          <w:sz w:val="22"/>
          <w:szCs w:val="22"/>
        </w:rPr>
      </w:pPr>
      <w:r w:rsidRPr="00FB2977">
        <w:rPr>
          <w:sz w:val="22"/>
          <w:szCs w:val="22"/>
        </w:rPr>
        <w:t>Model komputera :</w:t>
      </w:r>
      <w:r w:rsidRPr="006A4B0A">
        <w:rPr>
          <w:b/>
          <w:bCs/>
          <w:sz w:val="22"/>
          <w:szCs w:val="22"/>
        </w:rPr>
        <w:t>……………………………………………….</w:t>
      </w:r>
    </w:p>
    <w:p w14:paraId="0F6A1F54" w14:textId="77777777" w:rsidR="00FB2977" w:rsidRPr="00FB2977" w:rsidRDefault="00FB2977" w:rsidP="00FB2977">
      <w:pPr>
        <w:rPr>
          <w:sz w:val="22"/>
          <w:szCs w:val="22"/>
        </w:rPr>
      </w:pPr>
      <w:r w:rsidRPr="00FB2977">
        <w:rPr>
          <w:sz w:val="22"/>
          <w:szCs w:val="22"/>
        </w:rPr>
        <w:t>Producent:</w:t>
      </w:r>
      <w:r w:rsidRPr="006A4B0A">
        <w:rPr>
          <w:b/>
          <w:bCs/>
          <w:sz w:val="22"/>
          <w:szCs w:val="22"/>
        </w:rPr>
        <w:t>……………………………………………</w:t>
      </w:r>
    </w:p>
    <w:p w14:paraId="75409096" w14:textId="77777777" w:rsidR="00FB2977" w:rsidRPr="00FB2977" w:rsidRDefault="00FB2977" w:rsidP="00FB2977">
      <w:pPr>
        <w:rPr>
          <w:sz w:val="22"/>
          <w:szCs w:val="22"/>
        </w:rPr>
      </w:pPr>
      <w:r w:rsidRPr="00FB2977">
        <w:rPr>
          <w:sz w:val="22"/>
          <w:szCs w:val="22"/>
        </w:rPr>
        <w:t>Ilość punktów uzyskaną w teście CPU PassMark :</w:t>
      </w:r>
      <w:r w:rsidRPr="006A4B0A">
        <w:rPr>
          <w:b/>
          <w:bCs/>
          <w:sz w:val="22"/>
          <w:szCs w:val="22"/>
        </w:rPr>
        <w:t>………………….</w:t>
      </w:r>
    </w:p>
    <w:p w14:paraId="48F7B7BD" w14:textId="77777777" w:rsidR="00FB2977" w:rsidRPr="00FB2977" w:rsidRDefault="00FB2977" w:rsidP="00FB2977">
      <w:pPr>
        <w:rPr>
          <w:sz w:val="22"/>
          <w:szCs w:val="22"/>
        </w:rPr>
      </w:pPr>
      <w:r w:rsidRPr="00FB2977">
        <w:rPr>
          <w:sz w:val="22"/>
          <w:szCs w:val="22"/>
        </w:rPr>
        <w:t>(</w:t>
      </w:r>
      <w:r w:rsidRPr="00FB2977">
        <w:rPr>
          <w:bCs/>
          <w:iCs/>
          <w:color w:val="000000"/>
          <w:sz w:val="16"/>
          <w:szCs w:val="20"/>
        </w:rPr>
        <w:t>wynik testu dla oferowanego procesora musi być opublikowany na stronie internetowej http://www.cpubenchmark.net)</w:t>
      </w:r>
    </w:p>
    <w:p w14:paraId="4A453609" w14:textId="64467F47" w:rsidR="00FB2977" w:rsidRPr="00FB2977" w:rsidRDefault="00FB2977" w:rsidP="00FB2977">
      <w:pPr>
        <w:spacing w:line="360" w:lineRule="auto"/>
        <w:ind w:firstLine="708"/>
        <w:jc w:val="both"/>
        <w:rPr>
          <w:sz w:val="22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990"/>
        <w:gridCol w:w="2547"/>
        <w:gridCol w:w="1510"/>
        <w:gridCol w:w="3018"/>
      </w:tblGrid>
      <w:tr w:rsidR="00FB2977" w:rsidRPr="00FB2977" w14:paraId="3E123011" w14:textId="77777777" w:rsidTr="00FB2977"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6D18F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rFonts w:ascii="Calibri" w:hAnsi="Calibri" w:cs="Times New Roman"/>
                <w:b/>
                <w:bCs/>
                <w:sz w:val="22"/>
                <w:szCs w:val="22"/>
              </w:rPr>
            </w:pPr>
            <w:r w:rsidRPr="00FB2977">
              <w:rPr>
                <w:b/>
                <w:bCs/>
                <w:sz w:val="22"/>
              </w:rPr>
              <w:t>Płyta główna:</w:t>
            </w:r>
          </w:p>
        </w:tc>
      </w:tr>
      <w:tr w:rsidR="00FB2977" w:rsidRPr="00FB2977" w14:paraId="0D1CB4E9" w14:textId="77777777" w:rsidTr="00FB297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AE333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FB2977">
              <w:rPr>
                <w:sz w:val="22"/>
              </w:rPr>
              <w:t>Producent: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47B125D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C56C5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FB2977">
              <w:rPr>
                <w:sz w:val="22"/>
              </w:rPr>
              <w:t>Model: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D19AD5D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FB2977" w:rsidRPr="00FB2977" w14:paraId="55E029B1" w14:textId="77777777" w:rsidTr="00FB2977"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50652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FB2977">
              <w:rPr>
                <w:sz w:val="22"/>
              </w:rPr>
              <w:t>Link do strony producenta Płyty głównej:</w:t>
            </w:r>
          </w:p>
        </w:tc>
      </w:tr>
      <w:tr w:rsidR="00FB2977" w:rsidRPr="00FB2977" w14:paraId="52BD098F" w14:textId="77777777" w:rsidTr="00FB2977">
        <w:trPr>
          <w:trHeight w:val="609"/>
        </w:trPr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3AC4418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FB2977" w:rsidRPr="00FB2977" w14:paraId="4D0E5277" w14:textId="77777777" w:rsidTr="00FB2977"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49FAC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FB2977">
              <w:rPr>
                <w:sz w:val="22"/>
              </w:rPr>
              <w:t>Link do strony producenta Płyty głównej zawierający manual / instrukcję:</w:t>
            </w:r>
          </w:p>
        </w:tc>
      </w:tr>
      <w:tr w:rsidR="00FB2977" w:rsidRPr="00FB2977" w14:paraId="437EBEA5" w14:textId="77777777" w:rsidTr="00FB2977">
        <w:trPr>
          <w:trHeight w:val="566"/>
        </w:trPr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97E75EC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FB2977" w:rsidRPr="00FB2977" w14:paraId="5B8C806F" w14:textId="77777777" w:rsidTr="00FB2977">
        <w:trPr>
          <w:trHeight w:val="560"/>
        </w:trPr>
        <w:tc>
          <w:tcPr>
            <w:tcW w:w="9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648699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FB2977" w:rsidRPr="00FB2977" w14:paraId="73D60856" w14:textId="77777777" w:rsidTr="00FB2977"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80F0C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FB2977">
              <w:rPr>
                <w:b/>
                <w:bCs/>
                <w:sz w:val="22"/>
              </w:rPr>
              <w:t>Procesor:</w:t>
            </w:r>
          </w:p>
        </w:tc>
      </w:tr>
      <w:tr w:rsidR="00FB2977" w:rsidRPr="00FB2977" w14:paraId="386EA95D" w14:textId="77777777" w:rsidTr="00FB297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AC84B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FB2977">
              <w:rPr>
                <w:sz w:val="22"/>
              </w:rPr>
              <w:t>Producent: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9B2EB98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4F3EC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FB2977">
              <w:rPr>
                <w:sz w:val="22"/>
              </w:rPr>
              <w:t>Model: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90E6612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FB2977" w:rsidRPr="00FB2977" w14:paraId="0709FA0B" w14:textId="77777777" w:rsidTr="00FB2977">
        <w:trPr>
          <w:trHeight w:val="562"/>
        </w:trPr>
        <w:tc>
          <w:tcPr>
            <w:tcW w:w="9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643320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FB2977" w:rsidRPr="00FB2977" w14:paraId="7851F0E3" w14:textId="77777777" w:rsidTr="00FB2977"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A19F1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FB2977">
              <w:rPr>
                <w:b/>
                <w:bCs/>
                <w:sz w:val="22"/>
              </w:rPr>
              <w:t>Pamięć RAM:</w:t>
            </w:r>
          </w:p>
        </w:tc>
      </w:tr>
      <w:tr w:rsidR="00FB2977" w:rsidRPr="00FB2977" w14:paraId="795E8CF4" w14:textId="77777777" w:rsidTr="00FB297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33976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FB2977">
              <w:rPr>
                <w:sz w:val="22"/>
              </w:rPr>
              <w:t>Producent: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D104D96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D7F15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FB2977">
              <w:rPr>
                <w:sz w:val="22"/>
              </w:rPr>
              <w:t>Model: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A8131C0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FB2977" w:rsidRPr="00FB2977" w14:paraId="659EFB59" w14:textId="77777777" w:rsidTr="00FB2977"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276A9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FB2977">
              <w:rPr>
                <w:sz w:val="22"/>
              </w:rPr>
              <w:t>Link do producenta płyty głównej wskazujący czy pamięć jest zalecana jest przez producenta płyty głównej:</w:t>
            </w:r>
          </w:p>
        </w:tc>
      </w:tr>
      <w:tr w:rsidR="00FB2977" w:rsidRPr="00FB2977" w14:paraId="4673FA2A" w14:textId="77777777" w:rsidTr="00FB2977">
        <w:trPr>
          <w:trHeight w:val="566"/>
        </w:trPr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F1D69E3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FB2977" w:rsidRPr="00FB2977" w14:paraId="3CFF4475" w14:textId="77777777" w:rsidTr="00FB2977">
        <w:trPr>
          <w:trHeight w:val="578"/>
        </w:trPr>
        <w:tc>
          <w:tcPr>
            <w:tcW w:w="9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50E8C9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FB2977" w:rsidRPr="00FB2977" w14:paraId="0A78C05D" w14:textId="77777777" w:rsidTr="00FB2977"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20363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FB2977">
              <w:rPr>
                <w:b/>
                <w:bCs/>
                <w:sz w:val="22"/>
              </w:rPr>
              <w:t>Dysk SSD M.2:</w:t>
            </w:r>
          </w:p>
        </w:tc>
      </w:tr>
      <w:tr w:rsidR="00FB2977" w:rsidRPr="00FB2977" w14:paraId="5CD4CFC3" w14:textId="77777777" w:rsidTr="00FB297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869A1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FB2977">
              <w:rPr>
                <w:sz w:val="22"/>
              </w:rPr>
              <w:t>Producent: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07792806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11C2F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FB2977">
              <w:rPr>
                <w:sz w:val="22"/>
              </w:rPr>
              <w:t>Model: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BA32525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FB2977" w:rsidRPr="00FB2977" w14:paraId="28EDF6EB" w14:textId="77777777" w:rsidTr="00FB2977">
        <w:trPr>
          <w:trHeight w:val="552"/>
        </w:trPr>
        <w:tc>
          <w:tcPr>
            <w:tcW w:w="9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334514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FB2977" w:rsidRPr="00FB2977" w14:paraId="78AAC61D" w14:textId="77777777" w:rsidTr="00FB2977"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66984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FB2977">
              <w:rPr>
                <w:b/>
                <w:bCs/>
                <w:sz w:val="22"/>
              </w:rPr>
              <w:t>Obudowa:</w:t>
            </w:r>
          </w:p>
        </w:tc>
      </w:tr>
      <w:tr w:rsidR="00FB2977" w:rsidRPr="00FB2977" w14:paraId="1E2108FC" w14:textId="77777777" w:rsidTr="00FB297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F4C95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FB2977">
              <w:rPr>
                <w:sz w:val="22"/>
              </w:rPr>
              <w:t>Producent: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0A9C853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6C39C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FB2977">
              <w:rPr>
                <w:sz w:val="22"/>
              </w:rPr>
              <w:t>Model: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33B1EFF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FB2977" w:rsidRPr="00FB2977" w14:paraId="00A44FA9" w14:textId="77777777" w:rsidTr="00FB2977"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2780C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FB2977">
              <w:rPr>
                <w:sz w:val="22"/>
              </w:rPr>
              <w:t>Link do strony producenta obudowy:</w:t>
            </w:r>
          </w:p>
        </w:tc>
      </w:tr>
      <w:tr w:rsidR="00FB2977" w:rsidRPr="00FB2977" w14:paraId="5DD86A71" w14:textId="77777777" w:rsidTr="00FB2977">
        <w:trPr>
          <w:trHeight w:val="571"/>
        </w:trPr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A90BE11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FB2977" w:rsidRPr="00FB2977" w14:paraId="6D6D6C85" w14:textId="77777777" w:rsidTr="00FB2977">
        <w:trPr>
          <w:trHeight w:val="590"/>
        </w:trPr>
        <w:tc>
          <w:tcPr>
            <w:tcW w:w="906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78554E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FB2977" w:rsidRPr="00FB2977" w14:paraId="21645E3D" w14:textId="77777777" w:rsidTr="00FB2977"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92CB2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FB2977">
              <w:rPr>
                <w:b/>
                <w:bCs/>
                <w:sz w:val="22"/>
              </w:rPr>
              <w:t>Zasilacz:</w:t>
            </w:r>
          </w:p>
        </w:tc>
      </w:tr>
      <w:tr w:rsidR="00FB2977" w:rsidRPr="00FB2977" w14:paraId="2A9703B7" w14:textId="77777777" w:rsidTr="00FB297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1F22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FB2977">
              <w:rPr>
                <w:sz w:val="22"/>
              </w:rPr>
              <w:t>Producent: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8370E14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3EDFB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FB2977">
              <w:rPr>
                <w:sz w:val="22"/>
              </w:rPr>
              <w:t>Model: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46D926B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FB2977" w:rsidRPr="00FB2977" w14:paraId="1B5781F3" w14:textId="77777777" w:rsidTr="00FB2977"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64C3B" w14:textId="4783345C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FB2977">
              <w:rPr>
                <w:sz w:val="22"/>
              </w:rPr>
              <w:t>Link do strony producenta zasilacza:</w:t>
            </w:r>
          </w:p>
        </w:tc>
      </w:tr>
      <w:tr w:rsidR="00FB2977" w:rsidRPr="00FB2977" w14:paraId="1A096FB7" w14:textId="77777777" w:rsidTr="00FB2977">
        <w:trPr>
          <w:trHeight w:val="571"/>
        </w:trPr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07210D57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FB2977" w:rsidRPr="00FB2977" w14:paraId="4248A67A" w14:textId="77777777" w:rsidTr="00FB2977">
        <w:trPr>
          <w:trHeight w:val="590"/>
        </w:trPr>
        <w:tc>
          <w:tcPr>
            <w:tcW w:w="906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0F804A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0"/>
              </w:rPr>
            </w:pPr>
          </w:p>
          <w:p w14:paraId="28B99BA8" w14:textId="77777777" w:rsidR="00FB2977" w:rsidRPr="00FB2977" w:rsidRDefault="00FB2977" w:rsidP="00FB2977">
            <w:pPr>
              <w:tabs>
                <w:tab w:val="left" w:pos="2835"/>
                <w:tab w:val="right" w:pos="8505"/>
              </w:tabs>
              <w:rPr>
                <w:sz w:val="20"/>
              </w:rPr>
            </w:pPr>
            <w:r w:rsidRPr="00FB2977">
              <w:rPr>
                <w:sz w:val="20"/>
                <w:u w:val="single"/>
              </w:rPr>
              <w:t>/ Należy wypełnić powyższe</w:t>
            </w:r>
            <w:r w:rsidRPr="00FB2977">
              <w:rPr>
                <w:sz w:val="20"/>
              </w:rPr>
              <w:t xml:space="preserve"> (wykropkowane i żółte pola) wraz ze wskazaniem wszystkich parametrów technicznych, w zakresie umożliwiającym ocenę spełniania wymagań Zamawiającego określonych w niniejszej SWZ, </w:t>
            </w:r>
          </w:p>
          <w:p w14:paraId="739550C6" w14:textId="5FB79615" w:rsidR="00FB2977" w:rsidRPr="00FB2977" w:rsidRDefault="00FB2977" w:rsidP="00FB2977">
            <w:pPr>
              <w:tabs>
                <w:tab w:val="left" w:pos="2835"/>
                <w:tab w:val="right" w:pos="8505"/>
              </w:tabs>
            </w:pPr>
            <w:r w:rsidRPr="00FB2977">
              <w:rPr>
                <w:b/>
                <w:sz w:val="20"/>
              </w:rPr>
              <w:t>UWAGA:</w:t>
            </w:r>
            <w:r w:rsidRPr="00FB2977">
              <w:rPr>
                <w:sz w:val="20"/>
              </w:rPr>
              <w:t xml:space="preserve"> podać Ilość punktów uzyskaną w teście CPU PassMark </w:t>
            </w:r>
          </w:p>
        </w:tc>
      </w:tr>
    </w:tbl>
    <w:p w14:paraId="6581E060" w14:textId="77777777" w:rsidR="00F06CA8" w:rsidRDefault="00F06CA8" w:rsidP="00F166B5">
      <w:pPr>
        <w:jc w:val="both"/>
        <w:rPr>
          <w:rFonts w:ascii="Times New Roman" w:hAnsi="Times New Roman" w:cs="Times New Roman"/>
        </w:rPr>
      </w:pPr>
    </w:p>
    <w:p w14:paraId="42907681" w14:textId="77777777" w:rsidR="00227D85" w:rsidRPr="00F166B5" w:rsidRDefault="00227D85" w:rsidP="00227D85">
      <w:pPr>
        <w:jc w:val="both"/>
        <w:rPr>
          <w:rFonts w:ascii="Times New Roman" w:hAnsi="Times New Roman" w:cs="Times New Roman"/>
          <w:b/>
        </w:rPr>
      </w:pPr>
    </w:p>
    <w:p w14:paraId="3B1F0788" w14:textId="188745B7" w:rsidR="00227D85" w:rsidRPr="006A4B0A" w:rsidRDefault="00227D85" w:rsidP="00227D8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1" w:name="_Hlk133416283"/>
      <w:r w:rsidRPr="006A4B0A">
        <w:rPr>
          <w:rFonts w:ascii="Times New Roman" w:hAnsi="Times New Roman" w:cs="Times New Roman"/>
          <w:b/>
          <w:sz w:val="28"/>
          <w:szCs w:val="28"/>
          <w:u w:val="single"/>
        </w:rPr>
        <w:t xml:space="preserve">Zadanie nr </w:t>
      </w:r>
      <w:r w:rsidR="00887449" w:rsidRPr="006A4B0A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6A4B0A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</w:p>
    <w:p w14:paraId="3070CFFD" w14:textId="2916C6C0" w:rsidR="00227D85" w:rsidRPr="006A4B0A" w:rsidRDefault="00F06CA8" w:rsidP="00227D85">
      <w:pPr>
        <w:spacing w:after="160" w:line="254" w:lineRule="auto"/>
        <w:contextualSpacing/>
        <w:rPr>
          <w:rFonts w:ascii="Times New Roman" w:hAnsi="Times New Roman" w:cs="Times New Roman"/>
          <w:b/>
        </w:rPr>
      </w:pPr>
      <w:r w:rsidRPr="006A4B0A">
        <w:rPr>
          <w:rFonts w:ascii="Times New Roman" w:hAnsi="Times New Roman" w:cs="Times New Roman"/>
          <w:b/>
          <w:bCs/>
        </w:rPr>
        <w:t>Dostawa monitorów 24”</w:t>
      </w:r>
      <w:r w:rsidR="00227D85" w:rsidRPr="006A4B0A">
        <w:rPr>
          <w:rFonts w:ascii="Times New Roman" w:hAnsi="Times New Roman" w:cs="Times New Roman"/>
          <w:b/>
        </w:rPr>
        <w:t>:</w:t>
      </w:r>
    </w:p>
    <w:p w14:paraId="426B1C5A" w14:textId="4FC3DFE7" w:rsidR="00FB2977" w:rsidRPr="006A4B0A" w:rsidRDefault="00FB2977" w:rsidP="00FB2977">
      <w:pPr>
        <w:spacing w:after="160" w:line="254" w:lineRule="auto"/>
        <w:contextualSpacing/>
        <w:rPr>
          <w:rFonts w:ascii="Times New Roman" w:hAnsi="Times New Roman" w:cs="Times New Roman"/>
          <w:b/>
        </w:rPr>
      </w:pPr>
      <w:r w:rsidRPr="006A4B0A">
        <w:rPr>
          <w:rFonts w:ascii="Times New Roman" w:hAnsi="Times New Roman" w:cs="Times New Roman"/>
          <w:b/>
        </w:rPr>
        <w:t>Model monitora:……………………………………………….</w:t>
      </w:r>
    </w:p>
    <w:p w14:paraId="69D38C50" w14:textId="60FEDBE5" w:rsidR="00FB2977" w:rsidRPr="006A4B0A" w:rsidRDefault="00FB2977" w:rsidP="00FB2977">
      <w:pPr>
        <w:spacing w:after="160" w:line="254" w:lineRule="auto"/>
        <w:contextualSpacing/>
        <w:rPr>
          <w:rFonts w:ascii="Times New Roman" w:hAnsi="Times New Roman" w:cs="Times New Roman"/>
          <w:b/>
        </w:rPr>
      </w:pPr>
      <w:r w:rsidRPr="006A4B0A">
        <w:rPr>
          <w:rFonts w:ascii="Times New Roman" w:hAnsi="Times New Roman" w:cs="Times New Roman"/>
          <w:b/>
        </w:rPr>
        <w:t>Producent:……………………………………………………………</w:t>
      </w:r>
    </w:p>
    <w:p w14:paraId="2C46C0A0" w14:textId="7C91BDBA" w:rsidR="0046165E" w:rsidRPr="006A4B0A" w:rsidRDefault="0046165E" w:rsidP="00FB2977">
      <w:pPr>
        <w:spacing w:after="160" w:line="254" w:lineRule="auto"/>
        <w:contextualSpacing/>
        <w:rPr>
          <w:rFonts w:ascii="Times New Roman" w:hAnsi="Times New Roman" w:cs="Times New Roman"/>
          <w:b/>
        </w:rPr>
      </w:pPr>
      <w:r w:rsidRPr="006A4B0A">
        <w:rPr>
          <w:rFonts w:ascii="Times New Roman" w:hAnsi="Times New Roman" w:cs="Times New Roman"/>
          <w:b/>
        </w:rPr>
        <w:t>Link do strony producenta monitora: ……………………………..</w:t>
      </w:r>
    </w:p>
    <w:p w14:paraId="7E287271" w14:textId="77777777" w:rsidR="00FD205A" w:rsidRPr="00F166B5" w:rsidRDefault="00FD205A" w:rsidP="00FB2977">
      <w:pPr>
        <w:spacing w:after="160" w:line="254" w:lineRule="auto"/>
        <w:contextualSpacing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2"/>
        <w:gridCol w:w="1562"/>
        <w:gridCol w:w="850"/>
        <w:gridCol w:w="1134"/>
        <w:gridCol w:w="1277"/>
        <w:gridCol w:w="2970"/>
      </w:tblGrid>
      <w:tr w:rsidR="00A65FF1" w:rsidRPr="00F166B5" w14:paraId="3A4E2993" w14:textId="77777777" w:rsidTr="00731331">
        <w:trPr>
          <w:trHeight w:val="20"/>
          <w:jc w:val="center"/>
        </w:trPr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3FEC" w14:textId="458F0E85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bookmarkStart w:id="2" w:name="_Hlk133417406"/>
            <w:bookmarkEnd w:id="1"/>
            <w:r>
              <w:rPr>
                <w:rFonts w:ascii="Times New Roman" w:hAnsi="Times New Roman" w:cs="Times New Roman"/>
                <w:b/>
                <w:iCs/>
              </w:rPr>
              <w:t>Zamówienie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CB96B" w14:textId="1DB55922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</w:t>
            </w:r>
            <w:r>
              <w:rPr>
                <w:rFonts w:ascii="Times New Roman" w:hAnsi="Times New Roman" w:cs="Times New Roman"/>
                <w:b/>
                <w:iCs/>
              </w:rPr>
              <w:t xml:space="preserve"> jednostkowa</w:t>
            </w:r>
            <w:r w:rsidRPr="00F166B5">
              <w:rPr>
                <w:rFonts w:ascii="Times New Roman" w:hAnsi="Times New Roman" w:cs="Times New Roman"/>
                <w:b/>
                <w:iCs/>
              </w:rPr>
              <w:t xml:space="preserve"> netto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1038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 xml:space="preserve">Ilość </w:t>
            </w:r>
          </w:p>
          <w:p w14:paraId="3404FFB9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sztuk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32BB5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Wartość netto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08DE1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Stawka</w:t>
            </w:r>
          </w:p>
          <w:p w14:paraId="358FC363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podatku VAT</w:t>
            </w: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76DDA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  brutto wraz z podatkiem VAT</w:t>
            </w:r>
          </w:p>
        </w:tc>
      </w:tr>
      <w:tr w:rsidR="00A65FF1" w:rsidRPr="00F166B5" w14:paraId="73A8A531" w14:textId="77777777" w:rsidTr="00731331">
        <w:trPr>
          <w:trHeight w:val="20"/>
          <w:jc w:val="center"/>
        </w:trPr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DBEA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20807B19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52AD7FF4" w14:textId="7C329BD8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Podstawowe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DBD06" w14:textId="1B6B0CE1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…………zł</w:t>
            </w:r>
          </w:p>
          <w:p w14:paraId="35697A1A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901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429201DF" w14:textId="2D5760F0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E9EED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2703DEEA" w14:textId="60AEB4F6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……zł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B7160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F166B5">
              <w:rPr>
                <w:rFonts w:ascii="Times New Roman" w:hAnsi="Times New Roman" w:cs="Times New Roman"/>
              </w:rPr>
              <w:t xml:space="preserve"> %</w:t>
            </w:r>
          </w:p>
          <w:p w14:paraId="32895CD2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AC22C" w14:textId="650905B2" w:rsidR="00A65FF1" w:rsidRPr="00F166B5" w:rsidRDefault="00A65FF1" w:rsidP="00686FB1">
            <w:pPr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…………….…………… zł</w:t>
            </w:r>
          </w:p>
          <w:p w14:paraId="49B802AD" w14:textId="77777777" w:rsidR="00A65FF1" w:rsidRPr="00F166B5" w:rsidRDefault="00A65FF1" w:rsidP="00686FB1">
            <w:pPr>
              <w:rPr>
                <w:rFonts w:ascii="Times New Roman" w:hAnsi="Times New Roman" w:cs="Times New Roman"/>
                <w:i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słownie:</w:t>
            </w:r>
          </w:p>
          <w:p w14:paraId="334B87E2" w14:textId="296139B4" w:rsidR="00A65FF1" w:rsidRPr="00F166B5" w:rsidRDefault="00A65FF1" w:rsidP="00686FB1">
            <w:pPr>
              <w:rPr>
                <w:rFonts w:ascii="Times New Roman" w:hAnsi="Times New Roman" w:cs="Times New Roman"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………………………………</w:t>
            </w:r>
          </w:p>
        </w:tc>
      </w:tr>
      <w:tr w:rsidR="00A65FF1" w:rsidRPr="00F166B5" w14:paraId="4381626F" w14:textId="77777777" w:rsidTr="00731331">
        <w:trPr>
          <w:trHeight w:val="1147"/>
          <w:jc w:val="center"/>
        </w:trPr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C1C4D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4DAE3281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125A89EA" w14:textId="219F4B41" w:rsidR="00A65FF1" w:rsidRP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Prawo Opcji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E1E0E" w14:textId="4F356855" w:rsidR="00A65FF1" w:rsidRP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…………</w:t>
            </w:r>
            <w:r>
              <w:rPr>
                <w:rFonts w:ascii="Times New Roman" w:hAnsi="Times New Roman" w:cs="Times New Roman"/>
              </w:rPr>
              <w:t>zł</w:t>
            </w:r>
          </w:p>
          <w:p w14:paraId="62CF72BC" w14:textId="7716B149" w:rsidR="00A65FF1" w:rsidRPr="00A65FF1" w:rsidRDefault="00A65FF1" w:rsidP="00686F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B853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4B71777A" w14:textId="5F7146DF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8A8F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5B0173B6" w14:textId="74D9C7F6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……zł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F8A3" w14:textId="4E159402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23%</w:t>
            </w: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7988B" w14:textId="0FBDEF2D" w:rsidR="00A65FF1" w:rsidRPr="00A65FF1" w:rsidRDefault="00A65FF1" w:rsidP="00A65FF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…………….…………… zł</w:t>
            </w:r>
          </w:p>
          <w:p w14:paraId="05E3CE49" w14:textId="77777777" w:rsidR="00A65FF1" w:rsidRPr="00A65FF1" w:rsidRDefault="00A65FF1" w:rsidP="00A65FF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słownie:</w:t>
            </w:r>
          </w:p>
          <w:p w14:paraId="430F7828" w14:textId="3DC55A31" w:rsidR="00A65FF1" w:rsidRPr="00F166B5" w:rsidRDefault="00A65FF1" w:rsidP="00A65FF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…………………………</w:t>
            </w:r>
          </w:p>
        </w:tc>
      </w:tr>
      <w:tr w:rsidR="00A65FF1" w:rsidRPr="00F166B5" w14:paraId="74EA7976" w14:textId="77777777" w:rsidTr="00731331">
        <w:trPr>
          <w:trHeight w:val="1147"/>
          <w:jc w:val="center"/>
        </w:trPr>
        <w:tc>
          <w:tcPr>
            <w:tcW w:w="21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ACA00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212685EC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RAZEM </w:t>
            </w:r>
          </w:p>
          <w:p w14:paraId="48A20BFF" w14:textId="1642F10F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(zamówienie podstawowe + prawo opcji)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0B45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0BB30FA1" w14:textId="069D407F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……zł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4CBB" w14:textId="0334480C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23%</w:t>
            </w: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85D8" w14:textId="390F35EA" w:rsidR="00A65FF1" w:rsidRPr="00A65FF1" w:rsidRDefault="00A65FF1" w:rsidP="00A65FF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…………….…………… zł</w:t>
            </w:r>
          </w:p>
          <w:p w14:paraId="58E1A448" w14:textId="77777777" w:rsidR="00A65FF1" w:rsidRPr="00A65FF1" w:rsidRDefault="00A65FF1" w:rsidP="00A65FF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słownie:</w:t>
            </w:r>
          </w:p>
          <w:p w14:paraId="026B9973" w14:textId="63683ED0" w:rsidR="00A65FF1" w:rsidRPr="00A65FF1" w:rsidRDefault="00A65FF1" w:rsidP="00A65FF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…………………………</w:t>
            </w:r>
          </w:p>
        </w:tc>
      </w:tr>
    </w:tbl>
    <w:bookmarkEnd w:id="2"/>
    <w:p w14:paraId="60DE5294" w14:textId="523ECCDF" w:rsidR="00F06CA8" w:rsidRPr="00EB4579" w:rsidRDefault="00F06CA8" w:rsidP="00F06CA8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bCs/>
          <w:sz w:val="22"/>
          <w:szCs w:val="24"/>
          <w:u w:val="single"/>
        </w:rPr>
      </w:pPr>
      <w:r w:rsidRPr="00EB4579">
        <w:rPr>
          <w:rFonts w:asciiTheme="minorHAnsi" w:hAnsiTheme="minorHAnsi" w:cstheme="minorHAnsi"/>
          <w:sz w:val="22"/>
          <w:szCs w:val="24"/>
          <w:u w:val="single"/>
        </w:rPr>
        <w:t>Kryteria oceny ofert poza cenowe</w:t>
      </w:r>
      <w:r w:rsidRPr="00EB4579">
        <w:rPr>
          <w:rFonts w:asciiTheme="minorHAnsi" w:hAnsiTheme="minorHAnsi" w:cstheme="minorHAnsi"/>
          <w:b/>
          <w:bCs/>
          <w:sz w:val="22"/>
          <w:szCs w:val="24"/>
          <w:u w:val="single"/>
        </w:rPr>
        <w:t xml:space="preserve"> </w:t>
      </w:r>
      <w:r w:rsidRPr="00EB4579">
        <w:rPr>
          <w:rFonts w:asciiTheme="minorHAnsi" w:hAnsiTheme="minorHAnsi" w:cstheme="minorHAnsi"/>
          <w:sz w:val="22"/>
          <w:szCs w:val="24"/>
          <w:u w:val="single"/>
        </w:rPr>
        <w:t>( zadanie nr 2)</w:t>
      </w:r>
      <w:r w:rsidRPr="00EB4579">
        <w:rPr>
          <w:rFonts w:asciiTheme="minorHAnsi" w:hAnsiTheme="minorHAnsi" w:cstheme="minorHAnsi"/>
          <w:b/>
          <w:bCs/>
          <w:sz w:val="22"/>
          <w:szCs w:val="24"/>
          <w:u w:val="single"/>
        </w:rPr>
        <w:t>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5"/>
        <w:gridCol w:w="4487"/>
      </w:tblGrid>
      <w:tr w:rsidR="00F06CA8" w:rsidRPr="00227D85" w14:paraId="5D87A29C" w14:textId="77777777" w:rsidTr="00686FB1">
        <w:trPr>
          <w:trHeight w:val="1486"/>
          <w:jc w:val="center"/>
        </w:trPr>
        <w:tc>
          <w:tcPr>
            <w:tcW w:w="2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D1AE" w14:textId="77777777" w:rsidR="00F06CA8" w:rsidRDefault="00F06CA8" w:rsidP="00686F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66B5">
              <w:rPr>
                <w:rFonts w:ascii="Times New Roman" w:hAnsi="Times New Roman" w:cs="Times New Roman"/>
                <w:b/>
                <w:bCs/>
              </w:rPr>
              <w:t>Okres gwarancji:</w:t>
            </w:r>
          </w:p>
          <w:p w14:paraId="0902D8DB" w14:textId="77777777" w:rsidR="00F06CA8" w:rsidRPr="00F166B5" w:rsidRDefault="00F06CA8" w:rsidP="00686F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5F877" w14:textId="34755A28" w:rsidR="00F06CA8" w:rsidRDefault="00F06CA8" w:rsidP="00686FB1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                      </w:t>
            </w:r>
            <w:r w:rsidRPr="00F166B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………………………</w:t>
            </w:r>
            <w:r w:rsidR="00837DD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lat</w:t>
            </w:r>
          </w:p>
          <w:p w14:paraId="1059BBD5" w14:textId="0E1508EF" w:rsidR="00F06CA8" w:rsidRPr="006C5E18" w:rsidRDefault="00F06CA8" w:rsidP="00686FB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F166B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(</w:t>
            </w:r>
            <w:r w:rsidR="00EB457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minimum 3 </w:t>
            </w:r>
            <w:r w:rsidR="00837DD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lata</w:t>
            </w:r>
            <w:r w:rsidR="00EB457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, </w:t>
            </w:r>
            <w:r w:rsidRPr="00F166B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należy wpisać ilość </w:t>
            </w:r>
            <w:r w:rsidR="00837DD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lat </w:t>
            </w:r>
            <w:r w:rsidRPr="00F166B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gwarancji</w:t>
            </w:r>
            <w:r w:rsidR="00EB4579" w:rsidRPr="00EB4579">
              <w:rPr>
                <w:rFonts w:ascii="Times New Roman" w:hAnsi="Times New Roman" w:cs="Times New Roman"/>
                <w:bCs/>
                <w:iCs/>
                <w:sz w:val="20"/>
                <w:szCs w:val="20"/>
                <w:u w:val="single"/>
              </w:rPr>
              <w:t>,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Pr="00F166B5">
              <w:rPr>
                <w:rFonts w:ascii="Times New Roman" w:hAnsi="Times New Roman" w:cs="Times New Roman"/>
                <w:iCs/>
                <w:sz w:val="20"/>
              </w:rPr>
              <w:t>zgodnie z pkt 2</w:t>
            </w:r>
            <w:r w:rsidR="00EB4579">
              <w:rPr>
                <w:rFonts w:ascii="Times New Roman" w:hAnsi="Times New Roman" w:cs="Times New Roman"/>
                <w:iCs/>
                <w:sz w:val="20"/>
              </w:rPr>
              <w:t>2</w:t>
            </w:r>
            <w:r w:rsidRPr="00F166B5">
              <w:rPr>
                <w:rFonts w:ascii="Times New Roman" w:hAnsi="Times New Roman" w:cs="Times New Roman"/>
                <w:iCs/>
                <w:sz w:val="20"/>
              </w:rPr>
              <w:t xml:space="preserve"> SWZ</w:t>
            </w:r>
            <w:r>
              <w:rPr>
                <w:rFonts w:ascii="Times New Roman" w:hAnsi="Times New Roman" w:cs="Times New Roman"/>
                <w:iCs/>
                <w:sz w:val="20"/>
              </w:rPr>
              <w:t xml:space="preserve"> </w:t>
            </w:r>
            <w:r w:rsidRPr="00F166B5">
              <w:rPr>
                <w:rFonts w:ascii="Times New Roman" w:hAnsi="Times New Roman" w:cs="Times New Roman"/>
                <w:iCs/>
                <w:sz w:val="20"/>
              </w:rPr>
              <w:t>)</w:t>
            </w:r>
          </w:p>
        </w:tc>
      </w:tr>
    </w:tbl>
    <w:p w14:paraId="4435BDFE" w14:textId="77777777" w:rsidR="00FB2977" w:rsidRDefault="00FB2977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10A3FA8C" w14:textId="04220BD5" w:rsidR="00F06CA8" w:rsidRPr="006A4B0A" w:rsidRDefault="00F06CA8" w:rsidP="00F06CA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A4B0A">
        <w:rPr>
          <w:rFonts w:ascii="Times New Roman" w:hAnsi="Times New Roman" w:cs="Times New Roman"/>
          <w:b/>
          <w:sz w:val="28"/>
          <w:szCs w:val="28"/>
          <w:u w:val="single"/>
        </w:rPr>
        <w:t xml:space="preserve">Zadanie nr 3: </w:t>
      </w:r>
    </w:p>
    <w:p w14:paraId="7DCF782A" w14:textId="5EB6EB93" w:rsidR="00F06CA8" w:rsidRPr="006A4B0A" w:rsidRDefault="00F06CA8" w:rsidP="00F06CA8">
      <w:pPr>
        <w:spacing w:after="160" w:line="254" w:lineRule="auto"/>
        <w:contextualSpacing/>
        <w:rPr>
          <w:rFonts w:ascii="Times New Roman" w:hAnsi="Times New Roman" w:cs="Times New Roman"/>
          <w:b/>
        </w:rPr>
      </w:pPr>
      <w:r w:rsidRPr="006A4B0A">
        <w:rPr>
          <w:rFonts w:ascii="Times New Roman" w:hAnsi="Times New Roman" w:cs="Times New Roman"/>
          <w:b/>
          <w:bCs/>
        </w:rPr>
        <w:t>Dostawa monitorów 27”</w:t>
      </w:r>
      <w:r w:rsidRPr="006A4B0A">
        <w:rPr>
          <w:rFonts w:ascii="Times New Roman" w:hAnsi="Times New Roman" w:cs="Times New Roman"/>
          <w:b/>
        </w:rPr>
        <w:t>:</w:t>
      </w:r>
    </w:p>
    <w:p w14:paraId="651C42BF" w14:textId="6B2B2EF9" w:rsidR="00FB2977" w:rsidRPr="006A4B0A" w:rsidRDefault="00FB2977" w:rsidP="00FB2977">
      <w:pPr>
        <w:jc w:val="both"/>
        <w:rPr>
          <w:rFonts w:ascii="Times New Roman" w:hAnsi="Times New Roman" w:cs="Times New Roman"/>
          <w:b/>
          <w:bCs/>
        </w:rPr>
      </w:pPr>
      <w:r w:rsidRPr="006A4B0A">
        <w:rPr>
          <w:rFonts w:ascii="Times New Roman" w:hAnsi="Times New Roman" w:cs="Times New Roman"/>
          <w:b/>
          <w:bCs/>
        </w:rPr>
        <w:t>Model monitora :……………………………………………….</w:t>
      </w:r>
    </w:p>
    <w:p w14:paraId="08397B79" w14:textId="3103FE17" w:rsidR="00FB2977" w:rsidRPr="006A4B0A" w:rsidRDefault="00FB2977" w:rsidP="00FB2977">
      <w:pPr>
        <w:rPr>
          <w:rFonts w:ascii="Times New Roman" w:hAnsi="Times New Roman" w:cs="Times New Roman"/>
          <w:b/>
          <w:bCs/>
        </w:rPr>
      </w:pPr>
      <w:r w:rsidRPr="006A4B0A">
        <w:rPr>
          <w:rFonts w:ascii="Times New Roman" w:hAnsi="Times New Roman" w:cs="Times New Roman"/>
          <w:b/>
          <w:bCs/>
        </w:rPr>
        <w:t>Producent:…………………………………………………………...</w:t>
      </w:r>
    </w:p>
    <w:p w14:paraId="2A78542D" w14:textId="348E885A" w:rsidR="00FB2977" w:rsidRPr="006A4B0A" w:rsidRDefault="0046165E" w:rsidP="00F06CA8">
      <w:pPr>
        <w:spacing w:after="160" w:line="254" w:lineRule="auto"/>
        <w:contextualSpacing/>
        <w:rPr>
          <w:rFonts w:ascii="Times New Roman" w:hAnsi="Times New Roman" w:cs="Times New Roman"/>
          <w:b/>
        </w:rPr>
      </w:pPr>
      <w:r w:rsidRPr="006A4B0A">
        <w:rPr>
          <w:rFonts w:ascii="Times New Roman" w:hAnsi="Times New Roman" w:cs="Times New Roman"/>
          <w:b/>
        </w:rPr>
        <w:t>Link do strony producenta monitora: ……………………………..</w:t>
      </w:r>
    </w:p>
    <w:p w14:paraId="5B11ABA7" w14:textId="77777777" w:rsidR="00FD205A" w:rsidRPr="00F166B5" w:rsidRDefault="00FD205A" w:rsidP="00F06CA8">
      <w:pPr>
        <w:spacing w:after="160" w:line="254" w:lineRule="auto"/>
        <w:contextualSpacing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7"/>
        <w:gridCol w:w="1559"/>
        <w:gridCol w:w="850"/>
        <w:gridCol w:w="1133"/>
        <w:gridCol w:w="1278"/>
        <w:gridCol w:w="2968"/>
      </w:tblGrid>
      <w:tr w:rsidR="00A65FF1" w:rsidRPr="00F166B5" w14:paraId="53C6F57E" w14:textId="77777777" w:rsidTr="00731331">
        <w:trPr>
          <w:trHeight w:val="20"/>
          <w:jc w:val="center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0F40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Zamówienie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2E690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</w:t>
            </w:r>
            <w:r>
              <w:rPr>
                <w:rFonts w:ascii="Times New Roman" w:hAnsi="Times New Roman" w:cs="Times New Roman"/>
                <w:b/>
                <w:iCs/>
              </w:rPr>
              <w:t xml:space="preserve"> jednostkowa</w:t>
            </w:r>
            <w:r w:rsidRPr="00F166B5">
              <w:rPr>
                <w:rFonts w:ascii="Times New Roman" w:hAnsi="Times New Roman" w:cs="Times New Roman"/>
                <w:b/>
                <w:iCs/>
              </w:rPr>
              <w:t xml:space="preserve"> netto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F3C2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 xml:space="preserve">Ilość </w:t>
            </w:r>
          </w:p>
          <w:p w14:paraId="55EB4453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sztuk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8FEE4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Wartość netto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74965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Stawka</w:t>
            </w:r>
          </w:p>
          <w:p w14:paraId="24D775FE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podatku VAT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663FE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  brutto wraz z podatkiem VAT</w:t>
            </w:r>
          </w:p>
        </w:tc>
      </w:tr>
      <w:tr w:rsidR="00A65FF1" w:rsidRPr="00F166B5" w14:paraId="29392A36" w14:textId="77777777" w:rsidTr="00731331">
        <w:trPr>
          <w:trHeight w:val="20"/>
          <w:jc w:val="center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C41C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21A417C7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2F30EA36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Podstawowe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01683" w14:textId="77777777" w:rsidR="006A4B0A" w:rsidRDefault="006A4B0A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0295E6F2" w14:textId="1F4717FD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…………zł</w:t>
            </w:r>
          </w:p>
          <w:p w14:paraId="4BC996C6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0101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07F52A08" w14:textId="47787DA4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1DE4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13399B62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……zł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AB321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F166B5">
              <w:rPr>
                <w:rFonts w:ascii="Times New Roman" w:hAnsi="Times New Roman" w:cs="Times New Roman"/>
              </w:rPr>
              <w:t xml:space="preserve"> %</w:t>
            </w:r>
          </w:p>
          <w:p w14:paraId="4986B920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8ED0C" w14:textId="2812D026" w:rsidR="00A65FF1" w:rsidRPr="00F166B5" w:rsidRDefault="00A65FF1" w:rsidP="00686FB1">
            <w:pPr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…………….…………… zł</w:t>
            </w:r>
          </w:p>
          <w:p w14:paraId="4A2AB8D4" w14:textId="77777777" w:rsidR="00A65FF1" w:rsidRPr="00F166B5" w:rsidRDefault="00A65FF1" w:rsidP="00686FB1">
            <w:pPr>
              <w:rPr>
                <w:rFonts w:ascii="Times New Roman" w:hAnsi="Times New Roman" w:cs="Times New Roman"/>
                <w:i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słownie:</w:t>
            </w:r>
          </w:p>
          <w:p w14:paraId="64018431" w14:textId="77777777" w:rsidR="00A65FF1" w:rsidRPr="00F166B5" w:rsidRDefault="00A65FF1" w:rsidP="00686FB1">
            <w:pPr>
              <w:rPr>
                <w:rFonts w:ascii="Times New Roman" w:hAnsi="Times New Roman" w:cs="Times New Roman"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………………………………</w:t>
            </w:r>
          </w:p>
        </w:tc>
      </w:tr>
      <w:tr w:rsidR="00A65FF1" w:rsidRPr="00F166B5" w14:paraId="338C204E" w14:textId="77777777" w:rsidTr="00731331">
        <w:trPr>
          <w:trHeight w:val="1147"/>
          <w:jc w:val="center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2E5D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74A069F8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490E342C" w14:textId="77777777" w:rsidR="00A65FF1" w:rsidRP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Prawo Opcji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4572C" w14:textId="77777777" w:rsidR="00A65FF1" w:rsidRP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…………</w:t>
            </w:r>
            <w:r>
              <w:rPr>
                <w:rFonts w:ascii="Times New Roman" w:hAnsi="Times New Roman" w:cs="Times New Roman"/>
              </w:rPr>
              <w:t>zł</w:t>
            </w:r>
          </w:p>
          <w:p w14:paraId="78C10EFE" w14:textId="77777777" w:rsidR="00A65FF1" w:rsidRPr="00A65FF1" w:rsidRDefault="00A65FF1" w:rsidP="00686F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2893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5A466472" w14:textId="6E3D30A2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84979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5C777B8D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……zł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BACD5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23%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54B4" w14:textId="36C61512" w:rsidR="00A65FF1" w:rsidRPr="00A65FF1" w:rsidRDefault="00A65FF1" w:rsidP="00686FB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…………….…………… zł</w:t>
            </w:r>
          </w:p>
          <w:p w14:paraId="52683177" w14:textId="77777777" w:rsidR="00A65FF1" w:rsidRPr="00A65FF1" w:rsidRDefault="00A65FF1" w:rsidP="00686FB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słownie:</w:t>
            </w:r>
          </w:p>
          <w:p w14:paraId="023E854A" w14:textId="77777777" w:rsidR="00A65FF1" w:rsidRPr="00F166B5" w:rsidRDefault="00A65FF1" w:rsidP="00686FB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…………………………</w:t>
            </w:r>
          </w:p>
        </w:tc>
      </w:tr>
      <w:tr w:rsidR="00A65FF1" w:rsidRPr="00A65FF1" w14:paraId="54575DE9" w14:textId="77777777" w:rsidTr="00731331">
        <w:trPr>
          <w:trHeight w:val="1147"/>
          <w:jc w:val="center"/>
        </w:trPr>
        <w:tc>
          <w:tcPr>
            <w:tcW w:w="21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02190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62D457E5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RAZEM </w:t>
            </w:r>
          </w:p>
          <w:p w14:paraId="073CCA15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(zamówienie podstawowe + prawo opcji)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2B98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0D924741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……zł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444B5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23%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CA127" w14:textId="25F5D1EA" w:rsidR="00A65FF1" w:rsidRPr="00A65FF1" w:rsidRDefault="00A65FF1" w:rsidP="00686FB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…………….……………zł</w:t>
            </w:r>
          </w:p>
          <w:p w14:paraId="190F475D" w14:textId="77777777" w:rsidR="00A65FF1" w:rsidRPr="00A65FF1" w:rsidRDefault="00A65FF1" w:rsidP="00686FB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słownie:</w:t>
            </w:r>
          </w:p>
          <w:p w14:paraId="7A31675D" w14:textId="77777777" w:rsidR="00A65FF1" w:rsidRPr="00A65FF1" w:rsidRDefault="00A65FF1" w:rsidP="00686FB1">
            <w:pPr>
              <w:rPr>
                <w:rFonts w:ascii="Times New Roman" w:hAnsi="Times New Roman" w:cs="Times New Roman"/>
              </w:rPr>
            </w:pPr>
            <w:r w:rsidRPr="00A65FF1">
              <w:rPr>
                <w:rFonts w:ascii="Times New Roman" w:hAnsi="Times New Roman" w:cs="Times New Roman"/>
              </w:rPr>
              <w:t>…………………………</w:t>
            </w:r>
          </w:p>
        </w:tc>
      </w:tr>
    </w:tbl>
    <w:p w14:paraId="097BB3A3" w14:textId="77777777" w:rsidR="00F06CA8" w:rsidRDefault="00F06CA8" w:rsidP="00F06CA8">
      <w:pPr>
        <w:jc w:val="both"/>
        <w:rPr>
          <w:rFonts w:ascii="Times New Roman" w:hAnsi="Times New Roman" w:cs="Times New Roman"/>
        </w:rPr>
      </w:pPr>
    </w:p>
    <w:p w14:paraId="69A73673" w14:textId="6B1C18BC" w:rsidR="00F06CA8" w:rsidRPr="00EB4579" w:rsidRDefault="00F06CA8" w:rsidP="00F06CA8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bCs/>
          <w:sz w:val="22"/>
          <w:szCs w:val="24"/>
          <w:u w:val="single"/>
        </w:rPr>
      </w:pPr>
      <w:r w:rsidRPr="00EB4579">
        <w:rPr>
          <w:rFonts w:asciiTheme="minorHAnsi" w:hAnsiTheme="minorHAnsi" w:cstheme="minorHAnsi"/>
          <w:sz w:val="22"/>
          <w:szCs w:val="24"/>
          <w:u w:val="single"/>
        </w:rPr>
        <w:t>Kryteria oceny ofert poza cenowe</w:t>
      </w:r>
      <w:r w:rsidRPr="00EB4579">
        <w:rPr>
          <w:rFonts w:asciiTheme="minorHAnsi" w:hAnsiTheme="minorHAnsi" w:cstheme="minorHAnsi"/>
          <w:b/>
          <w:bCs/>
          <w:sz w:val="22"/>
          <w:szCs w:val="24"/>
          <w:u w:val="single"/>
        </w:rPr>
        <w:t xml:space="preserve"> </w:t>
      </w:r>
      <w:r w:rsidRPr="00EB4579">
        <w:rPr>
          <w:rFonts w:asciiTheme="minorHAnsi" w:hAnsiTheme="minorHAnsi" w:cstheme="minorHAnsi"/>
          <w:sz w:val="22"/>
          <w:szCs w:val="24"/>
          <w:u w:val="single"/>
        </w:rPr>
        <w:t>( zadanie nr 3)</w:t>
      </w:r>
      <w:r w:rsidRPr="00EB4579">
        <w:rPr>
          <w:rFonts w:asciiTheme="minorHAnsi" w:hAnsiTheme="minorHAnsi" w:cstheme="minorHAnsi"/>
          <w:b/>
          <w:bCs/>
          <w:sz w:val="22"/>
          <w:szCs w:val="24"/>
          <w:u w:val="single"/>
        </w:rPr>
        <w:t>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5"/>
        <w:gridCol w:w="4487"/>
      </w:tblGrid>
      <w:tr w:rsidR="00F06CA8" w:rsidRPr="00227D85" w14:paraId="10412C71" w14:textId="77777777" w:rsidTr="00686FB1">
        <w:trPr>
          <w:trHeight w:val="1486"/>
          <w:jc w:val="center"/>
        </w:trPr>
        <w:tc>
          <w:tcPr>
            <w:tcW w:w="2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0C97F" w14:textId="77777777" w:rsidR="00F06CA8" w:rsidRDefault="00F06CA8" w:rsidP="00686F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66B5">
              <w:rPr>
                <w:rFonts w:ascii="Times New Roman" w:hAnsi="Times New Roman" w:cs="Times New Roman"/>
                <w:b/>
                <w:bCs/>
              </w:rPr>
              <w:t>Okres gwarancji:</w:t>
            </w:r>
          </w:p>
          <w:p w14:paraId="209EE04F" w14:textId="77777777" w:rsidR="00F06CA8" w:rsidRPr="00F166B5" w:rsidRDefault="00F06CA8" w:rsidP="00686F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00201" w14:textId="199356D1" w:rsidR="00F06CA8" w:rsidRDefault="00F06CA8" w:rsidP="00686FB1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                      </w:t>
            </w:r>
            <w:r w:rsidRPr="00F166B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………………………</w:t>
            </w:r>
            <w:r w:rsidR="00837DD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lat</w:t>
            </w:r>
          </w:p>
          <w:p w14:paraId="2329A8E5" w14:textId="58047F08" w:rsidR="00F06CA8" w:rsidRPr="006C5E18" w:rsidRDefault="00EB4579" w:rsidP="00686FB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EB457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(minimum 3 </w:t>
            </w:r>
            <w:r w:rsidR="00837DD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lata</w:t>
            </w:r>
            <w:r w:rsidRPr="00EB457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, należy wpisać ilość </w:t>
            </w:r>
            <w:r w:rsidR="00837DD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lat</w:t>
            </w:r>
            <w:r w:rsidRPr="00EB457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gwarancji, zgodnie z pkt 22 SWZ )</w:t>
            </w:r>
          </w:p>
        </w:tc>
      </w:tr>
    </w:tbl>
    <w:p w14:paraId="728B2077" w14:textId="77777777" w:rsidR="00FB2977" w:rsidRDefault="00FB2977" w:rsidP="00FB2977">
      <w:pPr>
        <w:jc w:val="both"/>
        <w:rPr>
          <w:b/>
          <w:sz w:val="22"/>
          <w:szCs w:val="22"/>
        </w:rPr>
      </w:pPr>
    </w:p>
    <w:p w14:paraId="29D3355B" w14:textId="77777777" w:rsidR="00FB2977" w:rsidRDefault="00FB2977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0979769D" w14:textId="7A83886A" w:rsidR="00F06CA8" w:rsidRPr="006A4B0A" w:rsidRDefault="00F06CA8" w:rsidP="00F06CA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A4B0A">
        <w:rPr>
          <w:rFonts w:ascii="Times New Roman" w:hAnsi="Times New Roman" w:cs="Times New Roman"/>
          <w:b/>
          <w:sz w:val="28"/>
          <w:szCs w:val="28"/>
          <w:u w:val="single"/>
        </w:rPr>
        <w:t xml:space="preserve">Zadanie nr 4: </w:t>
      </w:r>
    </w:p>
    <w:p w14:paraId="13C82BFF" w14:textId="72B5F2CD" w:rsidR="00F06CA8" w:rsidRDefault="00F06CA8" w:rsidP="00F06CA8">
      <w:pPr>
        <w:spacing w:after="160" w:line="254" w:lineRule="auto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Dostawa oprogramowania komputerowego</w:t>
      </w:r>
      <w:r w:rsidRPr="00F166B5">
        <w:rPr>
          <w:rFonts w:ascii="Times New Roman" w:hAnsi="Times New Roman" w:cs="Times New Roman"/>
          <w:b/>
        </w:rPr>
        <w:t>:</w:t>
      </w:r>
    </w:p>
    <w:p w14:paraId="4930957D" w14:textId="0D21236B" w:rsidR="00FB2977" w:rsidRPr="00F166B5" w:rsidRDefault="00FB2977" w:rsidP="00F06CA8">
      <w:pPr>
        <w:spacing w:after="160" w:line="254" w:lineRule="auto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Oprogramowanie </w:t>
      </w:r>
      <w:r w:rsidR="00EB4579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  <w:b/>
        </w:rPr>
        <w:t>……………………………………..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1878"/>
        <w:gridCol w:w="957"/>
        <w:gridCol w:w="1134"/>
        <w:gridCol w:w="1277"/>
        <w:gridCol w:w="2970"/>
      </w:tblGrid>
      <w:tr w:rsidR="00A65FF1" w:rsidRPr="00F166B5" w14:paraId="36476403" w14:textId="77777777" w:rsidTr="00EB4579">
        <w:trPr>
          <w:trHeight w:val="20"/>
          <w:jc w:val="center"/>
        </w:trPr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BCB8" w14:textId="77777777" w:rsidR="00EB4579" w:rsidRDefault="00EB4579" w:rsidP="00EB4579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  <w:p w14:paraId="1654BA04" w14:textId="27292EEB" w:rsidR="00A65FF1" w:rsidRPr="00F166B5" w:rsidRDefault="00EB4579" w:rsidP="00EB4579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Lp.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0EB84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</w:t>
            </w:r>
            <w:r>
              <w:rPr>
                <w:rFonts w:ascii="Times New Roman" w:hAnsi="Times New Roman" w:cs="Times New Roman"/>
                <w:b/>
                <w:iCs/>
              </w:rPr>
              <w:t xml:space="preserve"> jednostkowa</w:t>
            </w:r>
            <w:r w:rsidRPr="00F166B5">
              <w:rPr>
                <w:rFonts w:ascii="Times New Roman" w:hAnsi="Times New Roman" w:cs="Times New Roman"/>
                <w:b/>
                <w:iCs/>
              </w:rPr>
              <w:t xml:space="preserve"> netto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0C68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 xml:space="preserve">Ilość </w:t>
            </w:r>
          </w:p>
          <w:p w14:paraId="3DD0C95F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sztuk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2851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Wartość netto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966FF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Stawka</w:t>
            </w:r>
          </w:p>
          <w:p w14:paraId="0F7107A0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podatku VAT</w:t>
            </w: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E476F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  brutto wraz z podatkiem VAT</w:t>
            </w:r>
          </w:p>
        </w:tc>
      </w:tr>
      <w:tr w:rsidR="00A65FF1" w:rsidRPr="00F166B5" w14:paraId="5F8BD598" w14:textId="77777777" w:rsidTr="00EB4579">
        <w:trPr>
          <w:trHeight w:val="20"/>
          <w:jc w:val="center"/>
        </w:trPr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9623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2A8D0DA3" w14:textId="0D0F8335" w:rsidR="00A65FF1" w:rsidRPr="00F166B5" w:rsidRDefault="00EB4579" w:rsidP="00EB45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0F2CC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…………zł</w:t>
            </w:r>
          </w:p>
          <w:p w14:paraId="3C7F21A6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B738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0B93C660" w14:textId="0D97EA42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DFB0F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62055267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……zł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71F1A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F166B5">
              <w:rPr>
                <w:rFonts w:ascii="Times New Roman" w:hAnsi="Times New Roman" w:cs="Times New Roman"/>
              </w:rPr>
              <w:t xml:space="preserve"> %</w:t>
            </w:r>
          </w:p>
          <w:p w14:paraId="3AB0C837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DC06C" w14:textId="501B3774" w:rsidR="00A65FF1" w:rsidRPr="00F166B5" w:rsidRDefault="00A65FF1" w:rsidP="00686FB1">
            <w:pPr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…………….…………… zł</w:t>
            </w:r>
          </w:p>
          <w:p w14:paraId="63CBB763" w14:textId="77777777" w:rsidR="00A65FF1" w:rsidRPr="00F166B5" w:rsidRDefault="00A65FF1" w:rsidP="00686FB1">
            <w:pPr>
              <w:rPr>
                <w:rFonts w:ascii="Times New Roman" w:hAnsi="Times New Roman" w:cs="Times New Roman"/>
                <w:i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słownie:</w:t>
            </w:r>
          </w:p>
          <w:p w14:paraId="19474E19" w14:textId="77777777" w:rsidR="00A65FF1" w:rsidRPr="00F166B5" w:rsidRDefault="00A65FF1" w:rsidP="00686FB1">
            <w:pPr>
              <w:rPr>
                <w:rFonts w:ascii="Times New Roman" w:hAnsi="Times New Roman" w:cs="Times New Roman"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………………………………</w:t>
            </w:r>
          </w:p>
        </w:tc>
      </w:tr>
    </w:tbl>
    <w:p w14:paraId="7A4E03BD" w14:textId="1DF25A94" w:rsidR="00FB2977" w:rsidRDefault="00FB2977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7589AF69" w14:textId="77777777" w:rsidR="00FB2977" w:rsidRDefault="00FB2977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031F38B3" w14:textId="77777777" w:rsidR="00B04206" w:rsidRPr="00A85027" w:rsidRDefault="00792229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2D81290D" w:rsidR="001779D3" w:rsidRPr="003141E5" w:rsidRDefault="001779D3" w:rsidP="00BD61AA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6298000F" w14:textId="236CC320" w:rsidR="00540AAD" w:rsidRPr="00A85027" w:rsidRDefault="00554391" w:rsidP="00BD61AA">
      <w:pPr>
        <w:numPr>
          <w:ilvl w:val="0"/>
          <w:numId w:val="7"/>
        </w:numPr>
        <w:tabs>
          <w:tab w:val="clear" w:pos="720"/>
          <w:tab w:val="num" w:pos="142"/>
        </w:tabs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AE31F3">
        <w:rPr>
          <w:rFonts w:asciiTheme="minorHAnsi" w:hAnsiTheme="minorHAnsi" w:cstheme="minorHAnsi"/>
          <w:sz w:val="22"/>
          <w:lang w:eastAsia="zh-CN"/>
        </w:rPr>
        <w:t>urz</w:t>
      </w:r>
      <w:r w:rsidR="00CB6F72">
        <w:rPr>
          <w:rFonts w:asciiTheme="minorHAnsi" w:hAnsiTheme="minorHAnsi" w:cstheme="minorHAnsi"/>
          <w:sz w:val="22"/>
          <w:lang w:eastAsia="zh-CN"/>
        </w:rPr>
        <w:t>ą</w:t>
      </w:r>
      <w:r w:rsidR="00AE31F3">
        <w:rPr>
          <w:rFonts w:asciiTheme="minorHAnsi" w:hAnsiTheme="minorHAnsi" w:cstheme="minorHAnsi"/>
          <w:sz w:val="22"/>
          <w:lang w:eastAsia="zh-CN"/>
        </w:rPr>
        <w:t>dzenia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 xml:space="preserve">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</w:t>
      </w:r>
      <w:r w:rsidR="00C1290D">
        <w:rPr>
          <w:rFonts w:asciiTheme="minorHAnsi" w:hAnsiTheme="minorHAnsi" w:cstheme="minorHAnsi"/>
          <w:sz w:val="22"/>
          <w:lang w:eastAsia="zh-CN"/>
        </w:rPr>
        <w:t>O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</w:t>
      </w:r>
      <w:r w:rsidR="00AE31F3">
        <w:rPr>
          <w:rFonts w:asciiTheme="minorHAnsi" w:hAnsiTheme="minorHAnsi" w:cstheme="minorHAnsi"/>
          <w:sz w:val="22"/>
          <w:lang w:eastAsia="zh-CN"/>
        </w:rPr>
        <w:t xml:space="preserve"> urządzeń 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lastRenderedPageBreak/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33F5DC2" w14:textId="6B064A17" w:rsidR="00B04206" w:rsidRPr="00BD61AA" w:rsidRDefault="00E85462" w:rsidP="00BD61AA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30FC8C8E" w14:textId="54CA62F0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</w:t>
      </w:r>
    </w:p>
    <w:p w14:paraId="35BB4E4A" w14:textId="77777777" w:rsidR="00F8058B" w:rsidRPr="00A85027" w:rsidRDefault="00F8058B" w:rsidP="00BD61AA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31F39A72" w14:textId="77777777" w:rsidR="00F06CA8" w:rsidRPr="00F06CA8" w:rsidRDefault="00F06CA8" w:rsidP="00F06CA8">
      <w:pPr>
        <w:jc w:val="center"/>
        <w:rPr>
          <w:rFonts w:ascii="Calibri" w:hAnsi="Calibri" w:cs="Times New Roman"/>
          <w:b/>
          <w:color w:val="FF0000"/>
          <w:sz w:val="22"/>
          <w:szCs w:val="22"/>
        </w:rPr>
      </w:pPr>
      <w:r w:rsidRPr="00F06CA8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6DB73F27" w14:textId="4B69B939" w:rsidR="00F8058B" w:rsidRPr="00BD61AA" w:rsidRDefault="00F8058B" w:rsidP="00F06C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  <w:szCs w:val="20"/>
        </w:rPr>
      </w:pPr>
    </w:p>
    <w:sectPr w:rsidR="00F8058B" w:rsidRPr="00BD61AA" w:rsidSect="0034302B">
      <w:footerReference w:type="even" r:id="rId11"/>
      <w:footerReference w:type="default" r:id="rId12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1D19" w14:textId="77777777" w:rsidR="00315BAB" w:rsidRDefault="00315BAB">
      <w:r>
        <w:separator/>
      </w:r>
    </w:p>
  </w:endnote>
  <w:endnote w:type="continuationSeparator" w:id="0">
    <w:p w14:paraId="5C966886" w14:textId="77777777" w:rsidR="00315BAB" w:rsidRDefault="00315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B9107" w14:textId="3058B362" w:rsidR="00BD61AA" w:rsidRDefault="00BD61AA">
    <w:pPr>
      <w:pStyle w:val="Stopka"/>
    </w:pPr>
    <w:r>
      <w:rPr>
        <w:noProof/>
      </w:rPr>
      <w:t xml:space="preserve">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D1EA7" w14:textId="77777777" w:rsidR="00315BAB" w:rsidRDefault="00315BAB">
      <w:r>
        <w:separator/>
      </w:r>
    </w:p>
  </w:footnote>
  <w:footnote w:type="continuationSeparator" w:id="0">
    <w:p w14:paraId="20EFF163" w14:textId="77777777" w:rsidR="00315BAB" w:rsidRDefault="00315BAB">
      <w:r>
        <w:continuationSeparator/>
      </w:r>
    </w:p>
  </w:footnote>
  <w:footnote w:id="1">
    <w:p w14:paraId="53480E10" w14:textId="27EDDC09" w:rsidR="006C66BB" w:rsidRPr="006C66BB" w:rsidRDefault="006C66BB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EE52C6"/>
    <w:multiLevelType w:val="multilevel"/>
    <w:tmpl w:val="84E007B0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b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BB65DD"/>
    <w:multiLevelType w:val="hybridMultilevel"/>
    <w:tmpl w:val="0C1CFE7E"/>
    <w:lvl w:ilvl="0" w:tplc="291A0CE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7E2B0E"/>
    <w:multiLevelType w:val="hybridMultilevel"/>
    <w:tmpl w:val="6AE08C28"/>
    <w:lvl w:ilvl="0" w:tplc="55564C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6"/>
  </w:num>
  <w:num w:numId="21">
    <w:abstractNumId w:val="24"/>
  </w:num>
  <w:num w:numId="22">
    <w:abstractNumId w:val="17"/>
  </w:num>
  <w:num w:numId="23">
    <w:abstractNumId w:val="13"/>
  </w:num>
  <w:num w:numId="24">
    <w:abstractNumId w:val="22"/>
  </w:num>
  <w:num w:numId="2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559B5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51C46"/>
    <w:rsid w:val="00160C49"/>
    <w:rsid w:val="00171105"/>
    <w:rsid w:val="001779D3"/>
    <w:rsid w:val="00183092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27D85"/>
    <w:rsid w:val="00257D3C"/>
    <w:rsid w:val="0026550B"/>
    <w:rsid w:val="00273072"/>
    <w:rsid w:val="00273A65"/>
    <w:rsid w:val="002855DD"/>
    <w:rsid w:val="002B2630"/>
    <w:rsid w:val="002B6BCA"/>
    <w:rsid w:val="002C5543"/>
    <w:rsid w:val="002C59C5"/>
    <w:rsid w:val="002D4A6C"/>
    <w:rsid w:val="002D6B17"/>
    <w:rsid w:val="002F364C"/>
    <w:rsid w:val="002F480B"/>
    <w:rsid w:val="003141E5"/>
    <w:rsid w:val="00315BAB"/>
    <w:rsid w:val="00320CF8"/>
    <w:rsid w:val="0032113C"/>
    <w:rsid w:val="0032635C"/>
    <w:rsid w:val="0033695E"/>
    <w:rsid w:val="0034302B"/>
    <w:rsid w:val="0035159A"/>
    <w:rsid w:val="00363F21"/>
    <w:rsid w:val="003748C0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6165E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378F9"/>
    <w:rsid w:val="00540AAD"/>
    <w:rsid w:val="005506CC"/>
    <w:rsid w:val="00550733"/>
    <w:rsid w:val="00554391"/>
    <w:rsid w:val="00565A94"/>
    <w:rsid w:val="00571A2F"/>
    <w:rsid w:val="0057285E"/>
    <w:rsid w:val="00586B94"/>
    <w:rsid w:val="005C3E13"/>
    <w:rsid w:val="006063C6"/>
    <w:rsid w:val="00623FA2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4B0A"/>
    <w:rsid w:val="006B0C57"/>
    <w:rsid w:val="006B221B"/>
    <w:rsid w:val="006C158A"/>
    <w:rsid w:val="006C5E18"/>
    <w:rsid w:val="006C66BB"/>
    <w:rsid w:val="006E3B39"/>
    <w:rsid w:val="006F4EB2"/>
    <w:rsid w:val="006F5077"/>
    <w:rsid w:val="0070052D"/>
    <w:rsid w:val="0071586B"/>
    <w:rsid w:val="00721B5F"/>
    <w:rsid w:val="00731331"/>
    <w:rsid w:val="00732B3A"/>
    <w:rsid w:val="00733349"/>
    <w:rsid w:val="00735215"/>
    <w:rsid w:val="007728BA"/>
    <w:rsid w:val="00781E3A"/>
    <w:rsid w:val="0079153E"/>
    <w:rsid w:val="00791AF5"/>
    <w:rsid w:val="00792229"/>
    <w:rsid w:val="007A454E"/>
    <w:rsid w:val="007B34C8"/>
    <w:rsid w:val="007C7345"/>
    <w:rsid w:val="007D15FD"/>
    <w:rsid w:val="007D2AF0"/>
    <w:rsid w:val="007D4A49"/>
    <w:rsid w:val="007E40E6"/>
    <w:rsid w:val="007F1354"/>
    <w:rsid w:val="008057B2"/>
    <w:rsid w:val="00815C90"/>
    <w:rsid w:val="00824809"/>
    <w:rsid w:val="00831B3C"/>
    <w:rsid w:val="00836618"/>
    <w:rsid w:val="00837DD6"/>
    <w:rsid w:val="0084022B"/>
    <w:rsid w:val="008453D2"/>
    <w:rsid w:val="00846932"/>
    <w:rsid w:val="00847ABF"/>
    <w:rsid w:val="00854235"/>
    <w:rsid w:val="00887449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8294C"/>
    <w:rsid w:val="009A3137"/>
    <w:rsid w:val="009C2BDB"/>
    <w:rsid w:val="009D5C1C"/>
    <w:rsid w:val="009E09F9"/>
    <w:rsid w:val="009F5F74"/>
    <w:rsid w:val="00A00A14"/>
    <w:rsid w:val="00A23458"/>
    <w:rsid w:val="00A271AB"/>
    <w:rsid w:val="00A27BD8"/>
    <w:rsid w:val="00A45357"/>
    <w:rsid w:val="00A5420F"/>
    <w:rsid w:val="00A56A6D"/>
    <w:rsid w:val="00A61D3C"/>
    <w:rsid w:val="00A6382F"/>
    <w:rsid w:val="00A65FF1"/>
    <w:rsid w:val="00A75139"/>
    <w:rsid w:val="00A835D1"/>
    <w:rsid w:val="00A85027"/>
    <w:rsid w:val="00AD3EA8"/>
    <w:rsid w:val="00AD5E04"/>
    <w:rsid w:val="00AE31F3"/>
    <w:rsid w:val="00AE61AA"/>
    <w:rsid w:val="00B04206"/>
    <w:rsid w:val="00B10157"/>
    <w:rsid w:val="00B10C2A"/>
    <w:rsid w:val="00B11E95"/>
    <w:rsid w:val="00B12D3B"/>
    <w:rsid w:val="00B17B31"/>
    <w:rsid w:val="00B433A8"/>
    <w:rsid w:val="00B639E0"/>
    <w:rsid w:val="00B66774"/>
    <w:rsid w:val="00B92D61"/>
    <w:rsid w:val="00B9752F"/>
    <w:rsid w:val="00BA71D0"/>
    <w:rsid w:val="00BB74F6"/>
    <w:rsid w:val="00BC1E84"/>
    <w:rsid w:val="00BD61AA"/>
    <w:rsid w:val="00BE2535"/>
    <w:rsid w:val="00BE751B"/>
    <w:rsid w:val="00BF371A"/>
    <w:rsid w:val="00C1290D"/>
    <w:rsid w:val="00C4652A"/>
    <w:rsid w:val="00C70E06"/>
    <w:rsid w:val="00C73C32"/>
    <w:rsid w:val="00C83073"/>
    <w:rsid w:val="00C9049D"/>
    <w:rsid w:val="00C94083"/>
    <w:rsid w:val="00CA56B7"/>
    <w:rsid w:val="00CA6A4D"/>
    <w:rsid w:val="00CB6F72"/>
    <w:rsid w:val="00CB7259"/>
    <w:rsid w:val="00CB7BDD"/>
    <w:rsid w:val="00CC3102"/>
    <w:rsid w:val="00D22609"/>
    <w:rsid w:val="00D236E0"/>
    <w:rsid w:val="00D24480"/>
    <w:rsid w:val="00D31A71"/>
    <w:rsid w:val="00D32490"/>
    <w:rsid w:val="00D42EB7"/>
    <w:rsid w:val="00D6039F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B4579"/>
    <w:rsid w:val="00EC0743"/>
    <w:rsid w:val="00ED1C4A"/>
    <w:rsid w:val="00EE40CB"/>
    <w:rsid w:val="00EE6D43"/>
    <w:rsid w:val="00EF47EE"/>
    <w:rsid w:val="00F02CBB"/>
    <w:rsid w:val="00F06CA8"/>
    <w:rsid w:val="00F06F57"/>
    <w:rsid w:val="00F15130"/>
    <w:rsid w:val="00F166B5"/>
    <w:rsid w:val="00F25932"/>
    <w:rsid w:val="00F44AD9"/>
    <w:rsid w:val="00F5071B"/>
    <w:rsid w:val="00F574FA"/>
    <w:rsid w:val="00F64413"/>
    <w:rsid w:val="00F77E3D"/>
    <w:rsid w:val="00F8058B"/>
    <w:rsid w:val="00F86B1A"/>
    <w:rsid w:val="00FA0EC7"/>
    <w:rsid w:val="00FB2977"/>
    <w:rsid w:val="00FB2FB5"/>
    <w:rsid w:val="00FC73C5"/>
    <w:rsid w:val="00FD205A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5FF1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A6A4D"/>
    <w:rPr>
      <w:sz w:val="20"/>
      <w:szCs w:val="20"/>
    </w:rPr>
  </w:style>
  <w:style w:type="character" w:styleId="Odwoanieprzypisudolnego">
    <w:name w:val="footnote reference"/>
    <w:uiPriority w:val="99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06CA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54656D9-AEF4-4B11-9AE6-DCF3D53F8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361</TotalTime>
  <Pages>5</Pages>
  <Words>785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Michał Kowalski</cp:lastModifiedBy>
  <cp:revision>29</cp:revision>
  <cp:lastPrinted>2022-11-09T08:51:00Z</cp:lastPrinted>
  <dcterms:created xsi:type="dcterms:W3CDTF">2022-10-05T10:03:00Z</dcterms:created>
  <dcterms:modified xsi:type="dcterms:W3CDTF">2023-06-02T10:13:00Z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