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567DD39F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2D7CBF">
        <w:rPr>
          <w:bCs/>
          <w:sz w:val="22"/>
          <w:szCs w:val="22"/>
        </w:rPr>
        <w:t>1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2D8F8068" w:rsidR="009E0FE7" w:rsidRPr="009E0FE7" w:rsidRDefault="009E0FE7" w:rsidP="003200B1">
      <w:pPr>
        <w:keepNext/>
        <w:spacing w:after="360"/>
        <w:outlineLvl w:val="3"/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4E4CE1B3" w:rsid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968BF61" w14:textId="77777777" w:rsidR="002D7CBF" w:rsidRPr="002D7CBF" w:rsidRDefault="002D7CBF" w:rsidP="002D7CBF">
      <w:pPr>
        <w:jc w:val="center"/>
        <w:rPr>
          <w:b/>
          <w:sz w:val="28"/>
          <w:szCs w:val="28"/>
        </w:rPr>
      </w:pPr>
      <w:r w:rsidRPr="002D7CBF">
        <w:rPr>
          <w:b/>
          <w:sz w:val="28"/>
          <w:szCs w:val="28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767B7075" w14:textId="77777777" w:rsidR="003200B1" w:rsidRPr="00281DC6" w:rsidRDefault="003200B1" w:rsidP="00281DC6">
      <w:pPr>
        <w:spacing w:after="240" w:line="276" w:lineRule="auto"/>
        <w:jc w:val="both"/>
        <w:rPr>
          <w:sz w:val="22"/>
          <w:szCs w:val="22"/>
        </w:rPr>
      </w:pPr>
    </w:p>
    <w:p w14:paraId="52264483" w14:textId="55D5E606" w:rsidR="00281DC6" w:rsidRPr="00281DC6" w:rsidRDefault="00281DC6" w:rsidP="00B1114B">
      <w:pPr>
        <w:spacing w:after="12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12F8C184" w14:textId="77777777" w:rsidR="004F24E4" w:rsidRDefault="004F24E4" w:rsidP="00D1662B">
      <w:pPr>
        <w:jc w:val="both"/>
      </w:pPr>
      <w:bookmarkStart w:id="2" w:name="_Hlk64876004"/>
    </w:p>
    <w:p w14:paraId="23FFC675" w14:textId="48A91B25" w:rsidR="002D7CBF" w:rsidRPr="00300DB1" w:rsidRDefault="002D7CBF" w:rsidP="002D7CBF">
      <w:pPr>
        <w:jc w:val="both"/>
        <w:rPr>
          <w:b/>
        </w:rPr>
      </w:pPr>
      <w:r w:rsidRPr="00300DB1">
        <w:rPr>
          <w:b/>
          <w:u w:val="single"/>
        </w:rPr>
        <w:lastRenderedPageBreak/>
        <w:t>Pakiet nr 1</w:t>
      </w:r>
      <w:r w:rsidRPr="00300DB1">
        <w:rPr>
          <w:b/>
        </w:rPr>
        <w:t xml:space="preserve"> </w:t>
      </w:r>
    </w:p>
    <w:p w14:paraId="266D3F69" w14:textId="77777777" w:rsidR="002D7CBF" w:rsidRPr="00BC755F" w:rsidRDefault="002D7CBF" w:rsidP="002D7CBF">
      <w:pPr>
        <w:jc w:val="both"/>
      </w:pPr>
      <w:r w:rsidRPr="00BC755F">
        <w:t xml:space="preserve">wartość  </w:t>
      </w:r>
      <w:r>
        <w:t>netto</w:t>
      </w:r>
      <w:r w:rsidRPr="00BC755F">
        <w:t xml:space="preserve"> za wykonanie całości przedmiotu zamówienia wynosi ....................... zł</w:t>
      </w:r>
    </w:p>
    <w:p w14:paraId="48266EDE" w14:textId="77777777" w:rsidR="002D7CBF" w:rsidRPr="00791852" w:rsidRDefault="002D7CBF" w:rsidP="002D7CBF">
      <w:pPr>
        <w:jc w:val="both"/>
        <w:rPr>
          <w:b/>
        </w:rPr>
      </w:pPr>
      <w:r w:rsidRPr="00791852">
        <w:rPr>
          <w:b/>
        </w:rPr>
        <w:t>wartość  brutto za  wykonanie całości przedmiotu zamówienia wynosi....................... zł</w:t>
      </w:r>
    </w:p>
    <w:p w14:paraId="05781EAE" w14:textId="77777777" w:rsidR="002D7CBF" w:rsidRDefault="002D7CBF" w:rsidP="002D7CBF">
      <w:pPr>
        <w:jc w:val="both"/>
      </w:pPr>
      <w:r>
        <w:t>(słownie brutto: …………………………………………………………………………….. zł)</w:t>
      </w:r>
    </w:p>
    <w:p w14:paraId="6C3DBF7E" w14:textId="2B818501" w:rsidR="002D7CBF" w:rsidRPr="00BC755F" w:rsidRDefault="002D7CBF" w:rsidP="002D7CBF">
      <w:pPr>
        <w:jc w:val="both"/>
      </w:pPr>
      <w:r w:rsidRPr="00BC755F">
        <w:t>ww. wartości wyliczone zgodnie z tabelą</w:t>
      </w:r>
      <w:r w:rsidRPr="00BC755F">
        <w:rPr>
          <w:b/>
        </w:rPr>
        <w:t xml:space="preserve"> </w:t>
      </w:r>
      <w:r w:rsidRPr="00BC755F">
        <w:t xml:space="preserve">zawartą w formularzu cenowym, stanowiącym załącznik nr </w:t>
      </w:r>
      <w:r>
        <w:t xml:space="preserve">2 </w:t>
      </w:r>
      <w:r w:rsidRPr="00BC755F">
        <w:t>do S</w:t>
      </w:r>
      <w:r>
        <w:t xml:space="preserve">WZ </w:t>
      </w:r>
    </w:p>
    <w:p w14:paraId="17E82D27" w14:textId="77777777" w:rsidR="002D7CBF" w:rsidRDefault="002D7CBF" w:rsidP="002D7CBF">
      <w:pPr>
        <w:jc w:val="both"/>
      </w:pPr>
      <w:r>
        <w:t xml:space="preserve">w tym: </w:t>
      </w:r>
    </w:p>
    <w:p w14:paraId="307E1D66" w14:textId="77777777" w:rsidR="006B2C34" w:rsidRPr="00D74059" w:rsidRDefault="006B2C34" w:rsidP="006B2C34">
      <w:pPr>
        <w:numPr>
          <w:ilvl w:val="0"/>
          <w:numId w:val="45"/>
        </w:numPr>
      </w:pPr>
      <w:r w:rsidRPr="00D74059">
        <w:t xml:space="preserve">Koszt jednego przeglądu </w:t>
      </w:r>
    </w:p>
    <w:p w14:paraId="713AAD64" w14:textId="77777777" w:rsidR="006B2C34" w:rsidRPr="00D74059" w:rsidRDefault="006B2C34" w:rsidP="006B2C34">
      <w:pPr>
        <w:ind w:left="1068"/>
      </w:pPr>
      <w:r w:rsidRPr="00D74059">
        <w:t>Wartość netto:    ………. ….% VAT: ………..</w:t>
      </w:r>
    </w:p>
    <w:p w14:paraId="731ABF46" w14:textId="77777777" w:rsidR="006B2C34" w:rsidRPr="00D74059" w:rsidRDefault="006B2C34" w:rsidP="006B2C34">
      <w:pPr>
        <w:ind w:left="1068"/>
      </w:pPr>
      <w:r w:rsidRPr="00D74059">
        <w:t>Wartość brutto: ………..</w:t>
      </w:r>
    </w:p>
    <w:p w14:paraId="6428DAA3" w14:textId="77777777" w:rsidR="006B2C34" w:rsidRPr="00D74059" w:rsidRDefault="006B2C34" w:rsidP="006B2C34">
      <w:pPr>
        <w:ind w:left="1068"/>
      </w:pPr>
    </w:p>
    <w:p w14:paraId="0E5882F3" w14:textId="77777777" w:rsidR="006B2C34" w:rsidRPr="00D74059" w:rsidRDefault="006B2C34" w:rsidP="006B2C34">
      <w:pPr>
        <w:numPr>
          <w:ilvl w:val="0"/>
          <w:numId w:val="45"/>
        </w:numPr>
      </w:pPr>
      <w:r w:rsidRPr="00D74059">
        <w:t xml:space="preserve">Koszt jednej roboczogodziny na wykonanie naprawy </w:t>
      </w:r>
    </w:p>
    <w:p w14:paraId="74A44EAF" w14:textId="77777777" w:rsidR="006B2C34" w:rsidRPr="00D74059" w:rsidRDefault="006B2C34" w:rsidP="006B2C34">
      <w:pPr>
        <w:ind w:left="1134"/>
      </w:pPr>
      <w:r w:rsidRPr="00D74059">
        <w:t>Wartość netto:    ………. ….% VAT: ………..</w:t>
      </w:r>
    </w:p>
    <w:p w14:paraId="5E6B886F" w14:textId="77777777" w:rsidR="006B2C34" w:rsidRDefault="006B2C34" w:rsidP="006B2C34">
      <w:pPr>
        <w:ind w:left="1134"/>
      </w:pPr>
      <w:r w:rsidRPr="00D74059">
        <w:t>Wartość brutto: ………..</w:t>
      </w:r>
    </w:p>
    <w:p w14:paraId="420EAFA5" w14:textId="77777777" w:rsidR="006B2C34" w:rsidRPr="00C922E2" w:rsidRDefault="006B2C34" w:rsidP="006B2C34">
      <w:pPr>
        <w:ind w:left="1134"/>
      </w:pPr>
    </w:p>
    <w:p w14:paraId="0D5BDD22" w14:textId="77777777" w:rsidR="002D7CBF" w:rsidRDefault="002D7CBF" w:rsidP="002D7CBF">
      <w:pPr>
        <w:jc w:val="both"/>
      </w:pPr>
      <w:r w:rsidRPr="002D7CBF">
        <w:rPr>
          <w:b/>
        </w:rPr>
        <w:t>Gwarancja na wykonane naprawy</w:t>
      </w:r>
      <w:r>
        <w:rPr>
          <w:b/>
        </w:rPr>
        <w:t xml:space="preserve"> (K-2)</w:t>
      </w:r>
      <w:r w:rsidRPr="005811FB">
        <w:rPr>
          <w:b/>
        </w:rPr>
        <w:t>:</w:t>
      </w:r>
      <w:r w:rsidRPr="004C0B18">
        <w:t xml:space="preserve"> …………………</w:t>
      </w:r>
      <w:r>
        <w:t>………… zgodnie z II kryterium punktowanym</w:t>
      </w:r>
    </w:p>
    <w:p w14:paraId="183F2BE8" w14:textId="77777777" w:rsidR="002D7CBF" w:rsidRDefault="002D7CBF" w:rsidP="002D7CBF">
      <w:pPr>
        <w:jc w:val="both"/>
      </w:pPr>
      <w:r w:rsidRPr="002D7CBF">
        <w:rPr>
          <w:b/>
          <w:bCs/>
        </w:rPr>
        <w:t>Usuwanie awarii</w:t>
      </w:r>
      <w:r>
        <w:rPr>
          <w:b/>
          <w:bCs/>
        </w:rPr>
        <w:t xml:space="preserve"> (K-3)</w:t>
      </w:r>
      <w:r>
        <w:t>…………………………………… zgodnie z III kryterium punktowanym</w:t>
      </w:r>
    </w:p>
    <w:p w14:paraId="7C0E3CAC" w14:textId="1F11B3B3" w:rsidR="002D7CBF" w:rsidRPr="00CA2EB7" w:rsidRDefault="002D7CBF" w:rsidP="002D7CBF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miesiąc</w:t>
      </w:r>
      <w:r>
        <w:t>e</w:t>
      </w:r>
      <w:r w:rsidRPr="00CA2EB7">
        <w:t xml:space="preserve"> od daty zawarcia umowy</w:t>
      </w:r>
    </w:p>
    <w:p w14:paraId="493A8ECA" w14:textId="77777777" w:rsidR="002D7CBF" w:rsidRPr="00CA2EB7" w:rsidRDefault="002D7CBF" w:rsidP="002D7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B1E6C01" w14:textId="77777777" w:rsidR="002D7CBF" w:rsidRDefault="002D7CBF" w:rsidP="002D7CBF">
      <w:pPr>
        <w:jc w:val="both"/>
        <w:rPr>
          <w:b/>
        </w:rPr>
      </w:pPr>
    </w:p>
    <w:p w14:paraId="70C1B862" w14:textId="77777777" w:rsidR="002D7CBF" w:rsidRDefault="002D7CBF" w:rsidP="002D7CBF">
      <w:pPr>
        <w:jc w:val="both"/>
        <w:rPr>
          <w:b/>
        </w:rPr>
      </w:pPr>
    </w:p>
    <w:p w14:paraId="61CA422D" w14:textId="7A814370" w:rsidR="002D7CBF" w:rsidRPr="003869D4" w:rsidRDefault="002D7CBF" w:rsidP="002D7CBF">
      <w:pPr>
        <w:ind w:left="284" w:hanging="284"/>
        <w:jc w:val="both"/>
        <w:rPr>
          <w:b/>
        </w:rPr>
      </w:pPr>
      <w:r w:rsidRPr="003869D4">
        <w:rPr>
          <w:b/>
          <w:u w:val="single"/>
        </w:rPr>
        <w:t>Pakiet 2</w:t>
      </w:r>
    </w:p>
    <w:p w14:paraId="2759964F" w14:textId="77777777" w:rsidR="002D7CBF" w:rsidRPr="00BC755F" w:rsidRDefault="002D7CBF" w:rsidP="002D7CBF">
      <w:pPr>
        <w:jc w:val="both"/>
      </w:pPr>
      <w:r w:rsidRPr="00BC755F">
        <w:t xml:space="preserve">wartość  </w:t>
      </w:r>
      <w:r>
        <w:t>netto</w:t>
      </w:r>
      <w:r w:rsidRPr="00BC755F">
        <w:t xml:space="preserve"> za wykonanie całości przedmiotu zamówienia wynosi ....................... zł</w:t>
      </w:r>
    </w:p>
    <w:p w14:paraId="32E825FF" w14:textId="77777777" w:rsidR="002D7CBF" w:rsidRPr="00791852" w:rsidRDefault="002D7CBF" w:rsidP="002D7CBF">
      <w:pPr>
        <w:ind w:hanging="284"/>
        <w:jc w:val="both"/>
        <w:rPr>
          <w:b/>
        </w:rPr>
      </w:pPr>
      <w:r w:rsidRPr="00791852">
        <w:rPr>
          <w:b/>
        </w:rPr>
        <w:t xml:space="preserve">    wartość  brutto za  wykonanie całości przedmiotu zamówienia wynosi....................... zł</w:t>
      </w:r>
    </w:p>
    <w:p w14:paraId="0F06848D" w14:textId="77777777" w:rsidR="002D7CBF" w:rsidRDefault="002D7CBF" w:rsidP="002D7CBF">
      <w:pPr>
        <w:jc w:val="both"/>
      </w:pPr>
      <w:r>
        <w:t>(słownie brutto: …………………………………………………………………………….. zł)</w:t>
      </w:r>
    </w:p>
    <w:p w14:paraId="0817D1B2" w14:textId="15CCDCB1" w:rsidR="002D7CBF" w:rsidRPr="00D74059" w:rsidRDefault="002D7CBF" w:rsidP="002D7CBF">
      <w:pPr>
        <w:jc w:val="both"/>
      </w:pPr>
      <w:r w:rsidRPr="00BC755F">
        <w:t>ww. wartości wyliczone zgodnie z tabelą</w:t>
      </w:r>
      <w:r w:rsidRPr="00BC755F">
        <w:rPr>
          <w:b/>
        </w:rPr>
        <w:t xml:space="preserve"> </w:t>
      </w:r>
      <w:r w:rsidRPr="00BC755F">
        <w:t xml:space="preserve">zawartą w formularzu cenowym, stanowiącym </w:t>
      </w:r>
      <w:r w:rsidRPr="00D74059">
        <w:t xml:space="preserve">załącznik nr 2 do SWZ </w:t>
      </w:r>
    </w:p>
    <w:p w14:paraId="14D43D2F" w14:textId="77777777" w:rsidR="002D7CBF" w:rsidRPr="00D74059" w:rsidRDefault="002D7CBF" w:rsidP="002D7CBF">
      <w:pPr>
        <w:jc w:val="both"/>
      </w:pPr>
      <w:r w:rsidRPr="00D74059">
        <w:t xml:space="preserve">w tym: </w:t>
      </w:r>
    </w:p>
    <w:p w14:paraId="487530BF" w14:textId="77777777" w:rsidR="006B2C34" w:rsidRPr="00D74059" w:rsidRDefault="006B2C34" w:rsidP="006B2C34">
      <w:pPr>
        <w:numPr>
          <w:ilvl w:val="0"/>
          <w:numId w:val="46"/>
        </w:numPr>
      </w:pPr>
      <w:r w:rsidRPr="00D74059">
        <w:t xml:space="preserve">Koszt jednego przeglądu </w:t>
      </w:r>
    </w:p>
    <w:p w14:paraId="52DBE720" w14:textId="77777777" w:rsidR="006B2C34" w:rsidRPr="00D74059" w:rsidRDefault="006B2C34" w:rsidP="006B2C34">
      <w:pPr>
        <w:ind w:left="1068"/>
      </w:pPr>
      <w:r w:rsidRPr="00D74059">
        <w:t>Wartość netto:    ………. ….% VAT: ………..</w:t>
      </w:r>
    </w:p>
    <w:p w14:paraId="593EAB5D" w14:textId="77777777" w:rsidR="006B2C34" w:rsidRPr="00D74059" w:rsidRDefault="006B2C34" w:rsidP="006B2C34">
      <w:pPr>
        <w:ind w:left="1068"/>
      </w:pPr>
      <w:r w:rsidRPr="00D74059">
        <w:t>Wartość brutto: ………..</w:t>
      </w:r>
    </w:p>
    <w:p w14:paraId="5440E879" w14:textId="77777777" w:rsidR="006B2C34" w:rsidRPr="00D74059" w:rsidRDefault="006B2C34" w:rsidP="006B2C34">
      <w:pPr>
        <w:ind w:left="1068"/>
      </w:pPr>
    </w:p>
    <w:p w14:paraId="5923540E" w14:textId="77777777" w:rsidR="006B2C34" w:rsidRPr="00D74059" w:rsidRDefault="006B2C34" w:rsidP="006B2C34">
      <w:pPr>
        <w:numPr>
          <w:ilvl w:val="0"/>
          <w:numId w:val="46"/>
        </w:numPr>
      </w:pPr>
      <w:r w:rsidRPr="00D74059">
        <w:t xml:space="preserve">Koszt jednej roboczogodziny na wykonanie naprawy </w:t>
      </w:r>
    </w:p>
    <w:p w14:paraId="3B5C7EB8" w14:textId="77777777" w:rsidR="006B2C34" w:rsidRPr="00D74059" w:rsidRDefault="006B2C34" w:rsidP="006B2C34">
      <w:pPr>
        <w:ind w:left="1134"/>
      </w:pPr>
      <w:r w:rsidRPr="00D74059">
        <w:t>Wartość netto:    ………. ….% VAT: ………..</w:t>
      </w:r>
    </w:p>
    <w:p w14:paraId="66762651" w14:textId="77777777" w:rsidR="006B2C34" w:rsidRPr="00C922E2" w:rsidRDefault="006B2C34" w:rsidP="006B2C34">
      <w:pPr>
        <w:ind w:left="1134"/>
      </w:pPr>
      <w:r w:rsidRPr="00D74059">
        <w:t>Wartość brutto: ………..</w:t>
      </w:r>
    </w:p>
    <w:p w14:paraId="1F5D9392" w14:textId="77777777" w:rsidR="002D7CBF" w:rsidRPr="008D24E8" w:rsidRDefault="002D7CBF" w:rsidP="002D7CBF">
      <w:pPr>
        <w:ind w:left="708"/>
        <w:rPr>
          <w:b/>
          <w:color w:val="FF0000"/>
        </w:rPr>
      </w:pPr>
    </w:p>
    <w:p w14:paraId="6F1593C9" w14:textId="2CE0B058" w:rsidR="002D7CBF" w:rsidRDefault="002D7CBF" w:rsidP="002D7CBF">
      <w:pPr>
        <w:jc w:val="both"/>
      </w:pPr>
      <w:r w:rsidRPr="002D7CBF">
        <w:rPr>
          <w:b/>
        </w:rPr>
        <w:t>Gwarancja na wykonane naprawy</w:t>
      </w:r>
      <w:r>
        <w:rPr>
          <w:b/>
        </w:rPr>
        <w:t xml:space="preserve"> (K-2)</w:t>
      </w:r>
      <w:r w:rsidRPr="005811FB">
        <w:rPr>
          <w:b/>
        </w:rPr>
        <w:t>:</w:t>
      </w:r>
      <w:r w:rsidRPr="004C0B18">
        <w:t xml:space="preserve"> …………………</w:t>
      </w:r>
      <w:r>
        <w:t>………… zgodnie z II kryterium punktowanym</w:t>
      </w:r>
    </w:p>
    <w:p w14:paraId="29D38998" w14:textId="00716072" w:rsidR="002D7CBF" w:rsidRDefault="002D7CBF" w:rsidP="002D7CBF">
      <w:pPr>
        <w:jc w:val="both"/>
      </w:pPr>
      <w:r w:rsidRPr="002D7CBF">
        <w:rPr>
          <w:b/>
          <w:bCs/>
        </w:rPr>
        <w:t>Usuwanie awarii</w:t>
      </w:r>
      <w:r>
        <w:rPr>
          <w:b/>
          <w:bCs/>
        </w:rPr>
        <w:t xml:space="preserve"> (K-3)</w:t>
      </w:r>
      <w:r>
        <w:t>…………………………………… zgodnie z III kryterium punktowanym</w:t>
      </w:r>
    </w:p>
    <w:p w14:paraId="0276E37F" w14:textId="3A5465A1" w:rsidR="002D7CBF" w:rsidRPr="00CA2EB7" w:rsidRDefault="002D7CBF" w:rsidP="002D7CBF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miesiąc</w:t>
      </w:r>
      <w:r>
        <w:t>e</w:t>
      </w:r>
      <w:r w:rsidRPr="00CA2EB7">
        <w:t xml:space="preserve"> od daty zawarcia umowy</w:t>
      </w:r>
    </w:p>
    <w:p w14:paraId="26021E62" w14:textId="77777777" w:rsidR="002D7CBF" w:rsidRPr="00CA2EB7" w:rsidRDefault="002D7CBF" w:rsidP="002D7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31A420A" w:rsidR="00D74BC1" w:rsidRDefault="00281DC6">
    <w:pPr>
      <w:pStyle w:val="Nagwek"/>
    </w:pPr>
    <w:r>
      <w:t>Znak sprawy: SZW/DZP/</w:t>
    </w:r>
    <w:r w:rsidR="002D7CBF">
      <w:t>46</w:t>
    </w:r>
    <w:r>
      <w:t>/202</w:t>
    </w:r>
    <w:r w:rsidR="00CD430A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BC5AE9"/>
    <w:multiLevelType w:val="hybridMultilevel"/>
    <w:tmpl w:val="CADCF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BB2E0C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6C163C0"/>
    <w:multiLevelType w:val="hybridMultilevel"/>
    <w:tmpl w:val="4AAC236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9754570"/>
    <w:multiLevelType w:val="hybridMultilevel"/>
    <w:tmpl w:val="82C4223A"/>
    <w:lvl w:ilvl="0" w:tplc="5E707A56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C60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CED3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C804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013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CD19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3825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6B8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5C2A71FD"/>
    <w:multiLevelType w:val="hybridMultilevel"/>
    <w:tmpl w:val="4AAC236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1"/>
  </w:num>
  <w:num w:numId="2" w16cid:durableId="994534357">
    <w:abstractNumId w:val="25"/>
  </w:num>
  <w:num w:numId="3" w16cid:durableId="2126270778">
    <w:abstractNumId w:val="28"/>
  </w:num>
  <w:num w:numId="4" w16cid:durableId="1992174595">
    <w:abstractNumId w:val="6"/>
  </w:num>
  <w:num w:numId="5" w16cid:durableId="199977706">
    <w:abstractNumId w:val="33"/>
  </w:num>
  <w:num w:numId="6" w16cid:durableId="1444498243">
    <w:abstractNumId w:val="7"/>
  </w:num>
  <w:num w:numId="7" w16cid:durableId="1438480092">
    <w:abstractNumId w:val="8"/>
  </w:num>
  <w:num w:numId="8" w16cid:durableId="1742868663">
    <w:abstractNumId w:val="38"/>
  </w:num>
  <w:num w:numId="9" w16cid:durableId="806119026">
    <w:abstractNumId w:val="5"/>
  </w:num>
  <w:num w:numId="10" w16cid:durableId="1219049591">
    <w:abstractNumId w:val="36"/>
  </w:num>
  <w:num w:numId="11" w16cid:durableId="246622096">
    <w:abstractNumId w:val="31"/>
  </w:num>
  <w:num w:numId="12" w16cid:durableId="393162258">
    <w:abstractNumId w:val="13"/>
  </w:num>
  <w:num w:numId="13" w16cid:durableId="355153478">
    <w:abstractNumId w:val="29"/>
  </w:num>
  <w:num w:numId="14" w16cid:durableId="2019496971">
    <w:abstractNumId w:val="44"/>
  </w:num>
  <w:num w:numId="15" w16cid:durableId="500315939">
    <w:abstractNumId w:val="27"/>
  </w:num>
  <w:num w:numId="16" w16cid:durableId="1215770971">
    <w:abstractNumId w:val="43"/>
  </w:num>
  <w:num w:numId="17" w16cid:durableId="1289357024">
    <w:abstractNumId w:val="12"/>
  </w:num>
  <w:num w:numId="18" w16cid:durableId="79523970">
    <w:abstractNumId w:val="20"/>
  </w:num>
  <w:num w:numId="19" w16cid:durableId="617613784">
    <w:abstractNumId w:val="41"/>
  </w:num>
  <w:num w:numId="20" w16cid:durableId="2051294030">
    <w:abstractNumId w:val="1"/>
  </w:num>
  <w:num w:numId="21" w16cid:durableId="1924995712">
    <w:abstractNumId w:val="34"/>
  </w:num>
  <w:num w:numId="22" w16cid:durableId="435095744">
    <w:abstractNumId w:val="3"/>
  </w:num>
  <w:num w:numId="23" w16cid:durableId="2132353885">
    <w:abstractNumId w:val="14"/>
  </w:num>
  <w:num w:numId="24" w16cid:durableId="93287234">
    <w:abstractNumId w:val="39"/>
  </w:num>
  <w:num w:numId="25" w16cid:durableId="711541410">
    <w:abstractNumId w:val="10"/>
  </w:num>
  <w:num w:numId="26" w16cid:durableId="1172456355">
    <w:abstractNumId w:val="18"/>
  </w:num>
  <w:num w:numId="27" w16cid:durableId="1489592315">
    <w:abstractNumId w:val="23"/>
  </w:num>
  <w:num w:numId="28" w16cid:durableId="139157435">
    <w:abstractNumId w:val="21"/>
  </w:num>
  <w:num w:numId="29" w16cid:durableId="1598059750">
    <w:abstractNumId w:val="4"/>
  </w:num>
  <w:num w:numId="30" w16cid:durableId="1259871624">
    <w:abstractNumId w:val="22"/>
  </w:num>
  <w:num w:numId="31" w16cid:durableId="40055387">
    <w:abstractNumId w:val="0"/>
  </w:num>
  <w:num w:numId="32" w16cid:durableId="2095397913">
    <w:abstractNumId w:val="32"/>
  </w:num>
  <w:num w:numId="33" w16cid:durableId="1473985587">
    <w:abstractNumId w:val="24"/>
  </w:num>
  <w:num w:numId="34" w16cid:durableId="419569372">
    <w:abstractNumId w:val="35"/>
  </w:num>
  <w:num w:numId="35" w16cid:durableId="2134905608">
    <w:abstractNumId w:val="42"/>
  </w:num>
  <w:num w:numId="36" w16cid:durableId="699629085">
    <w:abstractNumId w:val="40"/>
  </w:num>
  <w:num w:numId="37" w16cid:durableId="35203857">
    <w:abstractNumId w:val="17"/>
  </w:num>
  <w:num w:numId="38" w16cid:durableId="1394890971">
    <w:abstractNumId w:val="2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9"/>
  </w:num>
  <w:num w:numId="40" w16cid:durableId="1513646098">
    <w:abstractNumId w:val="45"/>
  </w:num>
  <w:num w:numId="41" w16cid:durableId="1068965315">
    <w:abstractNumId w:val="30"/>
  </w:num>
  <w:num w:numId="42" w16cid:durableId="1857379392">
    <w:abstractNumId w:val="2"/>
  </w:num>
  <w:num w:numId="43" w16cid:durableId="93022040">
    <w:abstractNumId w:val="37"/>
  </w:num>
  <w:num w:numId="44" w16cid:durableId="2043509865">
    <w:abstractNumId w:val="16"/>
  </w:num>
  <w:num w:numId="45" w16cid:durableId="1888831519">
    <w:abstractNumId w:val="19"/>
  </w:num>
  <w:num w:numId="46" w16cid:durableId="12355813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0C3D33"/>
    <w:rsid w:val="001625F4"/>
    <w:rsid w:val="0018410E"/>
    <w:rsid w:val="001863C8"/>
    <w:rsid w:val="001D0F7F"/>
    <w:rsid w:val="00221D4A"/>
    <w:rsid w:val="00255408"/>
    <w:rsid w:val="0027501A"/>
    <w:rsid w:val="00277C16"/>
    <w:rsid w:val="00281DC6"/>
    <w:rsid w:val="002939E6"/>
    <w:rsid w:val="002D527C"/>
    <w:rsid w:val="002D7CBF"/>
    <w:rsid w:val="002E7F72"/>
    <w:rsid w:val="0030391A"/>
    <w:rsid w:val="00314EA6"/>
    <w:rsid w:val="003200B1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A2566"/>
    <w:rsid w:val="004F24E4"/>
    <w:rsid w:val="00535E57"/>
    <w:rsid w:val="005A70C7"/>
    <w:rsid w:val="005F6A0F"/>
    <w:rsid w:val="00613B65"/>
    <w:rsid w:val="006A7A85"/>
    <w:rsid w:val="006B27D0"/>
    <w:rsid w:val="006B2C34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B1114B"/>
    <w:rsid w:val="00B55D12"/>
    <w:rsid w:val="00B57DA8"/>
    <w:rsid w:val="00BE4F34"/>
    <w:rsid w:val="00C41BC1"/>
    <w:rsid w:val="00C71FE1"/>
    <w:rsid w:val="00CA0475"/>
    <w:rsid w:val="00CA2E26"/>
    <w:rsid w:val="00CA3C7F"/>
    <w:rsid w:val="00CA7C6C"/>
    <w:rsid w:val="00CD430A"/>
    <w:rsid w:val="00D12A37"/>
    <w:rsid w:val="00D1658C"/>
    <w:rsid w:val="00D1662B"/>
    <w:rsid w:val="00D55D7C"/>
    <w:rsid w:val="00D74059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132</TotalTime>
  <Pages>4</Pages>
  <Words>781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64</cp:revision>
  <cp:lastPrinted>2007-10-05T06:59:00Z</cp:lastPrinted>
  <dcterms:created xsi:type="dcterms:W3CDTF">2021-03-05T08:11:00Z</dcterms:created>
  <dcterms:modified xsi:type="dcterms:W3CDTF">2023-05-25T10:51:00Z</dcterms:modified>
</cp:coreProperties>
</file>