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1EFDC35B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A83446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7C412D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83446">
        <w:rPr>
          <w:rFonts w:ascii="Times New Roman" w:eastAsia="Times New Roman" w:hAnsi="Times New Roman"/>
          <w:b/>
          <w:sz w:val="24"/>
          <w:szCs w:val="20"/>
          <w:lang w:eastAsia="pl-PL"/>
        </w:rPr>
        <w:t>46</w:t>
      </w:r>
      <w:r w:rsidR="00F2150C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A5CA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3956F5AD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66A20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3720F7FC" w14:textId="77777777" w:rsidR="00A83446" w:rsidRDefault="00A83446" w:rsidP="00A83446">
      <w:pPr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70D914EA" w14:textId="24785350" w:rsidR="00EA5CAD" w:rsidRDefault="00EA5CAD" w:rsidP="00D85E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4B5351" w14:textId="54202931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83446"/>
    <w:rsid w:val="00B4635E"/>
    <w:rsid w:val="00B77707"/>
    <w:rsid w:val="00BE3BCE"/>
    <w:rsid w:val="00C66549"/>
    <w:rsid w:val="00D55FC4"/>
    <w:rsid w:val="00D74F30"/>
    <w:rsid w:val="00D85E51"/>
    <w:rsid w:val="00DA2FB0"/>
    <w:rsid w:val="00DC587A"/>
    <w:rsid w:val="00DE73DD"/>
    <w:rsid w:val="00E27ABB"/>
    <w:rsid w:val="00E86D3B"/>
    <w:rsid w:val="00EA5CAD"/>
    <w:rsid w:val="00F2150C"/>
    <w:rsid w:val="00F275BE"/>
    <w:rsid w:val="00F334B4"/>
    <w:rsid w:val="00F66A20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2022-04-27T10:19:00Z</dcterms:created>
  <dcterms:modified xsi:type="dcterms:W3CDTF">2023-05-26T10:31:00Z</dcterms:modified>
</cp:coreProperties>
</file>