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FE2CB" w14:textId="77777777" w:rsidR="00D665F5" w:rsidRPr="00BB547B" w:rsidRDefault="00655703" w:rsidP="007E6EA7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55703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55703">
        <w:rPr>
          <w:rFonts w:ascii="Arial" w:hAnsi="Arial" w:cs="Arial"/>
          <w:sz w:val="24"/>
          <w:szCs w:val="24"/>
        </w:rPr>
        <w:t>2023-06-05</w:t>
      </w:r>
    </w:p>
    <w:p w14:paraId="57CB9F67" w14:textId="77777777" w:rsidR="00655703" w:rsidRPr="00655703" w:rsidRDefault="00655703" w:rsidP="007E6EA7">
      <w:pPr>
        <w:rPr>
          <w:rFonts w:ascii="Arial" w:hAnsi="Arial" w:cs="Arial"/>
          <w:b/>
          <w:bCs/>
          <w:sz w:val="24"/>
          <w:szCs w:val="24"/>
        </w:rPr>
      </w:pPr>
      <w:r w:rsidRPr="0065570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9AF0E6E" w14:textId="77777777" w:rsidR="00D665F5" w:rsidRPr="00BB547B" w:rsidRDefault="00655703" w:rsidP="007E6EA7">
      <w:pPr>
        <w:rPr>
          <w:rFonts w:ascii="Arial" w:hAnsi="Arial" w:cs="Arial"/>
          <w:b/>
          <w:bCs/>
          <w:sz w:val="24"/>
          <w:szCs w:val="24"/>
        </w:rPr>
      </w:pPr>
      <w:r w:rsidRPr="0065570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BC96DE7" w14:textId="77777777" w:rsidR="00D665F5" w:rsidRPr="00BB547B" w:rsidRDefault="00655703" w:rsidP="007E6EA7">
      <w:pPr>
        <w:rPr>
          <w:rFonts w:ascii="Arial" w:hAnsi="Arial" w:cs="Arial"/>
          <w:sz w:val="24"/>
          <w:szCs w:val="24"/>
        </w:rPr>
      </w:pPr>
      <w:r w:rsidRPr="00655703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55703">
        <w:rPr>
          <w:rFonts w:ascii="Arial" w:hAnsi="Arial" w:cs="Arial"/>
          <w:sz w:val="24"/>
          <w:szCs w:val="24"/>
        </w:rPr>
        <w:t>7/19</w:t>
      </w:r>
    </w:p>
    <w:p w14:paraId="4989E586" w14:textId="77777777" w:rsidR="00D665F5" w:rsidRPr="00BB547B" w:rsidRDefault="00655703" w:rsidP="007E6EA7">
      <w:pPr>
        <w:rPr>
          <w:rFonts w:ascii="Arial" w:hAnsi="Arial" w:cs="Arial"/>
          <w:sz w:val="24"/>
          <w:szCs w:val="24"/>
        </w:rPr>
      </w:pPr>
      <w:r w:rsidRPr="00655703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55703">
        <w:rPr>
          <w:rFonts w:ascii="Arial" w:hAnsi="Arial" w:cs="Arial"/>
          <w:sz w:val="24"/>
          <w:szCs w:val="24"/>
        </w:rPr>
        <w:t>Poznań</w:t>
      </w:r>
    </w:p>
    <w:p w14:paraId="6F849F2B" w14:textId="77777777" w:rsidR="00D665F5" w:rsidRPr="00BB547B" w:rsidRDefault="00D665F5" w:rsidP="007E6EA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DDB2397" w14:textId="77777777" w:rsidR="00A80738" w:rsidRPr="00BB547B" w:rsidRDefault="00D665F5" w:rsidP="007E6EA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55703" w:rsidRPr="00655703">
        <w:rPr>
          <w:rFonts w:ascii="Arial" w:hAnsi="Arial" w:cs="Arial"/>
          <w:b/>
          <w:sz w:val="24"/>
          <w:szCs w:val="24"/>
        </w:rPr>
        <w:t>SZW/DZP/37/2023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21D8A8F" w14:textId="77777777" w:rsidR="00A80738" w:rsidRPr="00BB547B" w:rsidRDefault="00A80738" w:rsidP="007E6EA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5976FB" w14:textId="77777777" w:rsidR="00A80738" w:rsidRPr="00BB547B" w:rsidRDefault="00A80738" w:rsidP="007E6EA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D36254B" w14:textId="77777777" w:rsidR="00A80738" w:rsidRDefault="00A80738" w:rsidP="007E6EA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1F3B846" w14:textId="77777777" w:rsidR="007E6EA7" w:rsidRPr="00BB547B" w:rsidRDefault="007E6EA7" w:rsidP="007E6EA7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2A87573D" w14:textId="3422FB6C" w:rsidR="00C659E2" w:rsidRDefault="00C659E2" w:rsidP="007E6EA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55703" w:rsidRPr="00655703">
        <w:rPr>
          <w:rFonts w:ascii="Arial" w:hAnsi="Arial" w:cs="Arial"/>
          <w:sz w:val="24"/>
          <w:szCs w:val="24"/>
        </w:rPr>
        <w:t>przetarg</w:t>
      </w:r>
      <w:r w:rsidR="007E6EA7">
        <w:rPr>
          <w:rFonts w:ascii="Arial" w:hAnsi="Arial" w:cs="Arial"/>
          <w:sz w:val="24"/>
          <w:szCs w:val="24"/>
        </w:rPr>
        <w:t>u</w:t>
      </w:r>
      <w:r w:rsidR="00655703" w:rsidRPr="00655703">
        <w:rPr>
          <w:rFonts w:ascii="Arial" w:hAnsi="Arial" w:cs="Arial"/>
          <w:sz w:val="24"/>
          <w:szCs w:val="24"/>
        </w:rPr>
        <w:t xml:space="preserve"> nieograniczon</w:t>
      </w:r>
      <w:r w:rsidR="007E6EA7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4BD1E169" w14:textId="77777777" w:rsidR="007E6EA7" w:rsidRPr="00BB547B" w:rsidRDefault="007E6EA7" w:rsidP="007E6EA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52A7BDB" w14:textId="77777777" w:rsidR="00A80738" w:rsidRDefault="00655703" w:rsidP="007E6EA7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655703">
        <w:rPr>
          <w:rFonts w:ascii="Arial" w:hAnsi="Arial" w:cs="Arial"/>
          <w:b/>
          <w:szCs w:val="24"/>
        </w:rPr>
        <w:t>Dostawa płynów infuzyjnych, płynów do hemodializy i hemofiltracji.</w:t>
      </w:r>
    </w:p>
    <w:p w14:paraId="42BCB241" w14:textId="77777777" w:rsidR="007E6EA7" w:rsidRPr="00BB547B" w:rsidRDefault="007E6EA7" w:rsidP="007E6EA7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69DE38FA" w14:textId="0DF1248F" w:rsidR="00D665F5" w:rsidRDefault="00D665F5" w:rsidP="007E6EA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55703" w:rsidRPr="00655703">
        <w:rPr>
          <w:rFonts w:ascii="Arial" w:hAnsi="Arial" w:cs="Arial"/>
          <w:sz w:val="24"/>
          <w:szCs w:val="24"/>
        </w:rPr>
        <w:t>(</w:t>
      </w:r>
      <w:proofErr w:type="spellStart"/>
      <w:r w:rsidR="00655703" w:rsidRPr="00655703">
        <w:rPr>
          <w:rFonts w:ascii="Arial" w:hAnsi="Arial" w:cs="Arial"/>
          <w:sz w:val="24"/>
          <w:szCs w:val="24"/>
        </w:rPr>
        <w:t>t.j</w:t>
      </w:r>
      <w:proofErr w:type="spellEnd"/>
      <w:r w:rsidR="00655703" w:rsidRPr="00655703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7E6EA7">
        <w:rPr>
          <w:rFonts w:ascii="Arial" w:hAnsi="Arial" w:cs="Arial"/>
          <w:sz w:val="24"/>
          <w:szCs w:val="24"/>
        </w:rPr>
        <w:t>informacj</w:t>
      </w:r>
      <w:r w:rsidR="00577BC6" w:rsidRPr="007E6EA7">
        <w:rPr>
          <w:rFonts w:ascii="Arial" w:hAnsi="Arial" w:cs="Arial"/>
          <w:sz w:val="24"/>
          <w:szCs w:val="24"/>
        </w:rPr>
        <w:t>ę</w:t>
      </w:r>
      <w:r w:rsidR="00035488" w:rsidRPr="007E6EA7">
        <w:rPr>
          <w:rFonts w:ascii="Arial" w:hAnsi="Arial" w:cs="Arial"/>
          <w:sz w:val="24"/>
          <w:szCs w:val="24"/>
        </w:rPr>
        <w:t xml:space="preserve"> z otwarcia ofert</w:t>
      </w:r>
      <w:r w:rsidR="00577BC6" w:rsidRPr="007E6EA7">
        <w:rPr>
          <w:rFonts w:ascii="Arial" w:hAnsi="Arial" w:cs="Arial"/>
          <w:sz w:val="24"/>
          <w:szCs w:val="24"/>
        </w:rPr>
        <w:t>.</w:t>
      </w:r>
    </w:p>
    <w:p w14:paraId="28FADA28" w14:textId="77777777" w:rsidR="007E6EA7" w:rsidRPr="007E6EA7" w:rsidRDefault="007E6EA7" w:rsidP="007E6EA7">
      <w:pPr>
        <w:jc w:val="both"/>
        <w:rPr>
          <w:rFonts w:ascii="Arial" w:hAnsi="Arial" w:cs="Arial"/>
          <w:sz w:val="24"/>
          <w:szCs w:val="24"/>
        </w:rPr>
      </w:pPr>
    </w:p>
    <w:p w14:paraId="5415EA7C" w14:textId="77777777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C2BE05F" w14:textId="304D97DD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1038488,00 zł brutto</w:t>
      </w:r>
    </w:p>
    <w:p w14:paraId="6F9A4350" w14:textId="29B97E4B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8781,36 zł brutto</w:t>
      </w:r>
    </w:p>
    <w:p w14:paraId="295CE5BB" w14:textId="3A7A6278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3 -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110522,88 zł brutto</w:t>
      </w:r>
    </w:p>
    <w:p w14:paraId="70F691F0" w14:textId="6BDB616F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4 -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50680,80 zł brutto</w:t>
      </w:r>
    </w:p>
    <w:p w14:paraId="2B371670" w14:textId="5C2C997C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5 -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672829,20 zł brutto</w:t>
      </w:r>
    </w:p>
    <w:p w14:paraId="5B922DB1" w14:textId="16D7DFBF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6 -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44106,20 zł brutto</w:t>
      </w:r>
    </w:p>
    <w:p w14:paraId="36D1D267" w14:textId="4D1E9E34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7 -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20874,40 zł brutto</w:t>
      </w:r>
    </w:p>
    <w:p w14:paraId="4799610C" w14:textId="0E11DE31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8 -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70580,60 zł brutto</w:t>
      </w:r>
    </w:p>
    <w:p w14:paraId="6D0404FE" w14:textId="4B2AF43D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9 -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3852,44 zł brutto</w:t>
      </w:r>
    </w:p>
    <w:p w14:paraId="1ABCDE5D" w14:textId="7D98A04A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10 -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91756,80 zł brutto</w:t>
      </w:r>
    </w:p>
    <w:p w14:paraId="7C341252" w14:textId="2E83F785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11 -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121306,20 zł brutto</w:t>
      </w:r>
    </w:p>
    <w:p w14:paraId="19981B43" w14:textId="0E1F58AA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12 -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7128,00 zł brutto</w:t>
      </w:r>
    </w:p>
    <w:p w14:paraId="5B0A08E8" w14:textId="0807C003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13 -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820,80 zł brutto</w:t>
      </w:r>
    </w:p>
    <w:p w14:paraId="6BC774D2" w14:textId="298878AB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14 -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17560,80 zł brutto</w:t>
      </w:r>
    </w:p>
    <w:p w14:paraId="007D9DB7" w14:textId="10871712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15 -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666325,44 zł brutto</w:t>
      </w:r>
    </w:p>
    <w:p w14:paraId="2DFC86CB" w14:textId="1A5F2AE6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16 -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16026,81 zł brutto</w:t>
      </w:r>
    </w:p>
    <w:p w14:paraId="685869AA" w14:textId="5168A690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17 -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60479,36 zł brutto</w:t>
      </w:r>
    </w:p>
    <w:p w14:paraId="3639AA40" w14:textId="1BE2E75C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18 -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67544,76 zł brutto</w:t>
      </w:r>
    </w:p>
    <w:p w14:paraId="40812527" w14:textId="24A97713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19 -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131400,00 zł brutto</w:t>
      </w:r>
    </w:p>
    <w:p w14:paraId="4E2EEA17" w14:textId="6F780EA1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20 -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297833,34 zł brutto</w:t>
      </w:r>
    </w:p>
    <w:p w14:paraId="77E25A32" w14:textId="11FD4D12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21 -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226929,60 zł brutto</w:t>
      </w:r>
    </w:p>
    <w:p w14:paraId="5B8304E6" w14:textId="4F331ABA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22 -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168791,04 zł brutto</w:t>
      </w:r>
    </w:p>
    <w:p w14:paraId="145200C4" w14:textId="52F73518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23 -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18355,92 zł brutto</w:t>
      </w:r>
    </w:p>
    <w:p w14:paraId="39DEA7F5" w14:textId="117DCF6B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24 -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59781,28 zł brutto</w:t>
      </w:r>
    </w:p>
    <w:p w14:paraId="3FADD608" w14:textId="48C1E759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25 -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120719,60 zł brutto</w:t>
      </w:r>
    </w:p>
    <w:p w14:paraId="0589B2EF" w14:textId="758C0F28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26 -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37454,40 zł brutto</w:t>
      </w:r>
    </w:p>
    <w:p w14:paraId="7E27B988" w14:textId="23F6A041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27 -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338739,84 zł brutto</w:t>
      </w:r>
    </w:p>
    <w:p w14:paraId="4FCC2EBC" w14:textId="7C475CE8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lastRenderedPageBreak/>
        <w:t>Zadanie 28 -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624136,32 zł brutto</w:t>
      </w:r>
    </w:p>
    <w:p w14:paraId="48796CFF" w14:textId="77C74AC3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29 -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163821,60 zł brutto</w:t>
      </w:r>
    </w:p>
    <w:p w14:paraId="324B886A" w14:textId="1EE27EBF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30 -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440752,32 zł brutto</w:t>
      </w:r>
    </w:p>
    <w:p w14:paraId="6F7ECF24" w14:textId="15823916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31 -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43200,00 zł brutto</w:t>
      </w:r>
    </w:p>
    <w:p w14:paraId="45811B67" w14:textId="61C5471B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32 -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41040,00 zł brutto</w:t>
      </w:r>
    </w:p>
    <w:p w14:paraId="31D09302" w14:textId="5468A40B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33 -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17562,80 zł brutto</w:t>
      </w:r>
    </w:p>
    <w:p w14:paraId="2808CEA9" w14:textId="7D985B98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34 -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39398,40 zł brutto</w:t>
      </w:r>
    </w:p>
    <w:p w14:paraId="4209B8D5" w14:textId="440A3842" w:rsidR="007E6EA7" w:rsidRPr="007E6EA7" w:rsidRDefault="007E6EA7" w:rsidP="007E6EA7">
      <w:pPr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Zadanie 35 -</w:t>
      </w:r>
      <w:r w:rsidR="00784025">
        <w:rPr>
          <w:rFonts w:ascii="Arial" w:hAnsi="Arial" w:cs="Arial"/>
          <w:sz w:val="24"/>
          <w:szCs w:val="24"/>
        </w:rPr>
        <w:t xml:space="preserve"> </w:t>
      </w:r>
      <w:r w:rsidRPr="007E6EA7">
        <w:rPr>
          <w:rFonts w:ascii="Arial" w:hAnsi="Arial" w:cs="Arial"/>
          <w:sz w:val="24"/>
          <w:szCs w:val="24"/>
        </w:rPr>
        <w:t>29827,60 zł brutto</w:t>
      </w:r>
    </w:p>
    <w:p w14:paraId="5B8E1B01" w14:textId="77777777" w:rsidR="007E6EA7" w:rsidRPr="007E6EA7" w:rsidRDefault="007E6EA7" w:rsidP="007E6EA7">
      <w:pPr>
        <w:jc w:val="both"/>
        <w:rPr>
          <w:rFonts w:ascii="Arial" w:hAnsi="Arial" w:cs="Arial"/>
          <w:sz w:val="24"/>
          <w:szCs w:val="24"/>
        </w:rPr>
      </w:pPr>
    </w:p>
    <w:p w14:paraId="0D3CC669" w14:textId="77777777" w:rsidR="00A80738" w:rsidRPr="007E6EA7" w:rsidRDefault="00D665F5" w:rsidP="007E6EA7">
      <w:pPr>
        <w:jc w:val="both"/>
        <w:rPr>
          <w:rFonts w:ascii="Arial" w:hAnsi="Arial" w:cs="Arial"/>
          <w:sz w:val="24"/>
          <w:szCs w:val="24"/>
        </w:rPr>
      </w:pPr>
      <w:r w:rsidRPr="007E6EA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E6EA7">
        <w:rPr>
          <w:rFonts w:ascii="Arial" w:hAnsi="Arial" w:cs="Arial"/>
          <w:sz w:val="24"/>
          <w:szCs w:val="24"/>
        </w:rPr>
        <w:t xml:space="preserve"> w dniu </w:t>
      </w:r>
      <w:r w:rsidR="00655703" w:rsidRPr="007E6EA7">
        <w:rPr>
          <w:rFonts w:ascii="Arial" w:hAnsi="Arial" w:cs="Arial"/>
          <w:sz w:val="24"/>
          <w:szCs w:val="24"/>
        </w:rPr>
        <w:t>05/06/2023</w:t>
      </w:r>
      <w:r w:rsidR="00FF4AB1" w:rsidRPr="007E6EA7">
        <w:rPr>
          <w:rFonts w:ascii="Arial" w:hAnsi="Arial" w:cs="Arial"/>
          <w:sz w:val="24"/>
          <w:szCs w:val="24"/>
        </w:rPr>
        <w:t xml:space="preserve"> o godz. </w:t>
      </w:r>
      <w:r w:rsidR="00655703" w:rsidRPr="007E6EA7">
        <w:rPr>
          <w:rFonts w:ascii="Arial" w:hAnsi="Arial" w:cs="Arial"/>
          <w:sz w:val="24"/>
          <w:szCs w:val="24"/>
        </w:rPr>
        <w:t>10:30</w:t>
      </w:r>
      <w:r w:rsidRPr="007E6EA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960CB19" w14:textId="77777777" w:rsidTr="00C82837">
        <w:tc>
          <w:tcPr>
            <w:tcW w:w="993" w:type="dxa"/>
            <w:shd w:val="clear" w:color="auto" w:fill="auto"/>
            <w:vAlign w:val="center"/>
          </w:tcPr>
          <w:p w14:paraId="6F9459B9" w14:textId="77777777" w:rsidR="006B27ED" w:rsidRPr="00BB547B" w:rsidRDefault="006B27ED" w:rsidP="007E6EA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42F529" w14:textId="77777777" w:rsidR="006B27ED" w:rsidRPr="00BB547B" w:rsidRDefault="006B27ED" w:rsidP="007E6EA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8C3EF8E" w14:textId="77777777" w:rsidR="006B27ED" w:rsidRPr="00BB547B" w:rsidRDefault="006B27ED" w:rsidP="007E6EA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C9BCE7" w14:textId="77777777" w:rsidR="006B27ED" w:rsidRPr="00BB547B" w:rsidRDefault="006B27ED" w:rsidP="007E6EA7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55703" w:rsidRPr="00BB547B" w14:paraId="7F5B2095" w14:textId="77777777" w:rsidTr="00AA1AAC">
        <w:tc>
          <w:tcPr>
            <w:tcW w:w="993" w:type="dxa"/>
            <w:shd w:val="clear" w:color="auto" w:fill="auto"/>
            <w:vAlign w:val="center"/>
          </w:tcPr>
          <w:p w14:paraId="715C6E79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7037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21D5255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Baxter Polska Sp. z o.o.</w:t>
            </w:r>
          </w:p>
          <w:p w14:paraId="19EC801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FBC555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E1DD3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1 085 916.24 zł</w:t>
            </w:r>
          </w:p>
        </w:tc>
      </w:tr>
      <w:tr w:rsidR="00655703" w:rsidRPr="00BB547B" w14:paraId="3BD6450C" w14:textId="77777777" w:rsidTr="00AA1AAC">
        <w:tc>
          <w:tcPr>
            <w:tcW w:w="993" w:type="dxa"/>
            <w:shd w:val="clear" w:color="auto" w:fill="auto"/>
            <w:vAlign w:val="center"/>
          </w:tcPr>
          <w:p w14:paraId="65FDFAE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90273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43E6ADC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Baxter Polska Sp. z o.o.</w:t>
            </w:r>
          </w:p>
          <w:p w14:paraId="299664FF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AD53C5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736AD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10 982.30 zł</w:t>
            </w:r>
          </w:p>
        </w:tc>
      </w:tr>
      <w:tr w:rsidR="00655703" w:rsidRPr="00BB547B" w14:paraId="75B7B63A" w14:textId="77777777" w:rsidTr="00AA1AAC">
        <w:tc>
          <w:tcPr>
            <w:tcW w:w="993" w:type="dxa"/>
            <w:shd w:val="clear" w:color="auto" w:fill="auto"/>
            <w:vAlign w:val="center"/>
          </w:tcPr>
          <w:p w14:paraId="2623A4C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74D103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C8349D0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Baxter Polska Sp. z o.o.</w:t>
            </w:r>
          </w:p>
          <w:p w14:paraId="33B395B7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836F91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5BB83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90 685.44 zł</w:t>
            </w:r>
          </w:p>
        </w:tc>
      </w:tr>
      <w:tr w:rsidR="00655703" w:rsidRPr="00BB547B" w14:paraId="1B1BE842" w14:textId="77777777" w:rsidTr="00AA1AAC">
        <w:tc>
          <w:tcPr>
            <w:tcW w:w="993" w:type="dxa"/>
            <w:shd w:val="clear" w:color="auto" w:fill="auto"/>
            <w:vAlign w:val="center"/>
          </w:tcPr>
          <w:p w14:paraId="23D6C68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A3163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D95535F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Baxter Polska Sp. z o.o.</w:t>
            </w:r>
          </w:p>
          <w:p w14:paraId="54AC2406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EEEE94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43979A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42 543.36 zł</w:t>
            </w:r>
          </w:p>
        </w:tc>
      </w:tr>
      <w:tr w:rsidR="00655703" w:rsidRPr="00BB547B" w14:paraId="5C7A20C0" w14:textId="77777777" w:rsidTr="00AA1AAC">
        <w:tc>
          <w:tcPr>
            <w:tcW w:w="993" w:type="dxa"/>
            <w:shd w:val="clear" w:color="auto" w:fill="auto"/>
            <w:vAlign w:val="center"/>
          </w:tcPr>
          <w:p w14:paraId="18A9E274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131A4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53BA2E94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Baxter Polska Sp. z o.o.</w:t>
            </w:r>
          </w:p>
          <w:p w14:paraId="2899C0FA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8D0F2A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8B77A8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64 964.16 zł</w:t>
            </w:r>
          </w:p>
        </w:tc>
      </w:tr>
      <w:tr w:rsidR="00655703" w:rsidRPr="00BB547B" w14:paraId="37BAD5B0" w14:textId="77777777" w:rsidTr="00AA1AAC">
        <w:tc>
          <w:tcPr>
            <w:tcW w:w="993" w:type="dxa"/>
            <w:shd w:val="clear" w:color="auto" w:fill="auto"/>
            <w:vAlign w:val="center"/>
          </w:tcPr>
          <w:p w14:paraId="544752D8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42144A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35114355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Baxter Polska Sp. z o.o.</w:t>
            </w:r>
          </w:p>
          <w:p w14:paraId="7250F5A8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ED2FCF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4FE2C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339 275.52 zł</w:t>
            </w:r>
          </w:p>
        </w:tc>
      </w:tr>
      <w:tr w:rsidR="00655703" w:rsidRPr="00BB547B" w14:paraId="7026CE43" w14:textId="77777777" w:rsidTr="00AA1AAC">
        <w:tc>
          <w:tcPr>
            <w:tcW w:w="993" w:type="dxa"/>
            <w:shd w:val="clear" w:color="auto" w:fill="auto"/>
            <w:vAlign w:val="center"/>
          </w:tcPr>
          <w:p w14:paraId="15A4972F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489C2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0A9C235F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Baxter Polska Sp. z o.o.</w:t>
            </w:r>
          </w:p>
          <w:p w14:paraId="2305AFC2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345A74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7ED7B9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632 620.80 zł</w:t>
            </w:r>
          </w:p>
        </w:tc>
      </w:tr>
      <w:tr w:rsidR="00655703" w:rsidRPr="00BB547B" w14:paraId="46A1A063" w14:textId="77777777" w:rsidTr="00AA1AAC">
        <w:tc>
          <w:tcPr>
            <w:tcW w:w="993" w:type="dxa"/>
            <w:shd w:val="clear" w:color="auto" w:fill="auto"/>
            <w:vAlign w:val="center"/>
          </w:tcPr>
          <w:p w14:paraId="1BC3DC8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EECD3A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3B4402C9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Delfarma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3B2BB542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D56F75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21A41D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13 173.84 zł</w:t>
            </w:r>
          </w:p>
        </w:tc>
      </w:tr>
      <w:tr w:rsidR="00655703" w:rsidRPr="00BB547B" w14:paraId="79619B44" w14:textId="77777777" w:rsidTr="00AA1AAC">
        <w:tc>
          <w:tcPr>
            <w:tcW w:w="993" w:type="dxa"/>
            <w:shd w:val="clear" w:color="auto" w:fill="auto"/>
            <w:vAlign w:val="center"/>
          </w:tcPr>
          <w:p w14:paraId="4192C41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A77AF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34E44AD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3CAD5AF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889A50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94D94F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922 656.96 zł</w:t>
            </w:r>
          </w:p>
        </w:tc>
      </w:tr>
      <w:tr w:rsidR="00655703" w:rsidRPr="00BB547B" w14:paraId="4DE79B6D" w14:textId="77777777" w:rsidTr="00AA1AAC">
        <w:tc>
          <w:tcPr>
            <w:tcW w:w="993" w:type="dxa"/>
            <w:shd w:val="clear" w:color="auto" w:fill="auto"/>
            <w:vAlign w:val="center"/>
          </w:tcPr>
          <w:p w14:paraId="308E6B4D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73C84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A998219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5E20D35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59B8A2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0CDF8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7 953.55 zł</w:t>
            </w:r>
          </w:p>
        </w:tc>
      </w:tr>
      <w:tr w:rsidR="00655703" w:rsidRPr="00BB547B" w14:paraId="7BA3E7AB" w14:textId="77777777" w:rsidTr="00AA1AAC">
        <w:tc>
          <w:tcPr>
            <w:tcW w:w="993" w:type="dxa"/>
            <w:shd w:val="clear" w:color="auto" w:fill="auto"/>
            <w:vAlign w:val="center"/>
          </w:tcPr>
          <w:p w14:paraId="4942819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721AE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F7FE239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38165C4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DFEDA2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AC3CC3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96 353.28 zł</w:t>
            </w:r>
          </w:p>
        </w:tc>
      </w:tr>
      <w:tr w:rsidR="00655703" w:rsidRPr="00BB547B" w14:paraId="053EB845" w14:textId="77777777" w:rsidTr="00AA1AAC">
        <w:tc>
          <w:tcPr>
            <w:tcW w:w="993" w:type="dxa"/>
            <w:shd w:val="clear" w:color="auto" w:fill="auto"/>
            <w:vAlign w:val="center"/>
          </w:tcPr>
          <w:p w14:paraId="59FB7B5D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87C86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38DDD13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7466E4CF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64E145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22E88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603 874.44 zł</w:t>
            </w:r>
          </w:p>
        </w:tc>
      </w:tr>
      <w:tr w:rsidR="00655703" w:rsidRPr="00BB547B" w14:paraId="416F0259" w14:textId="77777777" w:rsidTr="00AA1AAC">
        <w:tc>
          <w:tcPr>
            <w:tcW w:w="993" w:type="dxa"/>
            <w:shd w:val="clear" w:color="auto" w:fill="auto"/>
            <w:vAlign w:val="center"/>
          </w:tcPr>
          <w:p w14:paraId="522FD80D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805247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5E12252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48EE63ED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7C6784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C2CC9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39 234.24 zł</w:t>
            </w:r>
          </w:p>
        </w:tc>
      </w:tr>
      <w:tr w:rsidR="00655703" w:rsidRPr="00BB547B" w14:paraId="669FD49D" w14:textId="77777777" w:rsidTr="00AA1AAC">
        <w:tc>
          <w:tcPr>
            <w:tcW w:w="993" w:type="dxa"/>
            <w:shd w:val="clear" w:color="auto" w:fill="auto"/>
            <w:vAlign w:val="center"/>
          </w:tcPr>
          <w:p w14:paraId="5AB9D65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FADE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FA04865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030628BB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553FD7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7ECD89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17 988.48 zł</w:t>
            </w:r>
          </w:p>
        </w:tc>
      </w:tr>
      <w:tr w:rsidR="00655703" w:rsidRPr="00BB547B" w14:paraId="6E9D365A" w14:textId="77777777" w:rsidTr="00AA1AAC">
        <w:tc>
          <w:tcPr>
            <w:tcW w:w="993" w:type="dxa"/>
            <w:shd w:val="clear" w:color="auto" w:fill="auto"/>
            <w:vAlign w:val="center"/>
          </w:tcPr>
          <w:p w14:paraId="1CAC6EB1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1F461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30D1506D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69073E89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F6FEE9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lastRenderedPageBreak/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9E151F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lastRenderedPageBreak/>
              <w:t>64 744.92 zł</w:t>
            </w:r>
          </w:p>
        </w:tc>
      </w:tr>
      <w:tr w:rsidR="00655703" w:rsidRPr="00BB547B" w14:paraId="7E51B69A" w14:textId="77777777" w:rsidTr="00AA1AAC">
        <w:tc>
          <w:tcPr>
            <w:tcW w:w="993" w:type="dxa"/>
            <w:shd w:val="clear" w:color="auto" w:fill="auto"/>
            <w:vAlign w:val="center"/>
          </w:tcPr>
          <w:p w14:paraId="203B10B6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FCCCE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14D1833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45A64068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01B47E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761007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135 272.16 zł</w:t>
            </w:r>
          </w:p>
        </w:tc>
      </w:tr>
      <w:tr w:rsidR="00655703" w:rsidRPr="00BB547B" w14:paraId="7A81AB1E" w14:textId="77777777" w:rsidTr="00AA1AAC">
        <w:tc>
          <w:tcPr>
            <w:tcW w:w="993" w:type="dxa"/>
            <w:shd w:val="clear" w:color="auto" w:fill="auto"/>
            <w:vAlign w:val="center"/>
          </w:tcPr>
          <w:p w14:paraId="1FD73EE3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4579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18F02BFF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50D492B4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0CDEA8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68FA6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6 480.00 zł</w:t>
            </w:r>
          </w:p>
        </w:tc>
      </w:tr>
      <w:tr w:rsidR="00655703" w:rsidRPr="00BB547B" w14:paraId="4840D280" w14:textId="77777777" w:rsidTr="00AA1AAC">
        <w:tc>
          <w:tcPr>
            <w:tcW w:w="993" w:type="dxa"/>
            <w:shd w:val="clear" w:color="auto" w:fill="auto"/>
            <w:vAlign w:val="center"/>
          </w:tcPr>
          <w:p w14:paraId="5B8E999B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A7A4F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226FEFB9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3B4C3FD5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39ADFC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D4940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831.60 zł</w:t>
            </w:r>
          </w:p>
        </w:tc>
      </w:tr>
      <w:tr w:rsidR="00655703" w:rsidRPr="00BB547B" w14:paraId="1D5DA4A6" w14:textId="77777777" w:rsidTr="00AA1AAC">
        <w:tc>
          <w:tcPr>
            <w:tcW w:w="993" w:type="dxa"/>
            <w:shd w:val="clear" w:color="auto" w:fill="auto"/>
            <w:vAlign w:val="center"/>
          </w:tcPr>
          <w:p w14:paraId="79D8444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BF3D96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5BAAAAE3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3D6AA8FF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E21302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FFFB6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12 441.60 zł</w:t>
            </w:r>
          </w:p>
        </w:tc>
      </w:tr>
      <w:tr w:rsidR="00655703" w:rsidRPr="00BB547B" w14:paraId="77204969" w14:textId="77777777" w:rsidTr="00AA1AAC">
        <w:tc>
          <w:tcPr>
            <w:tcW w:w="993" w:type="dxa"/>
            <w:shd w:val="clear" w:color="auto" w:fill="auto"/>
            <w:vAlign w:val="center"/>
          </w:tcPr>
          <w:p w14:paraId="2C82272F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25F65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36921C9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7341C0E2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918607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CF91F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627 482.16 zł</w:t>
            </w:r>
          </w:p>
        </w:tc>
      </w:tr>
      <w:tr w:rsidR="00655703" w:rsidRPr="00BB547B" w14:paraId="1BA54F70" w14:textId="77777777" w:rsidTr="00AA1AAC">
        <w:tc>
          <w:tcPr>
            <w:tcW w:w="993" w:type="dxa"/>
            <w:shd w:val="clear" w:color="auto" w:fill="auto"/>
            <w:vAlign w:val="center"/>
          </w:tcPr>
          <w:p w14:paraId="2CAD2B5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3AB1B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2CA7D4C5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3D9A589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467113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CD146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16 686.00 zł</w:t>
            </w:r>
          </w:p>
        </w:tc>
      </w:tr>
      <w:tr w:rsidR="00655703" w:rsidRPr="00BB547B" w14:paraId="7E2FB79B" w14:textId="77777777" w:rsidTr="00AA1AAC">
        <w:tc>
          <w:tcPr>
            <w:tcW w:w="993" w:type="dxa"/>
            <w:shd w:val="clear" w:color="auto" w:fill="auto"/>
            <w:vAlign w:val="center"/>
          </w:tcPr>
          <w:p w14:paraId="2FE52978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74B9C3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6A072728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2F762803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E9C5F1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5B9A0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51 325.92 zł</w:t>
            </w:r>
          </w:p>
        </w:tc>
      </w:tr>
      <w:tr w:rsidR="00655703" w:rsidRPr="00BB547B" w14:paraId="23BADDCF" w14:textId="77777777" w:rsidTr="00AA1AAC">
        <w:tc>
          <w:tcPr>
            <w:tcW w:w="993" w:type="dxa"/>
            <w:shd w:val="clear" w:color="auto" w:fill="auto"/>
            <w:vAlign w:val="center"/>
          </w:tcPr>
          <w:p w14:paraId="07A3ABB3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FEA534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4014980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711A1498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94FE50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ECF68A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160 185.60 zł</w:t>
            </w:r>
          </w:p>
        </w:tc>
      </w:tr>
      <w:tr w:rsidR="00655703" w:rsidRPr="00BB547B" w14:paraId="5D104136" w14:textId="77777777" w:rsidTr="00AA1AAC">
        <w:tc>
          <w:tcPr>
            <w:tcW w:w="993" w:type="dxa"/>
            <w:shd w:val="clear" w:color="auto" w:fill="auto"/>
            <w:vAlign w:val="center"/>
          </w:tcPr>
          <w:p w14:paraId="52DC0139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27DC4B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5D3B1B5C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Fresenius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Kabi</w:t>
            </w:r>
            <w:proofErr w:type="spellEnd"/>
            <w:r w:rsidRPr="00655703">
              <w:rPr>
                <w:rFonts w:ascii="Arial" w:hAnsi="Arial" w:cs="Arial"/>
              </w:rPr>
              <w:t xml:space="preserve"> Polska Sp.  z o.o.</w:t>
            </w:r>
          </w:p>
          <w:p w14:paraId="3F958AC3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F93BB8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74FCBB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136 857.60 zł</w:t>
            </w:r>
          </w:p>
        </w:tc>
      </w:tr>
      <w:tr w:rsidR="00655703" w:rsidRPr="00BB547B" w14:paraId="6E65AE9A" w14:textId="77777777" w:rsidTr="00AA1AAC">
        <w:tc>
          <w:tcPr>
            <w:tcW w:w="993" w:type="dxa"/>
            <w:shd w:val="clear" w:color="auto" w:fill="auto"/>
            <w:vAlign w:val="center"/>
          </w:tcPr>
          <w:p w14:paraId="53A2A60F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C97E71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A048B98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2B6C1831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E8DEB3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45D2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1 067 028.77 zł</w:t>
            </w:r>
          </w:p>
        </w:tc>
      </w:tr>
      <w:tr w:rsidR="00655703" w:rsidRPr="00BB547B" w14:paraId="0D0FB23C" w14:textId="77777777" w:rsidTr="00AA1AAC">
        <w:tc>
          <w:tcPr>
            <w:tcW w:w="993" w:type="dxa"/>
            <w:shd w:val="clear" w:color="auto" w:fill="auto"/>
            <w:vAlign w:val="center"/>
          </w:tcPr>
          <w:p w14:paraId="4DE82E33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4135DD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3BC493B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4952567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CCF57D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F2B4D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53 850.53 zł</w:t>
            </w:r>
          </w:p>
        </w:tc>
      </w:tr>
      <w:tr w:rsidR="00655703" w:rsidRPr="00BB547B" w14:paraId="5FBF2D2F" w14:textId="77777777" w:rsidTr="00AA1AAC">
        <w:tc>
          <w:tcPr>
            <w:tcW w:w="993" w:type="dxa"/>
            <w:shd w:val="clear" w:color="auto" w:fill="auto"/>
            <w:vAlign w:val="center"/>
          </w:tcPr>
          <w:p w14:paraId="2E356863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F26778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5B7847B3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30638774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50366B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4997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43 959.24 zł</w:t>
            </w:r>
          </w:p>
        </w:tc>
      </w:tr>
      <w:tr w:rsidR="00655703" w:rsidRPr="00BB547B" w14:paraId="22CF2D2B" w14:textId="77777777" w:rsidTr="00AA1AAC">
        <w:tc>
          <w:tcPr>
            <w:tcW w:w="993" w:type="dxa"/>
            <w:shd w:val="clear" w:color="auto" w:fill="auto"/>
            <w:vAlign w:val="center"/>
          </w:tcPr>
          <w:p w14:paraId="4435599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B9BBF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96C8D41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0473DBFF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CB6FE5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908F1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70 578.22 zł</w:t>
            </w:r>
          </w:p>
        </w:tc>
      </w:tr>
      <w:tr w:rsidR="00655703" w:rsidRPr="00BB547B" w14:paraId="1C520A75" w14:textId="77777777" w:rsidTr="00AA1AAC">
        <w:tc>
          <w:tcPr>
            <w:tcW w:w="993" w:type="dxa"/>
            <w:shd w:val="clear" w:color="auto" w:fill="auto"/>
            <w:vAlign w:val="center"/>
          </w:tcPr>
          <w:p w14:paraId="0104982D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4EA9C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CD2F574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741F4C26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B950B4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59EFD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94 356.58 zł</w:t>
            </w:r>
          </w:p>
        </w:tc>
      </w:tr>
      <w:tr w:rsidR="00655703" w:rsidRPr="00BB547B" w14:paraId="7DD5EF7C" w14:textId="77777777" w:rsidTr="00AA1AAC">
        <w:tc>
          <w:tcPr>
            <w:tcW w:w="993" w:type="dxa"/>
            <w:shd w:val="clear" w:color="auto" w:fill="auto"/>
            <w:vAlign w:val="center"/>
          </w:tcPr>
          <w:p w14:paraId="1267E2B4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0CFB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20DD3510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61496646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E585DD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4D417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107 514.00 zł</w:t>
            </w:r>
          </w:p>
        </w:tc>
      </w:tr>
      <w:tr w:rsidR="00655703" w:rsidRPr="00BB547B" w14:paraId="2EDB7514" w14:textId="77777777" w:rsidTr="00AA1AAC">
        <w:tc>
          <w:tcPr>
            <w:tcW w:w="993" w:type="dxa"/>
            <w:shd w:val="clear" w:color="auto" w:fill="auto"/>
            <w:vAlign w:val="center"/>
          </w:tcPr>
          <w:p w14:paraId="13516627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C8B49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2C5F20F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4EE3E910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70ECD2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9FE3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21 212.50 zł</w:t>
            </w:r>
          </w:p>
        </w:tc>
      </w:tr>
      <w:tr w:rsidR="00655703" w:rsidRPr="00BB547B" w14:paraId="69043209" w14:textId="77777777" w:rsidTr="00AA1AAC">
        <w:tc>
          <w:tcPr>
            <w:tcW w:w="993" w:type="dxa"/>
            <w:shd w:val="clear" w:color="auto" w:fill="auto"/>
            <w:vAlign w:val="center"/>
          </w:tcPr>
          <w:p w14:paraId="342750F7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59DF4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9D6C46A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0F39DD65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EF18B9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4516B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14 461.20 zł</w:t>
            </w:r>
          </w:p>
        </w:tc>
      </w:tr>
      <w:tr w:rsidR="00655703" w:rsidRPr="00BB547B" w14:paraId="30A463CA" w14:textId="77777777" w:rsidTr="00AA1AAC">
        <w:tc>
          <w:tcPr>
            <w:tcW w:w="993" w:type="dxa"/>
            <w:shd w:val="clear" w:color="auto" w:fill="auto"/>
            <w:vAlign w:val="center"/>
          </w:tcPr>
          <w:p w14:paraId="61007E0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EEB411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627EE9DC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39DE762A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67E98C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773DA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57 546.72 zł</w:t>
            </w:r>
          </w:p>
        </w:tc>
      </w:tr>
      <w:tr w:rsidR="00655703" w:rsidRPr="00BB547B" w14:paraId="72CA51C4" w14:textId="77777777" w:rsidTr="00AA1AAC">
        <w:tc>
          <w:tcPr>
            <w:tcW w:w="993" w:type="dxa"/>
            <w:shd w:val="clear" w:color="auto" w:fill="auto"/>
            <w:vAlign w:val="center"/>
          </w:tcPr>
          <w:p w14:paraId="2D94FDF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F0448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51B4100D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03D8B105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0BCEAE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04B61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39 657.60 zł</w:t>
            </w:r>
          </w:p>
        </w:tc>
      </w:tr>
      <w:tr w:rsidR="00655703" w:rsidRPr="00BB547B" w14:paraId="03D51FA4" w14:textId="77777777" w:rsidTr="00AA1AAC">
        <w:tc>
          <w:tcPr>
            <w:tcW w:w="993" w:type="dxa"/>
            <w:shd w:val="clear" w:color="auto" w:fill="auto"/>
            <w:vAlign w:val="center"/>
          </w:tcPr>
          <w:p w14:paraId="56AFBC1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CEDFB9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5169863C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Aesculap</w:t>
            </w:r>
            <w:proofErr w:type="spellEnd"/>
            <w:r w:rsidRPr="00655703">
              <w:rPr>
                <w:rFonts w:ascii="Arial" w:hAnsi="Arial" w:cs="Arial"/>
              </w:rPr>
              <w:t xml:space="preserve"> </w:t>
            </w:r>
            <w:proofErr w:type="spellStart"/>
            <w:r w:rsidRPr="00655703">
              <w:rPr>
                <w:rFonts w:ascii="Arial" w:hAnsi="Arial" w:cs="Arial"/>
              </w:rPr>
              <w:t>Chifa</w:t>
            </w:r>
            <w:proofErr w:type="spellEnd"/>
            <w:r w:rsidRPr="00655703">
              <w:rPr>
                <w:rFonts w:ascii="Arial" w:hAnsi="Arial" w:cs="Arial"/>
              </w:rPr>
              <w:t xml:space="preserve"> Spółka z ograniczoną odpowiedzialnością</w:t>
            </w:r>
          </w:p>
          <w:p w14:paraId="584F9751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6CF15F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746F0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469 962.00 zł</w:t>
            </w:r>
          </w:p>
        </w:tc>
      </w:tr>
      <w:tr w:rsidR="00655703" w:rsidRPr="00BB547B" w14:paraId="2000C922" w14:textId="77777777" w:rsidTr="00AA1AAC">
        <w:tc>
          <w:tcPr>
            <w:tcW w:w="993" w:type="dxa"/>
            <w:shd w:val="clear" w:color="auto" w:fill="auto"/>
            <w:vAlign w:val="center"/>
          </w:tcPr>
          <w:p w14:paraId="222B946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E8BAE8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7575CC8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Urtica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3D8F19E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E29EEC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F786F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3 494.10 zł</w:t>
            </w:r>
          </w:p>
        </w:tc>
      </w:tr>
      <w:tr w:rsidR="00655703" w:rsidRPr="00BB547B" w14:paraId="3F3CCEEE" w14:textId="77777777" w:rsidTr="00AA1AAC">
        <w:tc>
          <w:tcPr>
            <w:tcW w:w="993" w:type="dxa"/>
            <w:shd w:val="clear" w:color="auto" w:fill="auto"/>
            <w:vAlign w:val="center"/>
          </w:tcPr>
          <w:p w14:paraId="5930E14F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408A3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E040746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Urtica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1B97DC5A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ED2CF5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E278B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34 818.34 zł</w:t>
            </w:r>
          </w:p>
        </w:tc>
      </w:tr>
      <w:tr w:rsidR="00655703" w:rsidRPr="00BB547B" w14:paraId="736ED80F" w14:textId="77777777" w:rsidTr="00AA1AAC">
        <w:tc>
          <w:tcPr>
            <w:tcW w:w="993" w:type="dxa"/>
            <w:shd w:val="clear" w:color="auto" w:fill="auto"/>
            <w:vAlign w:val="center"/>
          </w:tcPr>
          <w:p w14:paraId="1ADB55E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7A7546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53F1E4C8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Urtica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01E2AB4B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D21F87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108297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277 270.56 zł</w:t>
            </w:r>
          </w:p>
        </w:tc>
      </w:tr>
      <w:tr w:rsidR="00655703" w:rsidRPr="00BB547B" w14:paraId="05CA9C25" w14:textId="77777777" w:rsidTr="00AA1AAC">
        <w:tc>
          <w:tcPr>
            <w:tcW w:w="993" w:type="dxa"/>
            <w:shd w:val="clear" w:color="auto" w:fill="auto"/>
            <w:vAlign w:val="center"/>
          </w:tcPr>
          <w:p w14:paraId="7E63A55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BF2F8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5E34FC9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Urtica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31CC2226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46E318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83010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181 499.18 zł</w:t>
            </w:r>
          </w:p>
        </w:tc>
      </w:tr>
      <w:tr w:rsidR="00655703" w:rsidRPr="00BB547B" w14:paraId="7FBC4626" w14:textId="77777777" w:rsidTr="00AA1AAC">
        <w:tc>
          <w:tcPr>
            <w:tcW w:w="993" w:type="dxa"/>
            <w:shd w:val="clear" w:color="auto" w:fill="auto"/>
            <w:vAlign w:val="center"/>
          </w:tcPr>
          <w:p w14:paraId="48D4F8E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5E92D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2034D7F1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Urtica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264D001C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09F78D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AE411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178 872.88 zł</w:t>
            </w:r>
          </w:p>
        </w:tc>
      </w:tr>
      <w:tr w:rsidR="00655703" w:rsidRPr="00BB547B" w14:paraId="7364244B" w14:textId="77777777" w:rsidTr="00AA1AAC">
        <w:tc>
          <w:tcPr>
            <w:tcW w:w="993" w:type="dxa"/>
            <w:shd w:val="clear" w:color="auto" w:fill="auto"/>
            <w:vAlign w:val="center"/>
          </w:tcPr>
          <w:p w14:paraId="74DC282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FE104D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79C43E99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Urtica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78A2719C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ED5B98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DF9BAD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18 046.41 zł</w:t>
            </w:r>
          </w:p>
        </w:tc>
      </w:tr>
      <w:tr w:rsidR="00655703" w:rsidRPr="00BB547B" w14:paraId="1F74A9A6" w14:textId="77777777" w:rsidTr="00AA1AAC">
        <w:tc>
          <w:tcPr>
            <w:tcW w:w="993" w:type="dxa"/>
            <w:shd w:val="clear" w:color="auto" w:fill="auto"/>
            <w:vAlign w:val="center"/>
          </w:tcPr>
          <w:p w14:paraId="63D15964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5F2CD0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6B471F72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Urtica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228E4A3B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C28FFA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1A3BCC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60 929.28 zł</w:t>
            </w:r>
          </w:p>
        </w:tc>
      </w:tr>
      <w:tr w:rsidR="00655703" w:rsidRPr="00BB547B" w14:paraId="7AE54957" w14:textId="77777777" w:rsidTr="00AA1AAC">
        <w:tc>
          <w:tcPr>
            <w:tcW w:w="993" w:type="dxa"/>
            <w:shd w:val="clear" w:color="auto" w:fill="auto"/>
            <w:vAlign w:val="center"/>
          </w:tcPr>
          <w:p w14:paraId="599D030B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8AB09B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1EA634E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Urtica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6949436F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ACE346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97C821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141 488.64 zł</w:t>
            </w:r>
          </w:p>
        </w:tc>
      </w:tr>
      <w:tr w:rsidR="00655703" w:rsidRPr="00BB547B" w14:paraId="242F5D4E" w14:textId="77777777" w:rsidTr="00AA1AAC">
        <w:tc>
          <w:tcPr>
            <w:tcW w:w="993" w:type="dxa"/>
            <w:shd w:val="clear" w:color="auto" w:fill="auto"/>
            <w:vAlign w:val="center"/>
          </w:tcPr>
          <w:p w14:paraId="493B8704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B77A66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8DF5BA5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Komtur Polska Sp. z o.o.</w:t>
            </w:r>
          </w:p>
          <w:p w14:paraId="4BCB9272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Plac Farmacji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BE0085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02-699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26D7B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51 840.00 zł</w:t>
            </w:r>
          </w:p>
        </w:tc>
      </w:tr>
      <w:tr w:rsidR="00655703" w:rsidRPr="00BB547B" w14:paraId="7BB31B87" w14:textId="77777777" w:rsidTr="00AA1AAC">
        <w:tc>
          <w:tcPr>
            <w:tcW w:w="993" w:type="dxa"/>
            <w:shd w:val="clear" w:color="auto" w:fill="auto"/>
            <w:vAlign w:val="center"/>
          </w:tcPr>
          <w:p w14:paraId="481B458A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478E8E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2934CC1B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Infusion</w:t>
            </w:r>
            <w:proofErr w:type="spellEnd"/>
            <w:r w:rsidRPr="00655703">
              <w:rPr>
                <w:rFonts w:ascii="Arial" w:hAnsi="Arial" w:cs="Arial"/>
              </w:rPr>
              <w:t xml:space="preserve"> Paweł Szczudło</w:t>
            </w:r>
          </w:p>
          <w:p w14:paraId="6986FE93" w14:textId="63ED2803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 xml:space="preserve">ul. </w:t>
            </w:r>
            <w:r w:rsidR="007F31D4">
              <w:rPr>
                <w:rFonts w:ascii="Arial" w:hAnsi="Arial" w:cs="Arial"/>
              </w:rPr>
              <w:t>Olszynki Grochowskiej 21/U6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E13447" w14:textId="6A31C801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04-</w:t>
            </w:r>
            <w:r w:rsidR="007F31D4">
              <w:rPr>
                <w:rFonts w:ascii="Arial" w:hAnsi="Arial" w:cs="Arial"/>
              </w:rPr>
              <w:t>281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9F70B2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54 000.00 zł</w:t>
            </w:r>
          </w:p>
        </w:tc>
      </w:tr>
      <w:tr w:rsidR="00655703" w:rsidRPr="00BB547B" w14:paraId="39B6CE7D" w14:textId="77777777" w:rsidTr="00AA1AAC">
        <w:tc>
          <w:tcPr>
            <w:tcW w:w="993" w:type="dxa"/>
            <w:shd w:val="clear" w:color="auto" w:fill="auto"/>
            <w:vAlign w:val="center"/>
          </w:tcPr>
          <w:p w14:paraId="2133F318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1ACAB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84A0AD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Infusion</w:t>
            </w:r>
            <w:proofErr w:type="spellEnd"/>
            <w:r w:rsidRPr="00655703">
              <w:rPr>
                <w:rFonts w:ascii="Arial" w:hAnsi="Arial" w:cs="Arial"/>
              </w:rPr>
              <w:t xml:space="preserve"> Paweł Szczudło</w:t>
            </w:r>
          </w:p>
          <w:p w14:paraId="095BBF5E" w14:textId="77777777" w:rsidR="007F31D4" w:rsidRPr="00BB547B" w:rsidRDefault="007F31D4" w:rsidP="007F31D4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Olszynki Grochowskiej 21/U6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C4B085" w14:textId="1FC923C9" w:rsidR="00655703" w:rsidRPr="00BB547B" w:rsidRDefault="007F31D4" w:rsidP="007F31D4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04-</w:t>
            </w:r>
            <w:r>
              <w:rPr>
                <w:rFonts w:ascii="Arial" w:hAnsi="Arial" w:cs="Arial"/>
              </w:rPr>
              <w:t>281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B4A1F9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51 321.60 zł</w:t>
            </w:r>
          </w:p>
        </w:tc>
      </w:tr>
      <w:tr w:rsidR="00655703" w:rsidRPr="00BB547B" w14:paraId="338CB0DE" w14:textId="77777777" w:rsidTr="00AA1AAC">
        <w:tc>
          <w:tcPr>
            <w:tcW w:w="993" w:type="dxa"/>
            <w:shd w:val="clear" w:color="auto" w:fill="auto"/>
            <w:vAlign w:val="center"/>
          </w:tcPr>
          <w:p w14:paraId="351C53B9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C4B088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6B52076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proofErr w:type="spellStart"/>
            <w:r w:rsidRPr="00655703">
              <w:rPr>
                <w:rFonts w:ascii="Arial" w:hAnsi="Arial" w:cs="Arial"/>
              </w:rPr>
              <w:t>Bialmed</w:t>
            </w:r>
            <w:proofErr w:type="spellEnd"/>
            <w:r w:rsidRPr="00655703">
              <w:rPr>
                <w:rFonts w:ascii="Arial" w:hAnsi="Arial" w:cs="Arial"/>
              </w:rPr>
              <w:t xml:space="preserve"> Sp. z o.o.</w:t>
            </w:r>
          </w:p>
          <w:p w14:paraId="6DAAF42E" w14:textId="77777777" w:rsidR="00655703" w:rsidRPr="00BB547B" w:rsidRDefault="00655703" w:rsidP="007E6EA7">
            <w:pPr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667415" w14:textId="77777777" w:rsidR="00655703" w:rsidRPr="00BB547B" w:rsidRDefault="00655703" w:rsidP="007E6EA7">
            <w:pPr>
              <w:jc w:val="both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55703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802EB5" w14:textId="77777777" w:rsidR="00655703" w:rsidRPr="00BB547B" w:rsidRDefault="00655703" w:rsidP="007E6EA7">
            <w:pPr>
              <w:jc w:val="center"/>
              <w:rPr>
                <w:rFonts w:ascii="Arial" w:hAnsi="Arial" w:cs="Arial"/>
              </w:rPr>
            </w:pPr>
            <w:r w:rsidRPr="00655703">
              <w:rPr>
                <w:rFonts w:ascii="Arial" w:hAnsi="Arial" w:cs="Arial"/>
              </w:rPr>
              <w:t>617 076.58 zł</w:t>
            </w:r>
          </w:p>
        </w:tc>
      </w:tr>
    </w:tbl>
    <w:p w14:paraId="67A5E766" w14:textId="77777777" w:rsidR="007F31D4" w:rsidRDefault="007F31D4" w:rsidP="007E6EA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76A09B1" w14:textId="026E9710" w:rsidR="00A80738" w:rsidRDefault="00A80738" w:rsidP="007E6EA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CB7BB05" w14:textId="77777777" w:rsidR="007F31D4" w:rsidRDefault="007F31D4" w:rsidP="007E6EA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5DAD07A" w14:textId="77777777" w:rsidR="007F31D4" w:rsidRDefault="007F31D4" w:rsidP="007F31D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267CA499" w14:textId="77777777" w:rsidR="007F31D4" w:rsidRDefault="007F31D4" w:rsidP="007F31D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6C357FA" w14:textId="77777777" w:rsidR="007F31D4" w:rsidRPr="006B27ED" w:rsidRDefault="007F31D4" w:rsidP="007F31D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F12D5DB" w14:textId="77777777" w:rsidR="007F31D4" w:rsidRPr="00355C9D" w:rsidRDefault="007F31D4" w:rsidP="007F31D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19782A5" w14:textId="77777777" w:rsidR="007F31D4" w:rsidRPr="00BB547B" w:rsidRDefault="007F31D4" w:rsidP="007E6EA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7F31D4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4FD07" w14:textId="77777777" w:rsidR="005C7E5B" w:rsidRDefault="005C7E5B">
      <w:r>
        <w:separator/>
      </w:r>
    </w:p>
  </w:endnote>
  <w:endnote w:type="continuationSeparator" w:id="0">
    <w:p w14:paraId="66EE750C" w14:textId="77777777" w:rsidR="005C7E5B" w:rsidRDefault="005C7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960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A5E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D9A33" w14:textId="22456C9A" w:rsidR="009F189D" w:rsidRDefault="007F31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A0DD66" wp14:editId="6F2CBC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98261342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4560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E1178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9C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DA1246" w14:textId="77777777" w:rsidR="009F189D" w:rsidRDefault="009F189D">
    <w:pPr>
      <w:pStyle w:val="Stopka"/>
      <w:tabs>
        <w:tab w:val="clear" w:pos="4536"/>
      </w:tabs>
      <w:jc w:val="center"/>
    </w:pPr>
  </w:p>
  <w:p w14:paraId="69FBB3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09AF7" w14:textId="77777777" w:rsidR="005C7E5B" w:rsidRDefault="005C7E5B">
      <w:r>
        <w:separator/>
      </w:r>
    </w:p>
  </w:footnote>
  <w:footnote w:type="continuationSeparator" w:id="0">
    <w:p w14:paraId="51304C40" w14:textId="77777777" w:rsidR="005C7E5B" w:rsidRDefault="005C7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8F74C" w14:textId="77777777" w:rsidR="00655703" w:rsidRDefault="006557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D594A" w14:textId="77777777" w:rsidR="00655703" w:rsidRDefault="006557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EBE1C" w14:textId="77777777" w:rsidR="00655703" w:rsidRDefault="006557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E5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7E5B"/>
    <w:rsid w:val="00655703"/>
    <w:rsid w:val="0069085C"/>
    <w:rsid w:val="006B27ED"/>
    <w:rsid w:val="00784025"/>
    <w:rsid w:val="007E6EA7"/>
    <w:rsid w:val="007F31D4"/>
    <w:rsid w:val="00843263"/>
    <w:rsid w:val="00861E75"/>
    <w:rsid w:val="009D19BD"/>
    <w:rsid w:val="009F189D"/>
    <w:rsid w:val="00A773D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C25D36"/>
  <w15:chartTrackingRefBased/>
  <w15:docId w15:val="{F192452B-AB93-4D20-8C98-A3AD540D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E6EA7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7F31D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8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6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8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3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32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24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38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7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9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44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41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6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13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4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5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59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5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70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98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91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88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02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45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6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86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36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81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55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82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21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85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84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98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6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9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89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2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93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3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8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25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1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58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61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4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80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7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54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86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56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33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89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21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52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61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85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30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7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22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6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89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39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96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5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2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7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6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48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16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34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66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06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84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9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01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98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37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68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2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7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53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10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81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1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89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91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52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69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88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7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64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0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21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40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13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1046</Words>
  <Characters>5472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2023-06-05T10:28:00Z</cp:lastPrinted>
  <dcterms:created xsi:type="dcterms:W3CDTF">2023-06-05T10:29:00Z</dcterms:created>
  <dcterms:modified xsi:type="dcterms:W3CDTF">2023-06-05T10:29:00Z</dcterms:modified>
</cp:coreProperties>
</file>