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6B27B0">
        <w:rPr>
          <w:rFonts w:ascii="Arial" w:eastAsia="Times New Roman" w:hAnsi="Arial" w:cs="Arial"/>
          <w:bCs/>
          <w:sz w:val="24"/>
          <w:szCs w:val="24"/>
          <w:lang w:eastAsia="pl-PL"/>
        </w:rPr>
        <w:t>5</w:t>
      </w:r>
      <w:bookmarkStart w:id="0" w:name="_GoBack"/>
      <w:bookmarkEnd w:id="0"/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D2A94" w:rsidRPr="00C14101" w:rsidTr="00C2764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3D2A94" w:rsidRPr="00C14101" w:rsidRDefault="003D2A94" w:rsidP="00C2764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3D2A94" w:rsidRPr="00C14101" w:rsidRDefault="003D2A94" w:rsidP="00C2764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3D2A94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3D2A94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3D2A94">
              <w:rPr>
                <w:rFonts w:ascii="Arial" w:eastAsia="Times New Roman" w:hAnsi="Arial" w:cs="Arial"/>
                <w:lang w:eastAsia="pl-PL"/>
              </w:rPr>
              <w:t>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3D2A94" w:rsidRPr="00C14101" w:rsidRDefault="003D2A94" w:rsidP="00C2764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3D2A94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Doposażenie Szpitala w sprzęt i aparaturę medyczną na potrzeby udzielanych świadczeń zdrowotnych ANGIOGRAF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SZW/DZP/70/2023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3D2A94" w:rsidRPr="003D2A94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3D2A94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303" w:rsidRDefault="00DE7303">
      <w:r>
        <w:separator/>
      </w:r>
    </w:p>
  </w:endnote>
  <w:endnote w:type="continuationSeparator" w:id="0">
    <w:p w:rsidR="00DE7303" w:rsidRDefault="00DE73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B27B0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94" w:rsidRDefault="003D2A9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303" w:rsidRDefault="00DE7303">
      <w:r>
        <w:separator/>
      </w:r>
    </w:p>
  </w:footnote>
  <w:footnote w:type="continuationSeparator" w:id="0">
    <w:p w:rsidR="00DE7303" w:rsidRDefault="00DE73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94" w:rsidRDefault="003D2A9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94" w:rsidRDefault="003D2A9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94" w:rsidRDefault="003D2A9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7303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D2A94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27B0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91CEF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DE7303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8F6C50B-1797-47C6-B2DB-9341E71A0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5B032F-8617-4F82-8892-9A2EB11AD7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Zaopatrzenie</cp:lastModifiedBy>
  <cp:revision>2</cp:revision>
  <cp:lastPrinted>2010-01-07T08:39:00Z</cp:lastPrinted>
  <dcterms:created xsi:type="dcterms:W3CDTF">2023-05-31T10:16:00Z</dcterms:created>
  <dcterms:modified xsi:type="dcterms:W3CDTF">2023-05-31T10:16:00Z</dcterms:modified>
</cp:coreProperties>
</file>