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A4B4C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20841" w:rsidRPr="00A20841">
        <w:rPr>
          <w:rFonts w:ascii="Arial" w:hAnsi="Arial" w:cs="Arial"/>
          <w:b/>
          <w:sz w:val="24"/>
          <w:szCs w:val="24"/>
        </w:rPr>
        <w:t>SZW/DZP/70/2023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20841" w:rsidRPr="00A20841">
        <w:rPr>
          <w:rFonts w:ascii="Arial" w:hAnsi="Arial" w:cs="Arial"/>
        </w:rPr>
        <w:t>SZPITAL WOJEWÓDZKI W POZNANIU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20841" w:rsidRPr="00A20841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A20841" w:rsidRPr="00A20841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20841" w:rsidRPr="00A20841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A20841" w:rsidRPr="00A20841">
        <w:rPr>
          <w:rFonts w:ascii="Arial" w:hAnsi="Arial" w:cs="Arial"/>
        </w:rPr>
        <w:t>Poznań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0841" w:rsidRPr="0012157F" w:rsidTr="00C27640">
        <w:tc>
          <w:tcPr>
            <w:tcW w:w="9104" w:type="dxa"/>
            <w:shd w:val="clear" w:color="auto" w:fill="D9D9D9"/>
          </w:tcPr>
          <w:p w:rsidR="00A20841" w:rsidRPr="0012157F" w:rsidRDefault="00A20841" w:rsidP="00C2764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20841" w:rsidRDefault="00A20841" w:rsidP="00C2764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2084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2084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20841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20841" w:rsidRPr="00C86421" w:rsidRDefault="00A20841" w:rsidP="00C2764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20841" w:rsidRDefault="00A20841" w:rsidP="00C2764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20841" w:rsidRPr="00C86421" w:rsidRDefault="00A20841" w:rsidP="00C2764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2084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20841">
        <w:rPr>
          <w:rFonts w:ascii="Arial" w:hAnsi="Arial" w:cs="Arial"/>
          <w:b/>
          <w:sz w:val="24"/>
          <w:szCs w:val="24"/>
        </w:rPr>
        <w:t>Doposażenie Szpitala w sprzęt i aparaturę medyczną na potrzeby udzielanych świadczeń zdrowotnych ANGIOGRAF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20841" w:rsidRPr="00A20841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20841" w:rsidRPr="0012157F" w:rsidTr="00C276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841" w:rsidRPr="0012157F" w:rsidRDefault="00A20841" w:rsidP="00C2764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8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841" w:rsidRPr="0012157F" w:rsidRDefault="00A20841" w:rsidP="00C2764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084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20841" w:rsidRPr="0012157F" w:rsidRDefault="00A20841" w:rsidP="00C276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84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A20841" w:rsidRPr="0012157F" w:rsidTr="00C276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841" w:rsidRPr="0012157F" w:rsidRDefault="00A20841" w:rsidP="00C2764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84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841" w:rsidRPr="0012157F" w:rsidRDefault="00A20841" w:rsidP="00C2764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084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20841" w:rsidRPr="0012157F" w:rsidRDefault="00A20841" w:rsidP="00C276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84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A20841" w:rsidRPr="0012157F" w:rsidTr="00C276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841" w:rsidRPr="0012157F" w:rsidRDefault="00A20841" w:rsidP="00C2764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84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841" w:rsidRPr="0012157F" w:rsidRDefault="00A20841" w:rsidP="00C2764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084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20841" w:rsidRPr="0012157F" w:rsidRDefault="00A20841" w:rsidP="00C276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84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A20841" w:rsidRPr="0012157F" w:rsidTr="00C276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841" w:rsidRPr="0012157F" w:rsidRDefault="00A20841" w:rsidP="00C2764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084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841" w:rsidRPr="0012157F" w:rsidRDefault="00A20841" w:rsidP="00C2764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084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20841" w:rsidRPr="0012157F" w:rsidRDefault="00A20841" w:rsidP="00C2764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0841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36C" w:rsidRDefault="0008136C" w:rsidP="0038231F">
      <w:pPr>
        <w:spacing w:after="0" w:line="240" w:lineRule="auto"/>
      </w:pPr>
      <w:r>
        <w:separator/>
      </w:r>
    </w:p>
  </w:endnote>
  <w:endnote w:type="continuationSeparator" w:id="0">
    <w:p w:rsidR="0008136C" w:rsidRDefault="000813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841" w:rsidRDefault="00A208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4B4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841" w:rsidRDefault="00A208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36C" w:rsidRDefault="0008136C" w:rsidP="0038231F">
      <w:pPr>
        <w:spacing w:after="0" w:line="240" w:lineRule="auto"/>
      </w:pPr>
      <w:r>
        <w:separator/>
      </w:r>
    </w:p>
  </w:footnote>
  <w:footnote w:type="continuationSeparator" w:id="0">
    <w:p w:rsidR="0008136C" w:rsidRDefault="0008136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841" w:rsidRDefault="00A208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841" w:rsidRDefault="00A208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0841" w:rsidRDefault="00A208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revisionView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136C"/>
    <w:rsid w:val="00023477"/>
    <w:rsid w:val="000247FF"/>
    <w:rsid w:val="00025C8D"/>
    <w:rsid w:val="000303EE"/>
    <w:rsid w:val="0005473D"/>
    <w:rsid w:val="000642B4"/>
    <w:rsid w:val="00073C3D"/>
    <w:rsid w:val="000809B6"/>
    <w:rsid w:val="0008136C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0841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4B4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B4B2BA-6B0E-4960-8B85-19DD5BBA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9D353-4CAC-430B-853D-53F77874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1031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2016-07-26T10:32:00Z</cp:lastPrinted>
  <dcterms:created xsi:type="dcterms:W3CDTF">2023-05-31T10:15:00Z</dcterms:created>
  <dcterms:modified xsi:type="dcterms:W3CDTF">2023-05-31T10:15:00Z</dcterms:modified>
</cp:coreProperties>
</file>