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C5F86" w:rsidRPr="009C5F86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C5F86" w:rsidRPr="009C5F86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C5F86" w:rsidRPr="009C5F86">
        <w:rPr>
          <w:b/>
          <w:sz w:val="22"/>
          <w:szCs w:val="22"/>
        </w:rPr>
        <w:t>Doposażenie Szpitala w sprzęt i aparaturę medyczną na potrzeby udzielanych ś</w:t>
      </w:r>
      <w:r w:rsidR="00406308">
        <w:rPr>
          <w:b/>
          <w:sz w:val="22"/>
          <w:szCs w:val="22"/>
        </w:rPr>
        <w:t>wiadczeń zdrowotnych -  ANGIOGRAF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166FF7" w:rsidRDefault="00166FF7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Zadanie częściowe nr 1</w:t>
      </w: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166FF7" w:rsidRDefault="00166FF7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Obejmująca asortyment wyszczególniony w OPZ stanowiącym załącznik do Formularza ofertowego.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 xml:space="preserve">Termin wykonania umowy wynosi </w:t>
      </w:r>
      <w:r w:rsidRPr="00166FF7">
        <w:rPr>
          <w:b/>
          <w:bCs/>
          <w:sz w:val="22"/>
          <w:szCs w:val="22"/>
        </w:rPr>
        <w:t xml:space="preserve">60 dni od daty zawarcia umowy </w:t>
      </w:r>
    </w:p>
    <w:p w:rsidR="00166FF7" w:rsidRPr="00166FF7" w:rsidRDefault="00166FF7" w:rsidP="00166FF7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166FF7">
        <w:rPr>
          <w:sz w:val="22"/>
          <w:szCs w:val="22"/>
        </w:rPr>
        <w:t>Warunki płatności 60 dni</w:t>
      </w: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66FF7" w:rsidRDefault="00166FF7" w:rsidP="00166FF7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66FF7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166FF7">
        <w:rPr>
          <w:sz w:val="22"/>
        </w:rPr>
        <w:t>min. (24 miesiące):</w:t>
      </w:r>
    </w:p>
    <w:p w:rsidR="00166FF7" w:rsidRPr="0097776D" w:rsidRDefault="00166FF7" w:rsidP="00166FF7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 dotyczy zadania częściowego nr 1:</w:t>
      </w:r>
      <w:r w:rsidR="00FF57EE" w:rsidRPr="0097776D">
        <w:rPr>
          <w:sz w:val="22"/>
        </w:rPr>
        <w:t>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4623D0">
        <w:rPr>
          <w:sz w:val="22"/>
        </w:rPr>
        <w:t>wzorem</w:t>
      </w:r>
      <w:r w:rsidRPr="0097776D">
        <w:rPr>
          <w:sz w:val="22"/>
        </w:rPr>
        <w:t xml:space="preserve"> umowy</w:t>
      </w:r>
      <w:r w:rsidR="00A50E18">
        <w:rPr>
          <w:sz w:val="22"/>
        </w:rPr>
        <w:t xml:space="preserve"> </w:t>
      </w:r>
      <w:r w:rsidR="004623D0">
        <w:rPr>
          <w:sz w:val="22"/>
        </w:rPr>
        <w:t xml:space="preserve">stanowiącym załącznik do SWZ </w:t>
      </w:r>
      <w:r w:rsidR="00A50E18">
        <w:rPr>
          <w:sz w:val="22"/>
        </w:rPr>
        <w:t>w sprawie zamówienia publicznego</w:t>
      </w:r>
      <w:r w:rsidR="004623D0">
        <w:rPr>
          <w:sz w:val="22"/>
        </w:rPr>
        <w:t xml:space="preserve"> </w:t>
      </w:r>
      <w:r w:rsidRPr="0097776D">
        <w:rPr>
          <w:sz w:val="22"/>
        </w:rPr>
        <w:t>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4623D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4623D0" w:rsidRP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623D0"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</w:p>
    <w:p w:rsidR="004623D0" w:rsidRDefault="004623D0" w:rsidP="004623D0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4623D0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4623D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061" w:rsidRDefault="00695061" w:rsidP="00FF57EE">
      <w:r>
        <w:separator/>
      </w:r>
    </w:p>
  </w:endnote>
  <w:endnote w:type="continuationSeparator" w:id="0">
    <w:p w:rsidR="00695061" w:rsidRDefault="006950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061" w:rsidRDefault="00695061" w:rsidP="00FF57EE">
      <w:r>
        <w:separator/>
      </w:r>
    </w:p>
  </w:footnote>
  <w:footnote w:type="continuationSeparator" w:id="0">
    <w:p w:rsidR="00695061" w:rsidRDefault="00695061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06308">
      <w:rPr>
        <w:sz w:val="20"/>
        <w:szCs w:val="20"/>
      </w:rPr>
      <w:t>SZW/DZP/70</w:t>
    </w:r>
    <w:r w:rsidR="009C5F86">
      <w:rPr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9419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061"/>
    <w:rsid w:val="001063D3"/>
    <w:rsid w:val="00166FF7"/>
    <w:rsid w:val="001C7D84"/>
    <w:rsid w:val="002214DB"/>
    <w:rsid w:val="00267D1F"/>
    <w:rsid w:val="002E612D"/>
    <w:rsid w:val="003B769C"/>
    <w:rsid w:val="00406308"/>
    <w:rsid w:val="004623D0"/>
    <w:rsid w:val="004D0FFC"/>
    <w:rsid w:val="004D5A42"/>
    <w:rsid w:val="00525EFF"/>
    <w:rsid w:val="005844F6"/>
    <w:rsid w:val="005F6F5F"/>
    <w:rsid w:val="00695061"/>
    <w:rsid w:val="006B63D6"/>
    <w:rsid w:val="006C641D"/>
    <w:rsid w:val="006D09E0"/>
    <w:rsid w:val="007D475B"/>
    <w:rsid w:val="007E331F"/>
    <w:rsid w:val="009312B4"/>
    <w:rsid w:val="0097776D"/>
    <w:rsid w:val="00983D1D"/>
    <w:rsid w:val="009C5F86"/>
    <w:rsid w:val="009D75A8"/>
    <w:rsid w:val="00A30EEC"/>
    <w:rsid w:val="00A50E18"/>
    <w:rsid w:val="00AA39D6"/>
    <w:rsid w:val="00AE2ACB"/>
    <w:rsid w:val="00AF4AC3"/>
    <w:rsid w:val="00B47637"/>
    <w:rsid w:val="00B9086B"/>
    <w:rsid w:val="00B959F6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FA7D58F-F72F-41FA-9A09-D65CD4E0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BF480-F48A-4EB7-9E2E-ABCD370F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2023-05-31T10:20:00Z</dcterms:created>
  <dcterms:modified xsi:type="dcterms:W3CDTF">2023-05-31T10:20:00Z</dcterms:modified>
</cp:coreProperties>
</file>