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3F6FB" w14:textId="4BA62644" w:rsidR="00A02E94" w:rsidRDefault="00021951" w:rsidP="00076456">
      <w:pPr>
        <w:jc w:val="right"/>
        <w:rPr>
          <w:rFonts w:ascii="Arial" w:hAnsi="Arial" w:cs="Arial"/>
        </w:rPr>
      </w:pPr>
      <w:bookmarkStart w:id="0" w:name="_Hlk53520193"/>
      <w:r w:rsidRPr="00021951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021951">
        <w:rPr>
          <w:rFonts w:ascii="Arial" w:hAnsi="Arial" w:cs="Arial"/>
        </w:rPr>
        <w:t>2023-</w:t>
      </w:r>
      <w:r w:rsidR="007919CD">
        <w:rPr>
          <w:rFonts w:ascii="Arial" w:hAnsi="Arial" w:cs="Arial"/>
        </w:rPr>
        <w:t>06-06</w:t>
      </w:r>
    </w:p>
    <w:p w14:paraId="2F2BF68B" w14:textId="77777777" w:rsidR="00021951" w:rsidRPr="00021951" w:rsidRDefault="00021951" w:rsidP="00076456">
      <w:pPr>
        <w:rPr>
          <w:rFonts w:ascii="Arial" w:hAnsi="Arial" w:cs="Arial"/>
          <w:b/>
          <w:bCs/>
        </w:rPr>
      </w:pPr>
      <w:r w:rsidRPr="00021951">
        <w:rPr>
          <w:rFonts w:ascii="Arial" w:hAnsi="Arial" w:cs="Arial"/>
          <w:b/>
          <w:bCs/>
        </w:rPr>
        <w:t>Szpital Wojewódzki w Poznaniu</w:t>
      </w:r>
    </w:p>
    <w:p w14:paraId="449DEED0" w14:textId="77777777" w:rsidR="00A02E94" w:rsidRDefault="00021951" w:rsidP="00076456">
      <w:pPr>
        <w:rPr>
          <w:rFonts w:ascii="Arial" w:hAnsi="Arial" w:cs="Arial"/>
          <w:b/>
          <w:bCs/>
        </w:rPr>
      </w:pPr>
      <w:r w:rsidRPr="00021951">
        <w:rPr>
          <w:rFonts w:ascii="Arial" w:hAnsi="Arial" w:cs="Arial"/>
          <w:b/>
          <w:bCs/>
        </w:rPr>
        <w:t>Dział Zamówień Publicznych</w:t>
      </w:r>
    </w:p>
    <w:p w14:paraId="79DF83DD" w14:textId="77777777" w:rsidR="00A02E94" w:rsidRDefault="00021951" w:rsidP="00076456">
      <w:pPr>
        <w:rPr>
          <w:rFonts w:ascii="Arial" w:hAnsi="Arial" w:cs="Arial"/>
        </w:rPr>
      </w:pPr>
      <w:r w:rsidRPr="00021951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021951">
        <w:rPr>
          <w:rFonts w:ascii="Arial" w:hAnsi="Arial" w:cs="Arial"/>
        </w:rPr>
        <w:t>7/19</w:t>
      </w:r>
    </w:p>
    <w:p w14:paraId="0ED2C17B" w14:textId="77777777" w:rsidR="00A02E94" w:rsidRDefault="00021951" w:rsidP="00076456">
      <w:pPr>
        <w:rPr>
          <w:rFonts w:ascii="Arial" w:hAnsi="Arial" w:cs="Arial"/>
        </w:rPr>
      </w:pPr>
      <w:r w:rsidRPr="00021951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021951">
        <w:rPr>
          <w:rFonts w:ascii="Arial" w:hAnsi="Arial" w:cs="Arial"/>
        </w:rPr>
        <w:t>Poznań</w:t>
      </w:r>
    </w:p>
    <w:p w14:paraId="7F7183F9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6B64DA04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E13F960" w14:textId="2CD11023" w:rsidR="00A02E94" w:rsidRDefault="00A02E94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4F52AFFD" w14:textId="77777777" w:rsidR="00A02E94" w:rsidRDefault="00A02E94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5E55BB93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A24170C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2366E21" w14:textId="77777777" w:rsidR="00A02E94" w:rsidRDefault="00A02E94" w:rsidP="00076456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D2BAD12" w14:textId="58FC5E1A" w:rsidR="00A02E94" w:rsidRPr="008C4F1F" w:rsidRDefault="00A02E94" w:rsidP="00076456">
      <w:pPr>
        <w:jc w:val="center"/>
        <w:rPr>
          <w:rFonts w:ascii="Arial" w:hAnsi="Arial" w:cs="Arial"/>
          <w:b/>
          <w:sz w:val="32"/>
          <w:szCs w:val="32"/>
        </w:rPr>
      </w:pPr>
      <w:r w:rsidRPr="008C4F1F">
        <w:rPr>
          <w:rFonts w:ascii="Arial" w:hAnsi="Arial" w:cs="Arial"/>
          <w:b/>
          <w:sz w:val="32"/>
          <w:szCs w:val="32"/>
        </w:rPr>
        <w:t xml:space="preserve">o </w:t>
      </w:r>
      <w:r w:rsidR="008C4F1F" w:rsidRPr="008C4F1F">
        <w:rPr>
          <w:rFonts w:ascii="Arial" w:hAnsi="Arial" w:cs="Arial"/>
          <w:b/>
          <w:sz w:val="32"/>
          <w:szCs w:val="32"/>
        </w:rPr>
        <w:t>unieważnieniu zadania</w:t>
      </w:r>
    </w:p>
    <w:p w14:paraId="3CE56A8C" w14:textId="0FA4995E" w:rsidR="00076456" w:rsidRDefault="00076456" w:rsidP="0007645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- dotyczy zadania nr </w:t>
      </w:r>
      <w:r w:rsidR="003A0E38">
        <w:rPr>
          <w:rFonts w:ascii="Arial" w:hAnsi="Arial" w:cs="Arial"/>
          <w:b/>
          <w:sz w:val="28"/>
        </w:rPr>
        <w:t>1</w:t>
      </w:r>
    </w:p>
    <w:p w14:paraId="59AD8026" w14:textId="77777777" w:rsidR="00076456" w:rsidRDefault="00076456" w:rsidP="00076456">
      <w:pPr>
        <w:jc w:val="center"/>
        <w:rPr>
          <w:rFonts w:ascii="Arial" w:hAnsi="Arial" w:cs="Arial"/>
          <w:b/>
          <w:sz w:val="28"/>
        </w:rPr>
      </w:pPr>
    </w:p>
    <w:p w14:paraId="2E09CB30" w14:textId="77777777" w:rsidR="00076456" w:rsidRDefault="00076456" w:rsidP="00076456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021951" w14:paraId="47A1BC72" w14:textId="77777777" w:rsidTr="00B1783C">
        <w:trPr>
          <w:trHeight w:val="638"/>
        </w:trPr>
        <w:tc>
          <w:tcPr>
            <w:tcW w:w="959" w:type="dxa"/>
            <w:hideMark/>
          </w:tcPr>
          <w:p w14:paraId="3F9B7783" w14:textId="77777777" w:rsidR="00021951" w:rsidRDefault="00021951" w:rsidP="0007645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132EE3C3" w14:textId="77777777" w:rsidR="00021951" w:rsidRDefault="00021951" w:rsidP="0007645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21951">
              <w:rPr>
                <w:rFonts w:ascii="Arial" w:hAnsi="Arial" w:cs="Arial"/>
              </w:rPr>
              <w:t>podstawowy</w:t>
            </w:r>
            <w:r w:rsidR="00076456">
              <w:rPr>
                <w:rFonts w:ascii="Arial" w:hAnsi="Arial" w:cs="Arial"/>
              </w:rPr>
              <w:t>m</w:t>
            </w:r>
            <w:r w:rsidRPr="0002195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02195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021951">
              <w:rPr>
                <w:rFonts w:ascii="Arial" w:hAnsi="Arial" w:cs="Arial"/>
                <w:b/>
                <w:bCs/>
              </w:rPr>
              <w:t>Zakup komputerów i drukarek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21951">
              <w:rPr>
                <w:rFonts w:ascii="Arial" w:hAnsi="Arial" w:cs="Arial"/>
                <w:b/>
              </w:rPr>
              <w:t>SZW/DZP/47/2023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71F79185" w14:textId="77777777" w:rsidR="007919CD" w:rsidRDefault="007919CD" w:rsidP="00076456">
            <w:pPr>
              <w:jc w:val="both"/>
              <w:rPr>
                <w:rFonts w:ascii="Arial" w:hAnsi="Arial" w:cs="Arial"/>
                <w:bCs/>
              </w:rPr>
            </w:pPr>
          </w:p>
          <w:p w14:paraId="0B2AB2F7" w14:textId="77777777" w:rsidR="008C4F1F" w:rsidRDefault="008C4F1F" w:rsidP="00076456">
            <w:pPr>
              <w:jc w:val="both"/>
              <w:rPr>
                <w:rFonts w:ascii="Arial" w:hAnsi="Arial" w:cs="Arial"/>
                <w:bCs/>
              </w:rPr>
            </w:pPr>
          </w:p>
          <w:p w14:paraId="4A44ACB0" w14:textId="31B0B0F4" w:rsidR="00076456" w:rsidRDefault="00076456" w:rsidP="00076456">
            <w:pPr>
              <w:jc w:val="both"/>
              <w:rPr>
                <w:rFonts w:ascii="Arial" w:hAnsi="Arial" w:cs="Arial"/>
              </w:rPr>
            </w:pPr>
          </w:p>
        </w:tc>
      </w:tr>
    </w:tbl>
    <w:p w14:paraId="77B5FB4F" w14:textId="4BE65BF0" w:rsidR="008C4F1F" w:rsidRDefault="00A02E94" w:rsidP="007919CD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Zamawiający, działając na podstawie art. 25</w:t>
      </w:r>
      <w:r w:rsidR="008C4F1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 w:rsidR="008C4F1F">
        <w:rPr>
          <w:rFonts w:ascii="Arial" w:hAnsi="Arial" w:cs="Arial"/>
        </w:rPr>
        <w:t>pkt. 4</w:t>
      </w:r>
      <w:r>
        <w:rPr>
          <w:rFonts w:ascii="Arial" w:hAnsi="Arial" w:cs="Arial"/>
        </w:rPr>
        <w:t xml:space="preserve"> ustawy z dnia 11 września 2019r. Prawo zamówień publicznych </w:t>
      </w:r>
      <w:r w:rsidR="00021951" w:rsidRPr="00021951">
        <w:rPr>
          <w:rFonts w:ascii="Arial" w:hAnsi="Arial" w:cs="Arial"/>
        </w:rPr>
        <w:t>(</w:t>
      </w:r>
      <w:proofErr w:type="spellStart"/>
      <w:r w:rsidR="00021951" w:rsidRPr="00021951">
        <w:rPr>
          <w:rFonts w:ascii="Arial" w:hAnsi="Arial" w:cs="Arial"/>
        </w:rPr>
        <w:t>t.j</w:t>
      </w:r>
      <w:proofErr w:type="spellEnd"/>
      <w:r w:rsidR="00021951" w:rsidRPr="00021951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 xml:space="preserve">, zwanej dalej „ustawą Pzp”, informuje, że </w:t>
      </w:r>
      <w:r w:rsidR="003A0E38">
        <w:rPr>
          <w:rFonts w:ascii="Arial" w:hAnsi="Arial" w:cs="Arial"/>
        </w:rPr>
        <w:t>unieważnia zadanie nr 1 – Komputery, ponieważ o</w:t>
      </w:r>
      <w:r w:rsidR="008C4F1F" w:rsidRPr="008C4F1F">
        <w:rPr>
          <w:rFonts w:ascii="Arial" w:hAnsi="Arial" w:cs="Arial"/>
          <w:bCs/>
        </w:rPr>
        <w:t>ferty dodatkowe na zadanie nr 1, zostały złożone w takiej samej cenie tj. 453 870,00zł.</w:t>
      </w:r>
    </w:p>
    <w:p w14:paraId="40CE1938" w14:textId="77777777" w:rsidR="008C4F1F" w:rsidRDefault="008C4F1F" w:rsidP="00076456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p w14:paraId="17693089" w14:textId="77777777" w:rsidR="00076456" w:rsidRDefault="00076456" w:rsidP="00076456">
      <w:pPr>
        <w:jc w:val="both"/>
        <w:rPr>
          <w:rFonts w:ascii="Arial" w:hAnsi="Arial" w:cs="Arial"/>
          <w:color w:val="000000"/>
        </w:rPr>
      </w:pPr>
    </w:p>
    <w:p w14:paraId="1411FCEE" w14:textId="77777777" w:rsidR="00A02E94" w:rsidRDefault="00A02E94" w:rsidP="00076456">
      <w:pPr>
        <w:jc w:val="both"/>
        <w:rPr>
          <w:rFonts w:ascii="Arial" w:hAnsi="Arial" w:cs="Arial"/>
          <w:bCs/>
        </w:rPr>
      </w:pPr>
    </w:p>
    <w:p w14:paraId="112102F7" w14:textId="77777777" w:rsidR="00A02E94" w:rsidRDefault="00A02E94" w:rsidP="00076456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5664A80" w14:textId="77777777" w:rsidR="00E4762A" w:rsidRDefault="00E4762A" w:rsidP="00E4762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068D5B59" w14:textId="669B7863" w:rsidR="00E4762A" w:rsidRDefault="00E4762A" w:rsidP="00E4762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7F610B6" w14:textId="6ADE20C1" w:rsidR="00E4762A" w:rsidRDefault="00E4762A" w:rsidP="00E4762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35EC1CD7" w14:textId="6C0A3B60" w:rsidR="00E4762A" w:rsidRPr="006B27ED" w:rsidRDefault="00E4762A" w:rsidP="00E4762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p w14:paraId="09010904" w14:textId="77777777" w:rsidR="00E4762A" w:rsidRDefault="00E4762A" w:rsidP="00076456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2F5091CB" w14:textId="77777777" w:rsidR="008642B3" w:rsidRPr="00A02E94" w:rsidRDefault="008642B3" w:rsidP="00076456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1BBBE" w14:textId="77777777" w:rsidR="00C071C3" w:rsidRDefault="00C071C3">
      <w:r>
        <w:separator/>
      </w:r>
    </w:p>
  </w:endnote>
  <w:endnote w:type="continuationSeparator" w:id="0">
    <w:p w14:paraId="2FA316D8" w14:textId="77777777" w:rsidR="00C071C3" w:rsidRDefault="00C0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49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4A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6394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57CC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4F5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987AD" w14:textId="77777777" w:rsidR="00C071C3" w:rsidRDefault="00C071C3">
      <w:r>
        <w:separator/>
      </w:r>
    </w:p>
  </w:footnote>
  <w:footnote w:type="continuationSeparator" w:id="0">
    <w:p w14:paraId="78A8028F" w14:textId="77777777" w:rsidR="00C071C3" w:rsidRDefault="00C07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FBF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EB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9D7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1C3"/>
    <w:rsid w:val="00021951"/>
    <w:rsid w:val="00022322"/>
    <w:rsid w:val="00042497"/>
    <w:rsid w:val="0007645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0E38"/>
    <w:rsid w:val="003D611C"/>
    <w:rsid w:val="00431C0B"/>
    <w:rsid w:val="00437CAD"/>
    <w:rsid w:val="004657DA"/>
    <w:rsid w:val="004B2665"/>
    <w:rsid w:val="004C3459"/>
    <w:rsid w:val="004E324A"/>
    <w:rsid w:val="004E7234"/>
    <w:rsid w:val="00535CB8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919CD"/>
    <w:rsid w:val="007E2ACC"/>
    <w:rsid w:val="007E68C5"/>
    <w:rsid w:val="00832144"/>
    <w:rsid w:val="008567C7"/>
    <w:rsid w:val="008642B3"/>
    <w:rsid w:val="008A6C10"/>
    <w:rsid w:val="008C4F1F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BF3392"/>
    <w:rsid w:val="00C071C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762A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53D28"/>
  <w15:chartTrackingRefBased/>
  <w15:docId w15:val="{3EF4F384-F5D6-44D5-B24E-BBB4F185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E4762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2023-06-06T06:11:00Z</cp:lastPrinted>
  <dcterms:created xsi:type="dcterms:W3CDTF">2023-06-06T06:12:00Z</dcterms:created>
  <dcterms:modified xsi:type="dcterms:W3CDTF">2023-06-06T06:12:00Z</dcterms:modified>
</cp:coreProperties>
</file>