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D8E3F" w14:textId="77777777" w:rsidR="00E34602" w:rsidRDefault="00E34602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4CA75DAB" w14:textId="00D1FBA6" w:rsidR="00636F95" w:rsidRPr="00247E7B" w:rsidRDefault="00E41408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247E7B">
        <w:rPr>
          <w:rFonts w:ascii="Arial" w:hAnsi="Arial" w:cs="Arial"/>
          <w:sz w:val="20"/>
        </w:rPr>
        <w:t>P</w:t>
      </w:r>
      <w:r w:rsidR="001D7846" w:rsidRPr="00247E7B">
        <w:rPr>
          <w:rFonts w:ascii="Arial" w:hAnsi="Arial" w:cs="Arial"/>
          <w:sz w:val="20"/>
        </w:rPr>
        <w:t>oznań</w:t>
      </w:r>
      <w:r w:rsidR="007722BF" w:rsidRPr="00247E7B">
        <w:rPr>
          <w:rFonts w:ascii="Arial" w:hAnsi="Arial" w:cs="Arial"/>
          <w:sz w:val="20"/>
        </w:rPr>
        <w:t xml:space="preserve">, </w:t>
      </w:r>
      <w:r w:rsidR="009110D2">
        <w:rPr>
          <w:rFonts w:ascii="Arial" w:hAnsi="Arial" w:cs="Arial"/>
          <w:sz w:val="20"/>
        </w:rPr>
        <w:t>06-06-</w:t>
      </w:r>
      <w:r w:rsidR="00FC0452" w:rsidRPr="00247E7B">
        <w:rPr>
          <w:rFonts w:ascii="Arial" w:hAnsi="Arial" w:cs="Arial"/>
          <w:sz w:val="20"/>
        </w:rPr>
        <w:t xml:space="preserve"> 2023</w:t>
      </w:r>
      <w:r w:rsidR="007722BF" w:rsidRPr="00247E7B">
        <w:rPr>
          <w:rFonts w:ascii="Arial" w:hAnsi="Arial" w:cs="Arial"/>
          <w:sz w:val="20"/>
        </w:rPr>
        <w:t xml:space="preserve"> r.</w:t>
      </w:r>
    </w:p>
    <w:p w14:paraId="4BC139BE" w14:textId="6ECF5690"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2EC7FF02" w:rsidR="007E6128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</w:p>
    <w:p w14:paraId="498EADEB" w14:textId="77777777" w:rsidR="00AF51E3" w:rsidRPr="002F67D4" w:rsidRDefault="00AF51E3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238AA5CD" w14:textId="58954C16" w:rsidR="00F5626F" w:rsidRPr="0086346C" w:rsidRDefault="00E41408" w:rsidP="00E41408">
      <w:pPr>
        <w:jc w:val="center"/>
        <w:rPr>
          <w:rFonts w:ascii="Arial" w:hAnsi="Arial" w:cs="Arial"/>
          <w:b/>
          <w:sz w:val="22"/>
          <w:szCs w:val="22"/>
        </w:rPr>
      </w:pPr>
      <w:r w:rsidRPr="0086346C">
        <w:rPr>
          <w:rFonts w:ascii="Arial" w:hAnsi="Arial" w:cs="Arial"/>
          <w:b/>
          <w:sz w:val="22"/>
          <w:szCs w:val="22"/>
        </w:rPr>
        <w:t>N</w:t>
      </w:r>
      <w:r w:rsidR="008F3380" w:rsidRPr="0086346C">
        <w:rPr>
          <w:rFonts w:ascii="Arial" w:hAnsi="Arial" w:cs="Arial"/>
          <w:b/>
          <w:sz w:val="22"/>
          <w:szCs w:val="22"/>
        </w:rPr>
        <w:t>a</w:t>
      </w:r>
      <w:r w:rsidRPr="0086346C">
        <w:rPr>
          <w:rFonts w:ascii="Arial" w:hAnsi="Arial" w:cs="Arial"/>
          <w:b/>
          <w:sz w:val="22"/>
          <w:szCs w:val="22"/>
        </w:rPr>
        <w:t xml:space="preserve"> </w:t>
      </w:r>
      <w:r w:rsidR="00FB1EE8" w:rsidRPr="0086346C">
        <w:rPr>
          <w:rFonts w:ascii="Arial" w:hAnsi="Arial" w:cs="Arial"/>
          <w:b/>
          <w:sz w:val="22"/>
          <w:szCs w:val="22"/>
        </w:rPr>
        <w:t>dostawę</w:t>
      </w:r>
      <w:r w:rsidR="0053275F">
        <w:rPr>
          <w:rFonts w:ascii="Arial" w:hAnsi="Arial" w:cs="Arial"/>
          <w:b/>
          <w:sz w:val="22"/>
          <w:szCs w:val="22"/>
        </w:rPr>
        <w:t xml:space="preserve"> głowicy</w:t>
      </w:r>
      <w:r w:rsidR="00FB1EE8" w:rsidRPr="0086346C">
        <w:rPr>
          <w:rFonts w:ascii="Arial" w:hAnsi="Arial" w:cs="Arial"/>
          <w:b/>
          <w:sz w:val="22"/>
          <w:szCs w:val="22"/>
        </w:rPr>
        <w:t xml:space="preserve"> </w:t>
      </w:r>
      <w:r w:rsidR="00FC0452" w:rsidRPr="0086346C">
        <w:rPr>
          <w:rFonts w:ascii="Arial" w:hAnsi="Arial" w:cs="Arial"/>
          <w:b/>
          <w:sz w:val="22"/>
          <w:szCs w:val="22"/>
        </w:rPr>
        <w:t xml:space="preserve">lasera </w:t>
      </w:r>
      <w:r w:rsidR="0053275F">
        <w:rPr>
          <w:rFonts w:ascii="Arial" w:hAnsi="Arial" w:cs="Arial"/>
          <w:b/>
          <w:sz w:val="22"/>
          <w:szCs w:val="22"/>
        </w:rPr>
        <w:t xml:space="preserve">do pracy </w:t>
      </w:r>
      <w:r w:rsidR="00FC0452" w:rsidRPr="0086346C">
        <w:rPr>
          <w:rFonts w:ascii="Arial" w:hAnsi="Arial" w:cs="Arial"/>
          <w:b/>
          <w:sz w:val="22"/>
          <w:szCs w:val="22"/>
        </w:rPr>
        <w:t>impulsowe</w:t>
      </w:r>
      <w:r w:rsidR="0053275F">
        <w:rPr>
          <w:rFonts w:ascii="Arial" w:hAnsi="Arial" w:cs="Arial"/>
          <w:b/>
          <w:sz w:val="22"/>
          <w:szCs w:val="22"/>
        </w:rPr>
        <w:t>j do układu TCSPC z oprogramowaniem</w:t>
      </w:r>
    </w:p>
    <w:p w14:paraId="53BCF715" w14:textId="0CD9192E" w:rsidR="00E34602" w:rsidRPr="0086346C" w:rsidRDefault="00E34602" w:rsidP="00E3460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postępowanie nr ZP/</w:t>
      </w:r>
      <w:r w:rsidR="0053275F">
        <w:rPr>
          <w:rFonts w:ascii="Arial" w:hAnsi="Arial" w:cs="Arial"/>
          <w:b/>
          <w:sz w:val="22"/>
          <w:szCs w:val="22"/>
        </w:rPr>
        <w:t>0229</w:t>
      </w:r>
      <w:r>
        <w:rPr>
          <w:rFonts w:ascii="Arial" w:hAnsi="Arial" w:cs="Arial"/>
          <w:b/>
          <w:sz w:val="22"/>
          <w:szCs w:val="22"/>
        </w:rPr>
        <w:t>/D/23</w:t>
      </w:r>
    </w:p>
    <w:p w14:paraId="04EF5FEB" w14:textId="77777777" w:rsidR="002F67D4" w:rsidRPr="002F67D4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3012886" w14:textId="5025E122" w:rsidR="00452AA0" w:rsidRPr="0061468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Postępowanie nie podlega ustawie z dnia 11 września 2019 r. roku Prawo zamówień publicznych</w:t>
      </w:r>
      <w:r w:rsidR="002E5FF7" w:rsidRPr="00614687">
        <w:rPr>
          <w:rFonts w:ascii="Arial" w:hAnsi="Arial" w:cs="Arial"/>
          <w:lang w:eastAsia="ar-SA"/>
        </w:rPr>
        <w:t xml:space="preserve"> </w:t>
      </w:r>
      <w:r w:rsidR="002E5FF7" w:rsidRPr="00614687">
        <w:rPr>
          <w:rFonts w:ascii="Arial" w:hAnsi="Arial" w:cs="Arial"/>
        </w:rPr>
        <w:t xml:space="preserve">(Dz. U. </w:t>
      </w:r>
      <w:r w:rsidR="00C43BF0" w:rsidRPr="00614687">
        <w:rPr>
          <w:rFonts w:ascii="Arial" w:hAnsi="Arial" w:cs="Arial"/>
        </w:rPr>
        <w:t>202</w:t>
      </w:r>
      <w:r w:rsidR="00247E7B">
        <w:rPr>
          <w:rFonts w:ascii="Arial" w:hAnsi="Arial" w:cs="Arial"/>
        </w:rPr>
        <w:t>2</w:t>
      </w:r>
      <w:r w:rsidR="002E5FF7" w:rsidRPr="00614687">
        <w:rPr>
          <w:rFonts w:ascii="Arial" w:hAnsi="Arial" w:cs="Arial"/>
        </w:rPr>
        <w:t xml:space="preserve">, poz. </w:t>
      </w:r>
      <w:r w:rsidR="00247E7B">
        <w:rPr>
          <w:rFonts w:ascii="Arial" w:hAnsi="Arial" w:cs="Arial"/>
        </w:rPr>
        <w:t>1710</w:t>
      </w:r>
      <w:r w:rsidR="002E5FF7" w:rsidRPr="00614687">
        <w:rPr>
          <w:rFonts w:ascii="Arial" w:hAnsi="Arial" w:cs="Arial"/>
        </w:rPr>
        <w:t xml:space="preserve"> ze zm.),</w:t>
      </w:r>
    </w:p>
    <w:p w14:paraId="2E7C575A" w14:textId="4B6A31F2" w:rsidR="00452AA0" w:rsidRPr="00614687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614687" w:rsidRDefault="00452AA0" w:rsidP="00F65E42">
      <w:pPr>
        <w:rPr>
          <w:rFonts w:ascii="Arial" w:hAnsi="Arial" w:cs="Arial"/>
          <w:b/>
        </w:rPr>
      </w:pPr>
    </w:p>
    <w:p w14:paraId="0CDCB9CA" w14:textId="77777777" w:rsidR="002F67D4" w:rsidRPr="00614687" w:rsidRDefault="002F67D4" w:rsidP="00F65E42">
      <w:pPr>
        <w:rPr>
          <w:rFonts w:ascii="Arial" w:hAnsi="Arial" w:cs="Arial"/>
          <w:b/>
        </w:rPr>
      </w:pPr>
    </w:p>
    <w:p w14:paraId="0AD01FED" w14:textId="77777777" w:rsidR="00755B42" w:rsidRPr="00614687" w:rsidRDefault="00755B42" w:rsidP="00614687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614687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14:paraId="6D657AA5" w14:textId="77777777" w:rsidR="00755B42" w:rsidRPr="00614687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614687">
        <w:rPr>
          <w:rFonts w:ascii="Arial" w:hAnsi="Arial" w:cs="Arial"/>
          <w:b/>
          <w:sz w:val="20"/>
        </w:rPr>
        <w:t>Uniwersytet im. Adama Mickiewicza w Poznaniu</w:t>
      </w:r>
    </w:p>
    <w:p w14:paraId="691F0AF1" w14:textId="77777777" w:rsidR="00755B42" w:rsidRPr="0061468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14687">
        <w:rPr>
          <w:rFonts w:ascii="Arial" w:hAnsi="Arial" w:cs="Arial"/>
          <w:sz w:val="20"/>
        </w:rPr>
        <w:t xml:space="preserve">ul. Wieniawskiego 1, </w:t>
      </w:r>
      <w:r w:rsidR="00755B42" w:rsidRPr="00614687">
        <w:rPr>
          <w:rFonts w:ascii="Arial" w:hAnsi="Arial" w:cs="Arial"/>
          <w:sz w:val="20"/>
        </w:rPr>
        <w:t>61-712 Poznań</w:t>
      </w:r>
    </w:p>
    <w:p w14:paraId="66F3BB41" w14:textId="77777777" w:rsidR="003E19AC" w:rsidRPr="00614687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614687">
        <w:rPr>
          <w:rFonts w:ascii="Arial" w:hAnsi="Arial" w:cs="Arial"/>
          <w:sz w:val="20"/>
        </w:rPr>
        <w:t>NIP: 7770006350, Regon: 000001293</w:t>
      </w:r>
    </w:p>
    <w:p w14:paraId="2F63A88C" w14:textId="77777777" w:rsidR="00755B42" w:rsidRPr="00614687" w:rsidRDefault="009110D2" w:rsidP="00F65E42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13075A" w:rsidRPr="00614687">
          <w:rPr>
            <w:rStyle w:val="Hipercze"/>
            <w:rFonts w:ascii="Arial" w:hAnsi="Arial" w:cs="Arial"/>
            <w:lang w:val="de-DE"/>
          </w:rPr>
          <w:t>www.amu.edu.pl</w:t>
        </w:r>
      </w:hyperlink>
      <w:r w:rsidR="0013075A" w:rsidRPr="00614687">
        <w:rPr>
          <w:rStyle w:val="Hipercze"/>
          <w:rFonts w:ascii="Arial" w:hAnsi="Arial" w:cs="Arial"/>
          <w:lang w:val="de-DE"/>
        </w:rPr>
        <w:t xml:space="preserve"> </w:t>
      </w:r>
      <w:r w:rsidR="007E6128" w:rsidRPr="00614687">
        <w:rPr>
          <w:rFonts w:ascii="Arial" w:hAnsi="Arial" w:cs="Arial"/>
          <w:lang w:val="de-DE"/>
        </w:rPr>
        <w:t xml:space="preserve"> </w:t>
      </w:r>
    </w:p>
    <w:p w14:paraId="1D45C6F9" w14:textId="77777777" w:rsidR="00744550" w:rsidRPr="00614687" w:rsidRDefault="00744550" w:rsidP="00F65E42">
      <w:pPr>
        <w:ind w:firstLine="284"/>
        <w:jc w:val="both"/>
        <w:rPr>
          <w:rFonts w:ascii="Arial" w:hAnsi="Arial" w:cs="Arial"/>
          <w:lang w:val="de-DE"/>
        </w:rPr>
      </w:pPr>
    </w:p>
    <w:p w14:paraId="18EEF635" w14:textId="77777777" w:rsidR="0013075A" w:rsidRPr="00614687" w:rsidRDefault="00636F95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Opis przedmiotu zamówienia</w:t>
      </w:r>
    </w:p>
    <w:p w14:paraId="78A1F877" w14:textId="2840907A" w:rsidR="00D96FA7" w:rsidRDefault="00D96FA7" w:rsidP="00D96FA7">
      <w:pPr>
        <w:rPr>
          <w:rFonts w:ascii="Arial" w:hAnsi="Arial" w:cs="Arial"/>
          <w:b/>
        </w:rPr>
      </w:pPr>
    </w:p>
    <w:p w14:paraId="52596CF9" w14:textId="2891D1CB" w:rsidR="00247E7B" w:rsidRPr="00AF3E23" w:rsidRDefault="00E41408" w:rsidP="00247E7B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b/>
          <w:sz w:val="20"/>
          <w:szCs w:val="20"/>
        </w:rPr>
      </w:pPr>
      <w:r w:rsidRPr="00247E7B">
        <w:rPr>
          <w:rFonts w:ascii="Arial" w:hAnsi="Arial" w:cs="Arial"/>
          <w:sz w:val="20"/>
          <w:szCs w:val="20"/>
        </w:rPr>
        <w:t xml:space="preserve">Przedmiotem zamówienia jest </w:t>
      </w:r>
      <w:r w:rsidR="00D96FA7" w:rsidRPr="00247E7B">
        <w:rPr>
          <w:rFonts w:ascii="Arial" w:hAnsi="Arial" w:cs="Arial"/>
          <w:sz w:val="20"/>
          <w:szCs w:val="20"/>
        </w:rPr>
        <w:t xml:space="preserve"> </w:t>
      </w:r>
      <w:r w:rsidR="00D96FA7" w:rsidRPr="0053275F">
        <w:rPr>
          <w:rFonts w:ascii="Arial" w:hAnsi="Arial" w:cs="Arial"/>
          <w:b/>
          <w:sz w:val="20"/>
          <w:szCs w:val="20"/>
        </w:rPr>
        <w:t>dostawa</w:t>
      </w:r>
      <w:r w:rsidR="00D96FA7" w:rsidRPr="0053275F">
        <w:rPr>
          <w:rFonts w:ascii="Arial" w:hAnsi="Arial" w:cs="Arial"/>
          <w:sz w:val="20"/>
          <w:szCs w:val="20"/>
        </w:rPr>
        <w:t xml:space="preserve"> </w:t>
      </w:r>
      <w:r w:rsidR="0053275F" w:rsidRPr="0053275F">
        <w:rPr>
          <w:rFonts w:ascii="Arial" w:hAnsi="Arial" w:cs="Arial"/>
          <w:b/>
          <w:sz w:val="20"/>
          <w:szCs w:val="20"/>
        </w:rPr>
        <w:t>głowicy lasera do pracy impulsowej do układu TCSPC z oprogramowaniem</w:t>
      </w:r>
      <w:r w:rsidR="0053275F" w:rsidRPr="0053275F">
        <w:rPr>
          <w:rFonts w:ascii="Arial" w:hAnsi="Arial" w:cs="Arial"/>
          <w:sz w:val="20"/>
          <w:szCs w:val="20"/>
        </w:rPr>
        <w:t xml:space="preserve"> </w:t>
      </w:r>
      <w:r w:rsidR="00247E7B" w:rsidRPr="00247E7B">
        <w:rPr>
          <w:rFonts w:ascii="Arial" w:hAnsi="Arial" w:cs="Arial"/>
          <w:sz w:val="20"/>
          <w:szCs w:val="20"/>
        </w:rPr>
        <w:t xml:space="preserve">(szczegółowy </w:t>
      </w:r>
      <w:r w:rsidR="00247E7B" w:rsidRPr="00AF3E23">
        <w:rPr>
          <w:rFonts w:ascii="Arial" w:hAnsi="Arial" w:cs="Arial"/>
          <w:sz w:val="20"/>
          <w:szCs w:val="20"/>
        </w:rPr>
        <w:t>opis zawiera załącznik A do niniejszego zaproszenia)</w:t>
      </w:r>
    </w:p>
    <w:p w14:paraId="6C90EFF7" w14:textId="01DC3CA2" w:rsidR="00D96FA7" w:rsidRPr="00AF3E23" w:rsidRDefault="00D96FA7" w:rsidP="00405BC4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AF3E23">
        <w:rPr>
          <w:rFonts w:ascii="Arial" w:hAnsi="Arial" w:cs="Arial"/>
          <w:sz w:val="20"/>
          <w:szCs w:val="20"/>
        </w:rPr>
        <w:t xml:space="preserve">Dostawa do   </w:t>
      </w:r>
      <w:r w:rsidR="00247E7B" w:rsidRPr="00AF3E23">
        <w:rPr>
          <w:rFonts w:ascii="Arial" w:hAnsi="Arial" w:cs="Arial"/>
          <w:sz w:val="20"/>
          <w:szCs w:val="20"/>
        </w:rPr>
        <w:t>budynku Wydziału Chemii</w:t>
      </w:r>
      <w:r w:rsidRPr="00AF3E23">
        <w:rPr>
          <w:rFonts w:ascii="Arial" w:hAnsi="Arial" w:cs="Arial"/>
          <w:sz w:val="20"/>
          <w:szCs w:val="20"/>
        </w:rPr>
        <w:t xml:space="preserve">, ul. Uniwersytetu Poznańskiego </w:t>
      </w:r>
      <w:r w:rsidR="00247E7B" w:rsidRPr="00AF3E23">
        <w:rPr>
          <w:rFonts w:ascii="Arial" w:hAnsi="Arial" w:cs="Arial"/>
          <w:sz w:val="20"/>
          <w:szCs w:val="20"/>
        </w:rPr>
        <w:t>8</w:t>
      </w:r>
      <w:r w:rsidRPr="00AF3E23">
        <w:rPr>
          <w:rFonts w:ascii="Arial" w:hAnsi="Arial" w:cs="Arial"/>
          <w:sz w:val="20"/>
          <w:szCs w:val="20"/>
        </w:rPr>
        <w:t xml:space="preserve">, 61-614 Poznań </w:t>
      </w:r>
    </w:p>
    <w:p w14:paraId="2FDF98CA" w14:textId="77777777" w:rsidR="00622109" w:rsidRPr="00B06A90" w:rsidRDefault="00622109" w:rsidP="00622109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B06A90">
        <w:rPr>
          <w:rFonts w:ascii="Arial" w:hAnsi="Arial" w:cs="Arial"/>
          <w:sz w:val="20"/>
          <w:szCs w:val="20"/>
        </w:rPr>
        <w:t>CPV: 38636100-3</w:t>
      </w:r>
    </w:p>
    <w:p w14:paraId="0C0C884C" w14:textId="7B3982EF" w:rsidR="00F65E42" w:rsidRPr="00C157A0" w:rsidRDefault="00F65E42" w:rsidP="00E033C6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57D588D3" w14:textId="77777777" w:rsidR="00D87999" w:rsidRPr="00C157A0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  <w:sz w:val="20"/>
          <w:szCs w:val="20"/>
        </w:rPr>
      </w:pPr>
    </w:p>
    <w:p w14:paraId="35EEEFDA" w14:textId="77777777" w:rsidR="00452AA0" w:rsidRPr="00C157A0" w:rsidRDefault="00452AA0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157A0">
        <w:rPr>
          <w:rFonts w:ascii="Arial" w:hAnsi="Arial" w:cs="Arial"/>
          <w:b/>
          <w:sz w:val="20"/>
          <w:szCs w:val="20"/>
          <w:highlight w:val="lightGray"/>
        </w:rPr>
        <w:t xml:space="preserve">Termin realizacji zamówienia: </w:t>
      </w:r>
    </w:p>
    <w:p w14:paraId="6BA09C1D" w14:textId="77777777" w:rsidR="00E41408" w:rsidRPr="00C157A0" w:rsidRDefault="00E41408" w:rsidP="00F65E42">
      <w:pPr>
        <w:ind w:left="284"/>
        <w:jc w:val="both"/>
        <w:rPr>
          <w:rFonts w:ascii="Arial" w:hAnsi="Arial" w:cs="Arial"/>
        </w:rPr>
      </w:pPr>
    </w:p>
    <w:p w14:paraId="6D1D68E9" w14:textId="0EC59880" w:rsidR="00D96FA7" w:rsidRPr="00D96FA7" w:rsidRDefault="00D96FA7" w:rsidP="00D96FA7">
      <w:pPr>
        <w:ind w:left="284"/>
        <w:jc w:val="both"/>
        <w:rPr>
          <w:rFonts w:ascii="Arial" w:hAnsi="Arial" w:cs="Arial"/>
        </w:rPr>
      </w:pPr>
      <w:r w:rsidRPr="00C157A0">
        <w:rPr>
          <w:rFonts w:ascii="Arial" w:hAnsi="Arial" w:cs="Arial"/>
        </w:rPr>
        <w:t xml:space="preserve">Zamówienie musi zostać zrealizowane </w:t>
      </w:r>
      <w:r w:rsidRPr="00C157A0">
        <w:rPr>
          <w:rFonts w:ascii="Arial" w:hAnsi="Arial" w:cs="Arial"/>
          <w:b/>
        </w:rPr>
        <w:t xml:space="preserve">w terminie </w:t>
      </w:r>
      <w:r w:rsidR="00247E7B" w:rsidRPr="00B06A90">
        <w:rPr>
          <w:rFonts w:ascii="Arial" w:hAnsi="Arial" w:cs="Arial"/>
          <w:b/>
        </w:rPr>
        <w:t>do</w:t>
      </w:r>
      <w:r w:rsidR="0086346C" w:rsidRPr="00B06A90">
        <w:rPr>
          <w:rFonts w:ascii="Arial" w:hAnsi="Arial" w:cs="Arial"/>
          <w:b/>
        </w:rPr>
        <w:t xml:space="preserve"> </w:t>
      </w:r>
      <w:r w:rsidR="00622109" w:rsidRPr="00B06A90">
        <w:rPr>
          <w:rFonts w:ascii="Arial" w:hAnsi="Arial" w:cs="Arial"/>
          <w:b/>
        </w:rPr>
        <w:t>12</w:t>
      </w:r>
      <w:r w:rsidR="00A5579F" w:rsidRPr="00B06A90">
        <w:rPr>
          <w:rFonts w:ascii="Arial" w:hAnsi="Arial" w:cs="Arial"/>
          <w:b/>
        </w:rPr>
        <w:t xml:space="preserve"> </w:t>
      </w:r>
      <w:r w:rsidRPr="00B06A90">
        <w:rPr>
          <w:rFonts w:ascii="Arial" w:hAnsi="Arial" w:cs="Arial"/>
          <w:b/>
        </w:rPr>
        <w:t>tygodni</w:t>
      </w:r>
      <w:r w:rsidRPr="00B06A90">
        <w:rPr>
          <w:rFonts w:ascii="Arial" w:hAnsi="Arial" w:cs="Arial"/>
        </w:rPr>
        <w:t xml:space="preserve"> </w:t>
      </w:r>
      <w:r w:rsidRPr="00AF3E23">
        <w:rPr>
          <w:rFonts w:ascii="Arial" w:hAnsi="Arial" w:cs="Arial"/>
        </w:rPr>
        <w:t xml:space="preserve">od </w:t>
      </w:r>
      <w:r w:rsidRPr="00D96FA7">
        <w:rPr>
          <w:rFonts w:ascii="Arial" w:hAnsi="Arial" w:cs="Arial"/>
        </w:rPr>
        <w:t>daty zawarcia umowy.</w:t>
      </w:r>
    </w:p>
    <w:p w14:paraId="4C84A164" w14:textId="77777777" w:rsidR="00744550" w:rsidRPr="00614687" w:rsidRDefault="00744550" w:rsidP="00F65E42">
      <w:pPr>
        <w:ind w:left="284"/>
        <w:jc w:val="both"/>
        <w:rPr>
          <w:rFonts w:ascii="Arial" w:hAnsi="Arial" w:cs="Arial"/>
        </w:rPr>
      </w:pPr>
    </w:p>
    <w:p w14:paraId="173047A2" w14:textId="77777777" w:rsidR="00646810" w:rsidRPr="00614687" w:rsidRDefault="00646810" w:rsidP="006146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Opis przygotowania oferty</w:t>
      </w:r>
    </w:p>
    <w:p w14:paraId="3238BE36" w14:textId="77777777" w:rsidR="00755B42" w:rsidRPr="00614687" w:rsidRDefault="00755B42" w:rsidP="00614687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14687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45E5E579" w14:textId="389F3BA2" w:rsidR="00755B42" w:rsidRPr="00614687" w:rsidRDefault="00755B42" w:rsidP="00614687">
      <w:pPr>
        <w:pStyle w:val="Nagwek2"/>
        <w:numPr>
          <w:ilvl w:val="1"/>
          <w:numId w:val="11"/>
        </w:numPr>
        <w:spacing w:before="0" w:after="0"/>
        <w:rPr>
          <w:color w:val="auto"/>
        </w:rPr>
      </w:pPr>
      <w:r w:rsidRPr="00614687">
        <w:rPr>
          <w:color w:val="auto"/>
        </w:rPr>
        <w:t>formularz ofertowy</w:t>
      </w:r>
      <w:r w:rsidR="007722BF" w:rsidRPr="00614687">
        <w:rPr>
          <w:color w:val="auto"/>
        </w:rPr>
        <w:t xml:space="preserve"> </w:t>
      </w:r>
      <w:r w:rsidRPr="00614687">
        <w:rPr>
          <w:color w:val="auto"/>
        </w:rPr>
        <w:t xml:space="preserve">- </w:t>
      </w:r>
      <w:r w:rsidR="009A5B2D" w:rsidRPr="00614687">
        <w:rPr>
          <w:color w:val="auto"/>
        </w:rPr>
        <w:t>z</w:t>
      </w:r>
      <w:r w:rsidRPr="00614687">
        <w:rPr>
          <w:color w:val="auto"/>
        </w:rPr>
        <w:t xml:space="preserve">ałącznik nr 1 do zapytania </w:t>
      </w:r>
      <w:r w:rsidR="0013075A" w:rsidRPr="00614687">
        <w:rPr>
          <w:color w:val="auto"/>
        </w:rPr>
        <w:t>ofertowego</w:t>
      </w:r>
    </w:p>
    <w:p w14:paraId="15E4FD53" w14:textId="77777777" w:rsidR="00D96FA7" w:rsidRPr="00D96FA7" w:rsidRDefault="00D96FA7" w:rsidP="00D96FA7">
      <w:pPr>
        <w:pStyle w:val="Nagwek2"/>
        <w:spacing w:before="0" w:after="0"/>
      </w:pPr>
      <w:r w:rsidRPr="002F67D4">
        <w:rPr>
          <w:sz w:val="22"/>
          <w:szCs w:val="22"/>
        </w:rPr>
        <w:t>1.</w:t>
      </w:r>
      <w:r w:rsidRPr="00D96FA7">
        <w:t>2. formularz cenowy - załącznik nr 2 do zapytania ofertowego</w:t>
      </w:r>
    </w:p>
    <w:p w14:paraId="0CD709EF" w14:textId="77777777" w:rsidR="00D96FA7" w:rsidRPr="00D96FA7" w:rsidRDefault="00D96FA7" w:rsidP="00D96FA7">
      <w:pPr>
        <w:pStyle w:val="Nagwek2"/>
        <w:spacing w:before="0" w:after="0"/>
      </w:pPr>
      <w:r w:rsidRPr="00D96FA7">
        <w:t>1.3. pełnomocnictwo - jeżeli Wykonawcy wspólnie ubiegają się o zamówienie,  jeżeli Wykonawcę  reprezentuje pełnomocnik (jeżeli dotyczy)</w:t>
      </w:r>
    </w:p>
    <w:p w14:paraId="36E24839" w14:textId="77777777" w:rsidR="003C5D36" w:rsidRPr="00614687" w:rsidRDefault="003C5D36" w:rsidP="00614687">
      <w:pPr>
        <w:numPr>
          <w:ilvl w:val="0"/>
          <w:numId w:val="7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21F97FA9" w14:textId="2D771C6B" w:rsidR="00E838D5" w:rsidRDefault="00E838D5" w:rsidP="00614687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614687" w:rsidRDefault="002C4FCF" w:rsidP="00614687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687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77777777" w:rsidR="00DC7565" w:rsidRPr="00614687" w:rsidRDefault="00DC7565" w:rsidP="00614687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614687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614687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14:paraId="25F87789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614687">
        <w:rPr>
          <w:rFonts w:ascii="Arial" w:hAnsi="Arial" w:cs="Arial"/>
          <w:bCs/>
          <w:iCs/>
          <w:lang w:eastAsia="zh-CN"/>
        </w:rPr>
        <w:t>Tre</w:t>
      </w:r>
      <w:r w:rsidRPr="00614687">
        <w:rPr>
          <w:rFonts w:ascii="Arial" w:eastAsia="TimesNewRoman" w:hAnsi="Arial" w:cs="Arial"/>
          <w:bCs/>
          <w:iCs/>
          <w:lang w:eastAsia="zh-CN"/>
        </w:rPr>
        <w:t>ść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oferty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musi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odpowiada</w:t>
      </w:r>
      <w:r w:rsidRPr="00614687">
        <w:rPr>
          <w:rFonts w:ascii="Arial" w:eastAsia="TimesNewRoman" w:hAnsi="Arial" w:cs="Arial"/>
          <w:bCs/>
          <w:iCs/>
          <w:lang w:eastAsia="zh-CN"/>
        </w:rPr>
        <w:t>ć</w:t>
      </w:r>
      <w:r w:rsidRPr="00614687">
        <w:rPr>
          <w:rFonts w:ascii="Arial" w:eastAsia="Arial" w:hAnsi="Arial" w:cs="Arial"/>
          <w:bCs/>
          <w:iCs/>
          <w:lang w:eastAsia="zh-CN"/>
        </w:rPr>
        <w:t xml:space="preserve"> </w:t>
      </w:r>
      <w:r w:rsidRPr="00614687">
        <w:rPr>
          <w:rFonts w:ascii="Arial" w:hAnsi="Arial" w:cs="Arial"/>
          <w:bCs/>
          <w:iCs/>
          <w:lang w:eastAsia="zh-CN"/>
        </w:rPr>
        <w:t>tre</w:t>
      </w:r>
      <w:r w:rsidRPr="00614687">
        <w:rPr>
          <w:rFonts w:ascii="Arial" w:eastAsia="TimesNewRoman" w:hAnsi="Arial" w:cs="Arial"/>
          <w:bCs/>
          <w:iCs/>
          <w:lang w:eastAsia="zh-CN"/>
        </w:rPr>
        <w:t>ś</w:t>
      </w:r>
      <w:r w:rsidRPr="00614687">
        <w:rPr>
          <w:rFonts w:ascii="Arial" w:hAnsi="Arial" w:cs="Arial"/>
          <w:bCs/>
          <w:iCs/>
          <w:lang w:eastAsia="zh-CN"/>
        </w:rPr>
        <w:t>ci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zapytania ofertowego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71535898" w14:textId="77777777" w:rsidR="00253892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Oferta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614687">
        <w:rPr>
          <w:rFonts w:ascii="Arial" w:hAnsi="Arial" w:cs="Arial"/>
          <w:bCs/>
          <w:iCs/>
          <w:lang w:eastAsia="zh-CN"/>
        </w:rPr>
        <w:t xml:space="preserve"> </w:t>
      </w:r>
      <w:r w:rsidR="00253892" w:rsidRPr="00614687">
        <w:rPr>
          <w:rFonts w:ascii="Arial" w:hAnsi="Arial" w:cs="Arial"/>
          <w:bCs/>
          <w:iCs/>
          <w:lang w:eastAsia="zh-CN"/>
        </w:rPr>
        <w:t>musi</w:t>
      </w:r>
      <w:r w:rsidRPr="00614687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</w:t>
      </w:r>
    </w:p>
    <w:p w14:paraId="257AB78E" w14:textId="77777777" w:rsidR="00DC7565" w:rsidRPr="00614687" w:rsidRDefault="00DC7565" w:rsidP="00614687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lastRenderedPageBreak/>
        <w:t>W przypadku podpisania oferty oraz poświadczenia za zgodność z oryginałem kopii dokumentów przez osobę niewymienioną w dokumencie rejestrowym (ewidencyjnym) Wykonawcy, należy do oferty d</w:t>
      </w:r>
      <w:r w:rsidR="00253892" w:rsidRPr="00614687">
        <w:rPr>
          <w:rFonts w:ascii="Arial" w:hAnsi="Arial" w:cs="Arial"/>
          <w:bCs/>
          <w:iCs/>
          <w:lang w:eastAsia="zh-CN"/>
        </w:rPr>
        <w:t>ołączyć stosowne pełnomocnictwo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6FE091A2" w14:textId="2DA420BA" w:rsidR="003E19AC" w:rsidRPr="00614687" w:rsidRDefault="00DC7565" w:rsidP="00614687">
      <w:pPr>
        <w:numPr>
          <w:ilvl w:val="0"/>
          <w:numId w:val="7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14687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614687">
        <w:rPr>
          <w:rFonts w:ascii="Arial" w:hAnsi="Arial" w:cs="Arial"/>
          <w:bCs/>
          <w:iCs/>
          <w:lang w:eastAsia="zh-CN"/>
        </w:rPr>
        <w:t>sane</w:t>
      </w:r>
      <w:r w:rsidR="003E19AC" w:rsidRPr="00614687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614687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614687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614687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614687">
        <w:rPr>
          <w:rFonts w:ascii="Arial" w:hAnsi="Arial" w:cs="Arial"/>
          <w:bCs/>
          <w:iCs/>
          <w:lang w:eastAsia="zh-CN"/>
        </w:rPr>
        <w:t>.</w:t>
      </w:r>
    </w:p>
    <w:p w14:paraId="153FE5E5" w14:textId="77777777" w:rsidR="00744550" w:rsidRPr="00614687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14:paraId="4F634759" w14:textId="77777777" w:rsidR="0048028D" w:rsidRPr="00614687" w:rsidRDefault="00874836" w:rsidP="00614687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7BC005D9" w:rsidR="00DC7565" w:rsidRPr="00247E7B" w:rsidRDefault="00247E7B" w:rsidP="00247E7B">
      <w:pPr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 </w:t>
      </w:r>
      <w:r w:rsidR="00DC7565" w:rsidRPr="00614687">
        <w:rPr>
          <w:rFonts w:ascii="Arial" w:hAnsi="Arial" w:cs="Arial"/>
        </w:rPr>
        <w:t xml:space="preserve">Wszelka korespondencja odbywa się drogą </w:t>
      </w:r>
      <w:r w:rsidR="00DC7565" w:rsidRPr="00247E7B">
        <w:rPr>
          <w:rFonts w:ascii="Arial" w:hAnsi="Arial" w:cs="Arial"/>
        </w:rPr>
        <w:t>mailową. W tytule wiadomości należy wpisać: „</w:t>
      </w:r>
      <w:r w:rsidR="00DC7565" w:rsidRPr="00247E7B">
        <w:rPr>
          <w:rFonts w:ascii="Arial" w:hAnsi="Arial" w:cs="Arial"/>
          <w:b/>
        </w:rPr>
        <w:t xml:space="preserve">Zapytanie ofertowe na </w:t>
      </w:r>
      <w:r w:rsidR="00A97B01" w:rsidRPr="00247E7B">
        <w:rPr>
          <w:rFonts w:ascii="Arial" w:hAnsi="Arial" w:cs="Arial"/>
          <w:b/>
        </w:rPr>
        <w:t xml:space="preserve">dostawę </w:t>
      </w:r>
      <w:r w:rsidR="0053275F" w:rsidRPr="0053275F">
        <w:rPr>
          <w:rFonts w:ascii="Arial" w:hAnsi="Arial" w:cs="Arial"/>
          <w:b/>
        </w:rPr>
        <w:t>głowicy lasera do pracy impulsowej do układu TCSPC z oprogramowaniem</w:t>
      </w:r>
      <w:r w:rsidRPr="00247E7B">
        <w:rPr>
          <w:rFonts w:ascii="Arial" w:hAnsi="Arial" w:cs="Arial"/>
          <w:b/>
        </w:rPr>
        <w:t>”.</w:t>
      </w:r>
      <w:r w:rsidR="00A97B01" w:rsidRPr="00247E7B">
        <w:rPr>
          <w:rFonts w:ascii="Arial" w:hAnsi="Arial" w:cs="Arial"/>
          <w:b/>
        </w:rPr>
        <w:t xml:space="preserve">  </w:t>
      </w:r>
      <w:r w:rsidR="007722BF" w:rsidRPr="00247E7B">
        <w:rPr>
          <w:rFonts w:ascii="Arial" w:hAnsi="Arial" w:cs="Arial"/>
          <w:b/>
        </w:rPr>
        <w:t>Znak sprawy: ZP/</w:t>
      </w:r>
      <w:r w:rsidR="0053275F">
        <w:rPr>
          <w:rFonts w:ascii="Arial" w:hAnsi="Arial" w:cs="Arial"/>
          <w:b/>
        </w:rPr>
        <w:t>0229</w:t>
      </w:r>
      <w:r w:rsidR="007722BF" w:rsidRPr="00247E7B">
        <w:rPr>
          <w:rFonts w:ascii="Arial" w:hAnsi="Arial" w:cs="Arial"/>
          <w:b/>
        </w:rPr>
        <w:t>/</w:t>
      </w:r>
      <w:r w:rsidR="00D87999" w:rsidRPr="00247E7B">
        <w:rPr>
          <w:rFonts w:ascii="Arial" w:hAnsi="Arial" w:cs="Arial"/>
          <w:b/>
        </w:rPr>
        <w:t>D</w:t>
      </w:r>
      <w:r w:rsidR="00DC7565" w:rsidRPr="00247E7B">
        <w:rPr>
          <w:rFonts w:ascii="Arial" w:hAnsi="Arial" w:cs="Arial"/>
          <w:b/>
        </w:rPr>
        <w:t>/2</w:t>
      </w:r>
      <w:r w:rsidRPr="00247E7B">
        <w:rPr>
          <w:rFonts w:ascii="Arial" w:hAnsi="Arial" w:cs="Arial"/>
          <w:b/>
        </w:rPr>
        <w:t>3</w:t>
      </w:r>
      <w:r w:rsidR="00DC7565" w:rsidRPr="00247E7B">
        <w:rPr>
          <w:rFonts w:ascii="Arial" w:hAnsi="Arial" w:cs="Arial"/>
          <w:b/>
        </w:rPr>
        <w:t xml:space="preserve">”. </w:t>
      </w:r>
    </w:p>
    <w:p w14:paraId="73D78D54" w14:textId="648FC839" w:rsidR="00473331" w:rsidRPr="00AF3E23" w:rsidRDefault="00473331" w:rsidP="00614687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0D02AF">
        <w:rPr>
          <w:rFonts w:ascii="Arial" w:hAnsi="Arial" w:cs="Arial"/>
          <w:sz w:val="20"/>
          <w:szCs w:val="20"/>
        </w:rPr>
        <w:t>Osob</w:t>
      </w:r>
      <w:r w:rsidR="00A97B01" w:rsidRPr="000D02AF">
        <w:rPr>
          <w:rFonts w:ascii="Arial" w:hAnsi="Arial" w:cs="Arial"/>
          <w:sz w:val="20"/>
          <w:szCs w:val="20"/>
        </w:rPr>
        <w:t>ą</w:t>
      </w:r>
      <w:r w:rsidRPr="000D02AF">
        <w:rPr>
          <w:rFonts w:ascii="Arial" w:hAnsi="Arial" w:cs="Arial"/>
          <w:sz w:val="20"/>
          <w:szCs w:val="20"/>
        </w:rPr>
        <w:t xml:space="preserve"> upoważnion</w:t>
      </w:r>
      <w:r w:rsidR="00A97B01" w:rsidRPr="000D02AF">
        <w:rPr>
          <w:rFonts w:ascii="Arial" w:hAnsi="Arial" w:cs="Arial"/>
          <w:sz w:val="20"/>
          <w:szCs w:val="20"/>
        </w:rPr>
        <w:t>ą</w:t>
      </w:r>
      <w:r w:rsidRPr="000D02AF">
        <w:rPr>
          <w:rFonts w:ascii="Arial" w:hAnsi="Arial" w:cs="Arial"/>
          <w:sz w:val="20"/>
          <w:szCs w:val="20"/>
        </w:rPr>
        <w:t xml:space="preserve"> do kontaktu z Wykonawcami </w:t>
      </w:r>
      <w:r w:rsidR="004C732F" w:rsidRPr="000D02AF">
        <w:rPr>
          <w:rFonts w:ascii="Arial" w:hAnsi="Arial" w:cs="Arial"/>
          <w:sz w:val="20"/>
          <w:szCs w:val="20"/>
        </w:rPr>
        <w:t xml:space="preserve">w </w:t>
      </w:r>
      <w:r w:rsidR="004C732F" w:rsidRPr="000D02AF">
        <w:rPr>
          <w:rFonts w:ascii="Arial" w:hAnsi="Arial" w:cs="Arial"/>
          <w:b/>
          <w:sz w:val="20"/>
          <w:szCs w:val="20"/>
        </w:rPr>
        <w:t xml:space="preserve">kwestiach merytorycznych </w:t>
      </w:r>
      <w:r w:rsidR="0022598E" w:rsidRPr="000D02AF">
        <w:rPr>
          <w:rFonts w:ascii="Arial" w:hAnsi="Arial" w:cs="Arial"/>
          <w:b/>
          <w:sz w:val="20"/>
          <w:szCs w:val="20"/>
        </w:rPr>
        <w:t xml:space="preserve"> i odpowiedzi na pytania </w:t>
      </w:r>
      <w:r w:rsidRPr="000D02AF">
        <w:rPr>
          <w:rFonts w:ascii="Arial" w:hAnsi="Arial" w:cs="Arial"/>
          <w:b/>
          <w:sz w:val="20"/>
          <w:szCs w:val="20"/>
        </w:rPr>
        <w:t xml:space="preserve">jest </w:t>
      </w:r>
      <w:r w:rsidR="00D87999" w:rsidRPr="000D02AF">
        <w:rPr>
          <w:rFonts w:ascii="Arial" w:hAnsi="Arial" w:cs="Arial"/>
          <w:b/>
          <w:sz w:val="20"/>
          <w:szCs w:val="20"/>
        </w:rPr>
        <w:t>Pan</w:t>
      </w:r>
      <w:r w:rsidR="00D96FA7">
        <w:rPr>
          <w:rFonts w:ascii="Arial" w:hAnsi="Arial" w:cs="Arial"/>
          <w:b/>
          <w:sz w:val="20"/>
          <w:szCs w:val="20"/>
        </w:rPr>
        <w:t xml:space="preserve"> </w:t>
      </w:r>
      <w:r w:rsidR="00FB0593" w:rsidRPr="000D02AF">
        <w:rPr>
          <w:rFonts w:ascii="Arial" w:hAnsi="Arial" w:cs="Arial"/>
          <w:b/>
          <w:sz w:val="20"/>
          <w:szCs w:val="20"/>
        </w:rPr>
        <w:t xml:space="preserve">  </w:t>
      </w:r>
      <w:r w:rsidR="00247E7B" w:rsidRPr="00AF3E23">
        <w:rPr>
          <w:rFonts w:ascii="Arial" w:hAnsi="Arial" w:cs="Arial"/>
          <w:b/>
          <w:sz w:val="20"/>
          <w:szCs w:val="20"/>
        </w:rPr>
        <w:t xml:space="preserve">Marek Sikorski, </w:t>
      </w:r>
      <w:r w:rsidR="00285366" w:rsidRPr="00AF3E23">
        <w:rPr>
          <w:rFonts w:ascii="Arial" w:hAnsi="Arial" w:cs="Arial"/>
          <w:b/>
          <w:sz w:val="20"/>
          <w:szCs w:val="20"/>
        </w:rPr>
        <w:t xml:space="preserve">  </w:t>
      </w:r>
      <w:r w:rsidR="008C2BBE" w:rsidRPr="00AF3E23">
        <w:rPr>
          <w:rFonts w:ascii="Arial" w:hAnsi="Arial" w:cs="Arial"/>
          <w:b/>
          <w:sz w:val="20"/>
          <w:szCs w:val="20"/>
          <w:lang w:val="de-DE"/>
        </w:rPr>
        <w:t xml:space="preserve"> </w:t>
      </w:r>
      <w:proofErr w:type="spellStart"/>
      <w:r w:rsidR="00D87999" w:rsidRPr="00AF3E23">
        <w:rPr>
          <w:rFonts w:ascii="Arial" w:hAnsi="Arial" w:cs="Arial"/>
          <w:b/>
          <w:sz w:val="20"/>
          <w:szCs w:val="20"/>
          <w:lang w:val="de-DE"/>
        </w:rPr>
        <w:t>e-mail</w:t>
      </w:r>
      <w:proofErr w:type="spellEnd"/>
      <w:r w:rsidR="00D87999" w:rsidRPr="00AF3E23">
        <w:rPr>
          <w:rFonts w:ascii="Arial" w:hAnsi="Arial" w:cs="Arial"/>
          <w:b/>
          <w:sz w:val="20"/>
          <w:szCs w:val="20"/>
          <w:lang w:val="de-DE"/>
        </w:rPr>
        <w:t xml:space="preserve">: </w:t>
      </w:r>
      <w:hyperlink r:id="rId9" w:history="1">
        <w:r w:rsidR="00247E7B" w:rsidRPr="00AF3E23">
          <w:rPr>
            <w:rStyle w:val="Hipercze"/>
            <w:rFonts w:ascii="Arial" w:hAnsi="Arial" w:cs="Arial"/>
            <w:b/>
            <w:color w:val="auto"/>
            <w:sz w:val="20"/>
            <w:szCs w:val="20"/>
            <w:lang w:val="de-DE"/>
          </w:rPr>
          <w:t>marek.sikorski@amu.edu.pl</w:t>
        </w:r>
      </w:hyperlink>
    </w:p>
    <w:p w14:paraId="3E3FE3A8" w14:textId="77777777" w:rsidR="00FB0593" w:rsidRPr="00614687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14:paraId="2F55CFCB" w14:textId="77777777" w:rsidR="00744550" w:rsidRPr="00614687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14:paraId="0A117764" w14:textId="77777777" w:rsidR="0048028D" w:rsidRPr="00614687" w:rsidRDefault="0048028D" w:rsidP="00614687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highlight w:val="lightGray"/>
        </w:rPr>
      </w:pPr>
      <w:r w:rsidRPr="00614687">
        <w:rPr>
          <w:b/>
          <w:color w:val="auto"/>
          <w:highlight w:val="lightGray"/>
        </w:rPr>
        <w:t xml:space="preserve">Miejsce oraz termin składania </w:t>
      </w:r>
    </w:p>
    <w:p w14:paraId="06CF2E55" w14:textId="6C93ECF7" w:rsidR="00D96FA7" w:rsidRPr="00247E7B" w:rsidRDefault="00D96FA7" w:rsidP="00D96FA7">
      <w:pPr>
        <w:pStyle w:val="Akapitzlist"/>
        <w:numPr>
          <w:ilvl w:val="0"/>
          <w:numId w:val="13"/>
        </w:numPr>
        <w:rPr>
          <w:rFonts w:ascii="Arial" w:hAnsi="Arial" w:cs="Arial"/>
          <w:b/>
          <w:sz w:val="20"/>
          <w:szCs w:val="20"/>
        </w:rPr>
      </w:pPr>
      <w:r w:rsidRPr="00247E7B">
        <w:rPr>
          <w:rFonts w:ascii="Arial" w:hAnsi="Arial" w:cs="Arial"/>
          <w:sz w:val="20"/>
          <w:szCs w:val="20"/>
        </w:rPr>
        <w:t xml:space="preserve">Oferty należy składać w formie elektronicznej na adres </w:t>
      </w:r>
      <w:hyperlink r:id="rId10" w:history="1">
        <w:r w:rsidR="00247E7B" w:rsidRPr="00247E7B">
          <w:rPr>
            <w:rStyle w:val="Hipercze"/>
            <w:rFonts w:ascii="Arial" w:hAnsi="Arial" w:cs="Arial"/>
            <w:sz w:val="20"/>
            <w:szCs w:val="20"/>
          </w:rPr>
          <w:t>marek.sikorski</w:t>
        </w:r>
        <w:r w:rsidR="00247E7B" w:rsidRPr="00247E7B">
          <w:rPr>
            <w:rStyle w:val="Hipercze"/>
            <w:rFonts w:ascii="Arial" w:hAnsi="Arial" w:cs="Arial"/>
            <w:sz w:val="20"/>
            <w:szCs w:val="20"/>
            <w:lang w:val="de-DE"/>
          </w:rPr>
          <w:t>@amu.edu.pl</w:t>
        </w:r>
      </w:hyperlink>
      <w:r w:rsidR="00247E7B" w:rsidRPr="00247E7B">
        <w:rPr>
          <w:rStyle w:val="Hipercze"/>
          <w:rFonts w:ascii="Arial" w:hAnsi="Arial" w:cs="Arial"/>
          <w:sz w:val="20"/>
          <w:szCs w:val="20"/>
          <w:lang w:val="de-DE"/>
        </w:rPr>
        <w:t xml:space="preserve"> </w:t>
      </w:r>
      <w:r w:rsidRPr="00247E7B">
        <w:rPr>
          <w:rFonts w:ascii="Arial" w:hAnsi="Arial" w:cs="Arial"/>
          <w:sz w:val="20"/>
          <w:szCs w:val="20"/>
          <w:lang w:val="de-DE"/>
        </w:rPr>
        <w:t xml:space="preserve"> </w:t>
      </w:r>
      <w:r w:rsidRPr="00247E7B">
        <w:rPr>
          <w:rFonts w:ascii="Arial" w:hAnsi="Arial" w:cs="Arial"/>
          <w:sz w:val="20"/>
          <w:szCs w:val="20"/>
        </w:rPr>
        <w:t xml:space="preserve"> </w:t>
      </w:r>
      <w:r w:rsidRPr="00247E7B">
        <w:rPr>
          <w:rFonts w:ascii="Arial" w:hAnsi="Arial" w:cs="Arial"/>
          <w:b/>
          <w:sz w:val="20"/>
          <w:szCs w:val="20"/>
        </w:rPr>
        <w:t xml:space="preserve">do dnia </w:t>
      </w:r>
      <w:r w:rsidR="009110D2">
        <w:rPr>
          <w:rFonts w:ascii="Arial" w:hAnsi="Arial" w:cs="Arial"/>
          <w:b/>
          <w:sz w:val="20"/>
          <w:szCs w:val="20"/>
        </w:rPr>
        <w:t>15-06-</w:t>
      </w:r>
      <w:r w:rsidR="00247E7B" w:rsidRPr="00247E7B">
        <w:rPr>
          <w:rFonts w:ascii="Arial" w:hAnsi="Arial" w:cs="Arial"/>
          <w:b/>
          <w:sz w:val="20"/>
          <w:szCs w:val="20"/>
        </w:rPr>
        <w:t xml:space="preserve"> 2023</w:t>
      </w:r>
      <w:r w:rsidRPr="00247E7B">
        <w:rPr>
          <w:rFonts w:ascii="Arial" w:hAnsi="Arial" w:cs="Arial"/>
          <w:b/>
          <w:sz w:val="20"/>
          <w:szCs w:val="20"/>
        </w:rPr>
        <w:t xml:space="preserve"> r. do godz. 12:00.</w:t>
      </w:r>
      <w:r w:rsidRPr="00247E7B">
        <w:rPr>
          <w:rFonts w:ascii="Arial" w:hAnsi="Arial" w:cs="Arial"/>
          <w:sz w:val="20"/>
          <w:szCs w:val="20"/>
        </w:rPr>
        <w:t xml:space="preserve"> </w:t>
      </w:r>
      <w:r w:rsidRPr="00247E7B">
        <w:rPr>
          <w:rStyle w:val="fontstyle01"/>
          <w:rFonts w:ascii="Arial" w:hAnsi="Arial" w:cs="Arial"/>
          <w:sz w:val="20"/>
          <w:szCs w:val="20"/>
        </w:rPr>
        <w:t>Liczy się data i godzina wpływu oferty na serwer Zamawiającego.</w:t>
      </w:r>
    </w:p>
    <w:p w14:paraId="55313231" w14:textId="77777777" w:rsidR="00D96FA7" w:rsidRPr="00D96FA7" w:rsidRDefault="00D96FA7" w:rsidP="00D96FA7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Odpowiedzialność za prawidłowe przesłanie oferty leży po stronie Wykonawcy.</w:t>
      </w:r>
    </w:p>
    <w:p w14:paraId="5B5F6E4C" w14:textId="77777777" w:rsidR="00D96FA7" w:rsidRPr="00D96FA7" w:rsidRDefault="00D96FA7" w:rsidP="00D96FA7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35583D">
        <w:rPr>
          <w:rFonts w:ascii="Arial" w:hAnsi="Arial" w:cs="Arial"/>
          <w:u w:val="single"/>
        </w:rPr>
        <w:t>Oferty złożone po terminie nie będą rozpatrywane</w:t>
      </w:r>
      <w:r w:rsidRPr="00D96FA7">
        <w:rPr>
          <w:rFonts w:ascii="Arial" w:hAnsi="Arial" w:cs="Arial"/>
        </w:rPr>
        <w:t>.</w:t>
      </w:r>
    </w:p>
    <w:p w14:paraId="63CEA541" w14:textId="77777777" w:rsidR="00744550" w:rsidRPr="00614687" w:rsidRDefault="00744550" w:rsidP="00F65E42">
      <w:pPr>
        <w:ind w:left="284"/>
        <w:jc w:val="both"/>
        <w:rPr>
          <w:rFonts w:ascii="Arial" w:hAnsi="Arial" w:cs="Arial"/>
        </w:rPr>
      </w:pPr>
    </w:p>
    <w:p w14:paraId="09A6915F" w14:textId="06F579B9" w:rsidR="00DC7565" w:rsidRDefault="00716EEA" w:rsidP="00D77FD7">
      <w:pPr>
        <w:pStyle w:val="paragraph"/>
        <w:numPr>
          <w:ilvl w:val="0"/>
          <w:numId w:val="3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  <w:highlight w:val="lightGray"/>
        </w:rPr>
      </w:pPr>
      <w:r w:rsidRPr="00614687">
        <w:rPr>
          <w:rStyle w:val="normaltextrun"/>
          <w:rFonts w:ascii="Arial" w:hAnsi="Arial" w:cs="Arial"/>
          <w:b/>
          <w:bCs/>
          <w:sz w:val="20"/>
          <w:szCs w:val="20"/>
          <w:highlight w:val="lightGray"/>
          <w:shd w:val="clear" w:color="auto" w:fill="C0C0C0"/>
        </w:rPr>
        <w:t xml:space="preserve">Opis </w:t>
      </w:r>
      <w:r w:rsidR="00DC7565" w:rsidRPr="00614687">
        <w:rPr>
          <w:rStyle w:val="normaltextrun"/>
          <w:rFonts w:ascii="Arial" w:hAnsi="Arial" w:cs="Arial"/>
          <w:b/>
          <w:bCs/>
          <w:sz w:val="20"/>
          <w:szCs w:val="20"/>
          <w:highlight w:val="lightGray"/>
          <w:shd w:val="clear" w:color="auto" w:fill="C0C0C0"/>
        </w:rPr>
        <w:t>sposobu obliczenia ceny:</w:t>
      </w:r>
      <w:r w:rsidR="00DC7565" w:rsidRPr="00614687">
        <w:rPr>
          <w:rStyle w:val="eop"/>
          <w:rFonts w:ascii="Arial" w:hAnsi="Arial" w:cs="Arial"/>
          <w:b/>
          <w:bCs/>
          <w:sz w:val="20"/>
          <w:szCs w:val="20"/>
          <w:highlight w:val="lightGray"/>
        </w:rPr>
        <w:t> </w:t>
      </w:r>
    </w:p>
    <w:p w14:paraId="124B67D4" w14:textId="77777777" w:rsidR="00D77FD7" w:rsidRPr="00614687" w:rsidRDefault="00D77FD7" w:rsidP="00D77FD7">
      <w:pPr>
        <w:pStyle w:val="paragraph"/>
        <w:spacing w:before="0" w:beforeAutospacing="0" w:after="0" w:afterAutospacing="0"/>
        <w:ind w:left="1428"/>
        <w:jc w:val="both"/>
        <w:textAlignment w:val="baseline"/>
        <w:rPr>
          <w:rFonts w:ascii="Arial" w:hAnsi="Arial" w:cs="Arial"/>
          <w:b/>
          <w:bCs/>
          <w:sz w:val="20"/>
          <w:szCs w:val="20"/>
          <w:highlight w:val="lightGray"/>
        </w:rPr>
      </w:pPr>
    </w:p>
    <w:p w14:paraId="5623AC6C" w14:textId="3E35BE27" w:rsidR="00690353" w:rsidRPr="00614687" w:rsidRDefault="00690353" w:rsidP="00614687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</w:rPr>
      </w:pPr>
      <w:r w:rsidRPr="00614687">
        <w:rPr>
          <w:rFonts w:ascii="Arial" w:hAnsi="Arial" w:cs="Arial"/>
        </w:rPr>
        <w:t xml:space="preserve">Wykonawca wylicza cenę oferty zgodnie z </w:t>
      </w:r>
      <w:r w:rsidR="00C43BF0" w:rsidRPr="00614687">
        <w:rPr>
          <w:rFonts w:ascii="Arial" w:hAnsi="Arial" w:cs="Arial"/>
        </w:rPr>
        <w:t>opisem przedmiotu zamówienia.</w:t>
      </w:r>
    </w:p>
    <w:p w14:paraId="319A8CF1" w14:textId="77777777" w:rsidR="00690353" w:rsidRPr="00614687" w:rsidRDefault="00690353" w:rsidP="00614687">
      <w:pPr>
        <w:numPr>
          <w:ilvl w:val="0"/>
          <w:numId w:val="4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</w:rPr>
      </w:pPr>
      <w:r w:rsidRPr="00614687">
        <w:rPr>
          <w:rFonts w:ascii="Arial" w:hAnsi="Arial" w:cs="Arial"/>
        </w:rPr>
        <w:t>Ceny jednostkowe muszą być wyższe od zera.</w:t>
      </w:r>
    </w:p>
    <w:p w14:paraId="111DCE00" w14:textId="03EAF879" w:rsidR="00690353" w:rsidRPr="00614687" w:rsidRDefault="00690353" w:rsidP="00614687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614687">
        <w:rPr>
          <w:rFonts w:ascii="Arial" w:hAnsi="Arial" w:cs="Arial"/>
        </w:rPr>
        <w:t>W</w:t>
      </w:r>
      <w:r w:rsidR="00C43BF0" w:rsidRPr="00614687">
        <w:rPr>
          <w:rFonts w:ascii="Arial" w:hAnsi="Arial" w:cs="Arial"/>
        </w:rPr>
        <w:t>ykonawca jest zobowiązany do uwzględnienia w cenie</w:t>
      </w:r>
      <w:r w:rsidRPr="00614687">
        <w:rPr>
          <w:rFonts w:ascii="Arial" w:hAnsi="Arial" w:cs="Arial"/>
        </w:rPr>
        <w:t xml:space="preserve"> </w:t>
      </w:r>
      <w:r w:rsidR="00C43BF0" w:rsidRPr="00614687">
        <w:rPr>
          <w:rFonts w:ascii="Arial" w:hAnsi="Arial" w:cs="Arial"/>
        </w:rPr>
        <w:t>wszystkich</w:t>
      </w:r>
      <w:r w:rsidRPr="00614687">
        <w:rPr>
          <w:rFonts w:ascii="Arial" w:hAnsi="Arial" w:cs="Arial"/>
        </w:rPr>
        <w:t xml:space="preserve"> wymienion</w:t>
      </w:r>
      <w:r w:rsidR="00C43BF0" w:rsidRPr="00614687">
        <w:rPr>
          <w:rFonts w:ascii="Arial" w:hAnsi="Arial" w:cs="Arial"/>
        </w:rPr>
        <w:t xml:space="preserve">ych w opisie przedmiotu zamówienia </w:t>
      </w:r>
      <w:r w:rsidRPr="00614687">
        <w:rPr>
          <w:rFonts w:ascii="Arial" w:hAnsi="Arial" w:cs="Arial"/>
        </w:rPr>
        <w:t>element</w:t>
      </w:r>
      <w:r w:rsidR="00C43BF0" w:rsidRPr="00614687">
        <w:rPr>
          <w:rFonts w:ascii="Arial" w:hAnsi="Arial" w:cs="Arial"/>
        </w:rPr>
        <w:t>ów.</w:t>
      </w:r>
      <w:r w:rsidRPr="00614687">
        <w:rPr>
          <w:rFonts w:ascii="Arial" w:hAnsi="Arial" w:cs="Arial"/>
        </w:rPr>
        <w:t xml:space="preserve"> Brak choćby jed</w:t>
      </w:r>
      <w:r w:rsidR="00C43BF0" w:rsidRPr="00614687">
        <w:rPr>
          <w:rFonts w:ascii="Arial" w:hAnsi="Arial" w:cs="Arial"/>
        </w:rPr>
        <w:t>nego</w:t>
      </w:r>
      <w:r w:rsidRPr="00614687">
        <w:rPr>
          <w:rFonts w:ascii="Arial" w:hAnsi="Arial" w:cs="Arial"/>
        </w:rPr>
        <w:t xml:space="preserve"> element</w:t>
      </w:r>
      <w:r w:rsidR="00C43BF0" w:rsidRPr="00614687">
        <w:rPr>
          <w:rFonts w:ascii="Arial" w:hAnsi="Arial" w:cs="Arial"/>
        </w:rPr>
        <w:t>u</w:t>
      </w:r>
      <w:r w:rsidRPr="00614687">
        <w:rPr>
          <w:rFonts w:ascii="Arial" w:hAnsi="Arial" w:cs="Arial"/>
        </w:rPr>
        <w:t xml:space="preserve"> przedmiotu  zamówienia spowoduje odrzucenie oferty. </w:t>
      </w:r>
    </w:p>
    <w:p w14:paraId="684ADFDE" w14:textId="77777777" w:rsidR="00614687" w:rsidRPr="00614687" w:rsidRDefault="00614687" w:rsidP="00614687">
      <w:pPr>
        <w:ind w:left="284"/>
        <w:jc w:val="both"/>
        <w:rPr>
          <w:rFonts w:ascii="Arial" w:hAnsi="Arial" w:cs="Arial"/>
        </w:rPr>
      </w:pPr>
    </w:p>
    <w:p w14:paraId="76DDEDF3" w14:textId="5E1A7934" w:rsidR="00547EAA" w:rsidRDefault="00547EAA" w:rsidP="00D96FA7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 xml:space="preserve">Kryteria </w:t>
      </w:r>
      <w:r w:rsidR="008C4CEB" w:rsidRPr="00614687">
        <w:rPr>
          <w:rFonts w:ascii="Arial" w:hAnsi="Arial" w:cs="Arial"/>
          <w:b/>
          <w:sz w:val="20"/>
          <w:szCs w:val="20"/>
          <w:highlight w:val="lightGray"/>
        </w:rPr>
        <w:t>oceny ofert</w:t>
      </w:r>
      <w:r w:rsidRPr="00614687">
        <w:rPr>
          <w:rFonts w:ascii="Arial" w:hAnsi="Arial" w:cs="Arial"/>
          <w:b/>
          <w:sz w:val="20"/>
          <w:szCs w:val="20"/>
          <w:highlight w:val="lightGray"/>
        </w:rPr>
        <w:t xml:space="preserve">: </w:t>
      </w:r>
    </w:p>
    <w:p w14:paraId="38A8A6D8" w14:textId="77777777" w:rsidR="00D96FA7" w:rsidRPr="00614687" w:rsidRDefault="00D96FA7" w:rsidP="00D96FA7">
      <w:pPr>
        <w:pStyle w:val="Akapitzlist"/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  <w:highlight w:val="lightGray"/>
        </w:rPr>
      </w:pPr>
    </w:p>
    <w:p w14:paraId="5802E08D" w14:textId="77777777" w:rsidR="00D96FA7" w:rsidRPr="00D96FA7" w:rsidRDefault="00D96FA7" w:rsidP="00D96FA7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96FA7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D96FA7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D96FA7" w:rsidRPr="00D96FA7" w14:paraId="1D50A6AD" w14:textId="77777777" w:rsidTr="00915DFE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16D5838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D96FA7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D96FA7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ADE0B66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D96FA7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3682498" w14:textId="77777777" w:rsidR="00D96FA7" w:rsidRPr="00D96FA7" w:rsidRDefault="00D96FA7" w:rsidP="00915DFE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D96FA7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D96FA7" w:rsidRPr="00D96FA7" w14:paraId="20CFA219" w14:textId="77777777" w:rsidTr="00915DFE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6EAF4" w14:textId="77777777" w:rsidR="00D96FA7" w:rsidRPr="00D96FA7" w:rsidRDefault="00D96FA7" w:rsidP="00D96FA7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05DA5" w14:textId="77777777" w:rsidR="00D96FA7" w:rsidRPr="00AF3E23" w:rsidRDefault="00D96FA7" w:rsidP="00915DFE">
            <w:pPr>
              <w:rPr>
                <w:rFonts w:ascii="Arial" w:eastAsia="Arial" w:hAnsi="Arial" w:cs="Arial"/>
                <w:lang w:eastAsia="x-none"/>
              </w:rPr>
            </w:pPr>
            <w:r w:rsidRPr="00AF3E23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555F6" w14:textId="77777777" w:rsidR="00D96FA7" w:rsidRPr="00AF3E23" w:rsidRDefault="00D96FA7" w:rsidP="00915DFE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AF3E23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14:paraId="588A69EE" w14:textId="77777777" w:rsidR="00D96FA7" w:rsidRPr="00D96FA7" w:rsidRDefault="00D96FA7" w:rsidP="00D96FA7">
      <w:pPr>
        <w:jc w:val="both"/>
        <w:rPr>
          <w:rFonts w:ascii="Arial" w:hAnsi="Arial" w:cs="Arial"/>
          <w:b/>
        </w:rPr>
      </w:pPr>
    </w:p>
    <w:p w14:paraId="510EA8ED" w14:textId="77777777" w:rsidR="00D96FA7" w:rsidRPr="00D96FA7" w:rsidRDefault="00D96FA7" w:rsidP="00D96FA7">
      <w:pPr>
        <w:numPr>
          <w:ilvl w:val="0"/>
          <w:numId w:val="6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D96FA7">
        <w:rPr>
          <w:rFonts w:ascii="Arial" w:hAnsi="Arial" w:cs="Arial"/>
        </w:rPr>
        <w:t>Za ofertę najkorzystniejszą zostanie uznana oferta zawierającą najniższą cenę.</w:t>
      </w:r>
    </w:p>
    <w:p w14:paraId="3A73614B" w14:textId="77777777" w:rsidR="00D96FA7" w:rsidRPr="00D96FA7" w:rsidRDefault="00D96FA7" w:rsidP="00D96FA7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776841E0" w14:textId="77777777" w:rsidR="00D96FA7" w:rsidRPr="00D96FA7" w:rsidRDefault="00D96FA7" w:rsidP="00D96FA7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96FA7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75B42116" w14:textId="77777777" w:rsidR="00D96FA7" w:rsidRPr="00D96FA7" w:rsidRDefault="00D96FA7" w:rsidP="00D96FA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FA7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14:paraId="1A664CCB" w14:textId="77777777" w:rsidR="00D96FA7" w:rsidRDefault="00D96FA7" w:rsidP="00D96FA7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7D70298" w14:textId="77777777" w:rsidR="003C5D36" w:rsidRPr="00614687" w:rsidRDefault="003C5D36" w:rsidP="00D96F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614687">
        <w:rPr>
          <w:rFonts w:ascii="Arial" w:hAnsi="Arial" w:cs="Arial"/>
          <w:b/>
          <w:sz w:val="20"/>
          <w:szCs w:val="20"/>
          <w:highlight w:val="lightGray"/>
        </w:rPr>
        <w:t>Postanowienia ogólne</w:t>
      </w:r>
    </w:p>
    <w:p w14:paraId="0E8B768F" w14:textId="77777777" w:rsidR="003C5D36" w:rsidRPr="00614687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0"/>
          <w:szCs w:val="20"/>
        </w:rPr>
      </w:pPr>
      <w:r w:rsidRPr="00614687">
        <w:rPr>
          <w:rFonts w:ascii="Arial" w:hAnsi="Arial" w:cs="Arial"/>
        </w:rPr>
        <w:t>1.</w:t>
      </w:r>
      <w:r w:rsidRPr="00614687">
        <w:rPr>
          <w:rFonts w:ascii="Arial" w:hAnsi="Arial" w:cs="Arial"/>
        </w:rPr>
        <w:tab/>
      </w:r>
      <w:r w:rsidRPr="00614687">
        <w:rPr>
          <w:rStyle w:val="fontstyle01"/>
          <w:rFonts w:ascii="Arial" w:hAnsi="Arial" w:cs="Arial"/>
          <w:sz w:val="20"/>
          <w:szCs w:val="20"/>
        </w:rPr>
        <w:t>Zamawiający zastrzega sobie prawo do unieważnienia niniejszego postępowania</w:t>
      </w:r>
      <w:r w:rsidRPr="00614687">
        <w:rPr>
          <w:rFonts w:ascii="Arial" w:hAnsi="Arial" w:cs="Arial"/>
          <w:color w:val="000000"/>
        </w:rPr>
        <w:br/>
      </w:r>
      <w:r w:rsidRPr="00614687">
        <w:rPr>
          <w:rStyle w:val="fontstyle01"/>
          <w:rFonts w:ascii="Arial" w:hAnsi="Arial" w:cs="Arial"/>
          <w:sz w:val="20"/>
          <w:szCs w:val="20"/>
        </w:rPr>
        <w:t>bez podania uzasadnienia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 na każdym jego etapie</w:t>
      </w:r>
      <w:r w:rsidRPr="00614687">
        <w:rPr>
          <w:rStyle w:val="fontstyle01"/>
          <w:rFonts w:ascii="Arial" w:hAnsi="Arial" w:cs="Arial"/>
          <w:sz w:val="20"/>
          <w:szCs w:val="20"/>
        </w:rPr>
        <w:t>, a także do pozostawienia postępowania bez wyboru oferty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 i bez podania przyczyny</w:t>
      </w:r>
      <w:r w:rsidRPr="00614687">
        <w:rPr>
          <w:rStyle w:val="fontstyle01"/>
          <w:rFonts w:ascii="Arial" w:hAnsi="Arial" w:cs="Arial"/>
          <w:sz w:val="20"/>
          <w:szCs w:val="20"/>
        </w:rPr>
        <w:t>.</w:t>
      </w:r>
    </w:p>
    <w:p w14:paraId="175010D0" w14:textId="4647D40D" w:rsidR="003C5D36" w:rsidRPr="00614687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2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ab/>
        <w:t xml:space="preserve">Wykonawca jest związany przedstawioną ofertą przez okres </w:t>
      </w:r>
      <w:r w:rsidR="00C43BF0" w:rsidRPr="00614687">
        <w:rPr>
          <w:rStyle w:val="fontstyle01"/>
          <w:rFonts w:ascii="Arial" w:hAnsi="Arial" w:cs="Arial"/>
          <w:sz w:val="20"/>
          <w:szCs w:val="20"/>
        </w:rPr>
        <w:t xml:space="preserve"> co najmniej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30 dni</w:t>
      </w:r>
      <w:r w:rsidR="008B3BF3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8B3BF3" w:rsidRPr="00614687">
        <w:rPr>
          <w:rFonts w:ascii="Arial" w:hAnsi="Arial" w:cs="Arial"/>
          <w:sz w:val="20"/>
          <w:szCs w:val="20"/>
        </w:rPr>
        <w:t>od daty upływu terminu dostarczenia ofert.</w:t>
      </w:r>
    </w:p>
    <w:p w14:paraId="75A1AC43" w14:textId="231C291C" w:rsidR="003C5D36" w:rsidRPr="00614687" w:rsidRDefault="00744550" w:rsidP="00614687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3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 xml:space="preserve">. Wykonawcy, 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>n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ie mogą zgłaszać żadnych roszczeń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względem Zamawiającego z tytułu otrzymania niniejszego zapytania</w:t>
      </w:r>
      <w:r w:rsidR="00614687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>ofertowego oraz przygotowania i złożenia oferty na to zapytanie.</w:t>
      </w:r>
    </w:p>
    <w:p w14:paraId="565A8917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4</w:t>
      </w:r>
      <w:r w:rsidR="003C5D36" w:rsidRPr="00614687">
        <w:rPr>
          <w:rStyle w:val="fontstyle01"/>
          <w:rFonts w:ascii="Arial" w:hAnsi="Arial" w:cs="Arial"/>
          <w:sz w:val="20"/>
          <w:szCs w:val="20"/>
        </w:rPr>
        <w:t xml:space="preserve">. </w:t>
      </w:r>
      <w:r w:rsidR="005B073B" w:rsidRPr="00614687">
        <w:rPr>
          <w:rStyle w:val="fontstyle01"/>
          <w:rFonts w:ascii="Arial" w:hAnsi="Arial" w:cs="Arial"/>
          <w:sz w:val="20"/>
          <w:szCs w:val="20"/>
        </w:rPr>
        <w:t xml:space="preserve"> </w:t>
      </w:r>
      <w:r w:rsidR="003C5D36" w:rsidRPr="00614687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614687">
        <w:rPr>
          <w:rFonts w:ascii="Arial" w:hAnsi="Arial" w:cs="Arial"/>
          <w:b/>
          <w:lang w:eastAsia="ar-SA"/>
        </w:rPr>
        <w:t xml:space="preserve"> </w:t>
      </w:r>
      <w:r w:rsidR="003C5D36" w:rsidRPr="00614687">
        <w:rPr>
          <w:rFonts w:ascii="Arial" w:hAnsi="Arial" w:cs="Arial"/>
          <w:lang w:eastAsia="ar-SA"/>
        </w:rPr>
        <w:t>do składania wyjaśnień czy powodów akceptacji lub odrzucenia oferty.</w:t>
      </w:r>
    </w:p>
    <w:p w14:paraId="6A4A0FD8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5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 xml:space="preserve">. </w:t>
      </w:r>
      <w:r w:rsidR="003C5D36" w:rsidRPr="00614687">
        <w:rPr>
          <w:rFonts w:ascii="Arial" w:hAnsi="Arial" w:cs="Arial"/>
        </w:rPr>
        <w:t>Koszty przygotowania oraz dostarczenia oferty ponosi Wykonawca</w:t>
      </w:r>
      <w:r w:rsidR="003C5D36" w:rsidRPr="00614687">
        <w:rPr>
          <w:rFonts w:ascii="Arial" w:hAnsi="Arial" w:cs="Arial"/>
          <w:lang w:eastAsia="ar-SA"/>
        </w:rPr>
        <w:t>.</w:t>
      </w:r>
    </w:p>
    <w:p w14:paraId="364EBF2A" w14:textId="77777777" w:rsidR="003C5D36" w:rsidRPr="00614687" w:rsidRDefault="00744550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t>6</w:t>
      </w:r>
      <w:r w:rsidR="00602CA4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602CA4" w:rsidRPr="00614687">
        <w:rPr>
          <w:rFonts w:ascii="Arial" w:hAnsi="Arial" w:cs="Arial"/>
          <w:lang w:eastAsia="ar-SA"/>
        </w:rPr>
        <w:t xml:space="preserve"> </w:t>
      </w:r>
      <w:r w:rsidR="003C5D36" w:rsidRPr="00614687">
        <w:rPr>
          <w:rFonts w:ascii="Arial" w:hAnsi="Arial" w:cs="Arial"/>
        </w:rPr>
        <w:t xml:space="preserve">Zamawiający </w:t>
      </w:r>
      <w:r w:rsidR="003C5D36" w:rsidRPr="00614687">
        <w:rPr>
          <w:rFonts w:ascii="Arial" w:hAnsi="Arial" w:cs="Arial"/>
          <w:lang w:eastAsia="ar-SA"/>
        </w:rPr>
        <w:t>zastrzega sobie prawo do zmiany całości lub części zapytania ofertowego.</w:t>
      </w:r>
    </w:p>
    <w:p w14:paraId="0608851B" w14:textId="2CD5E894" w:rsidR="00943474" w:rsidRPr="00614687" w:rsidRDefault="00744550" w:rsidP="00F65E4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14687">
        <w:rPr>
          <w:rStyle w:val="fontstyle01"/>
          <w:rFonts w:ascii="Arial" w:hAnsi="Arial" w:cs="Arial"/>
          <w:sz w:val="20"/>
          <w:szCs w:val="20"/>
        </w:rPr>
        <w:lastRenderedPageBreak/>
        <w:t>7</w:t>
      </w:r>
      <w:r w:rsidR="00943474" w:rsidRPr="00614687">
        <w:rPr>
          <w:rStyle w:val="fontstyle01"/>
          <w:rFonts w:ascii="Arial" w:hAnsi="Arial" w:cs="Arial"/>
          <w:sz w:val="20"/>
          <w:szCs w:val="20"/>
        </w:rPr>
        <w:t>.</w:t>
      </w:r>
      <w:r w:rsidR="00943474" w:rsidRPr="00614687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614687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614687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614687">
        <w:rPr>
          <w:rFonts w:ascii="Arial" w:hAnsi="Arial" w:cs="Arial"/>
          <w:sz w:val="20"/>
          <w:szCs w:val="20"/>
        </w:rPr>
        <w:t xml:space="preserve">.: Dz.U. </w:t>
      </w:r>
      <w:r w:rsidR="00C43BF0" w:rsidRPr="00614687">
        <w:rPr>
          <w:rFonts w:ascii="Arial" w:hAnsi="Arial" w:cs="Arial"/>
          <w:sz w:val="20"/>
          <w:szCs w:val="20"/>
        </w:rPr>
        <w:t>202</w:t>
      </w:r>
      <w:r w:rsidR="007C4DFA">
        <w:rPr>
          <w:rFonts w:ascii="Arial" w:hAnsi="Arial" w:cs="Arial"/>
          <w:sz w:val="20"/>
          <w:szCs w:val="20"/>
        </w:rPr>
        <w:t>3</w:t>
      </w:r>
      <w:r w:rsidR="00943474" w:rsidRPr="00614687">
        <w:rPr>
          <w:rFonts w:ascii="Arial" w:hAnsi="Arial" w:cs="Arial"/>
          <w:sz w:val="20"/>
          <w:szCs w:val="20"/>
        </w:rPr>
        <w:t xml:space="preserve">, poz. </w:t>
      </w:r>
      <w:r w:rsidR="007C4DFA">
        <w:rPr>
          <w:rFonts w:ascii="Arial" w:hAnsi="Arial" w:cs="Arial"/>
          <w:sz w:val="20"/>
          <w:szCs w:val="20"/>
        </w:rPr>
        <w:t>711)</w:t>
      </w:r>
    </w:p>
    <w:p w14:paraId="0FE6FDEE" w14:textId="77777777" w:rsidR="00744550" w:rsidRPr="00614687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E73BD36" w14:textId="6CCEC39B" w:rsidR="007C4DFA" w:rsidRPr="007C4DFA" w:rsidRDefault="007C4DFA" w:rsidP="007C4DFA">
      <w:pPr>
        <w:pStyle w:val="Akapitzlist"/>
        <w:numPr>
          <w:ilvl w:val="0"/>
          <w:numId w:val="3"/>
        </w:numPr>
        <w:tabs>
          <w:tab w:val="left" w:pos="284"/>
        </w:tabs>
        <w:jc w:val="both"/>
        <w:rPr>
          <w:rFonts w:ascii="Arial" w:hAnsi="Arial" w:cs="Arial"/>
          <w:b/>
          <w:highlight w:val="lightGray"/>
        </w:rPr>
      </w:pPr>
      <w:r>
        <w:rPr>
          <w:rFonts w:ascii="Arial" w:hAnsi="Arial" w:cs="Arial"/>
          <w:b/>
          <w:highlight w:val="lightGray"/>
        </w:rPr>
        <w:t xml:space="preserve"> </w:t>
      </w:r>
      <w:r w:rsidRPr="007C4DFA">
        <w:rPr>
          <w:rFonts w:ascii="Arial" w:hAnsi="Arial" w:cs="Arial"/>
          <w:b/>
          <w:highlight w:val="lightGray"/>
        </w:rPr>
        <w:t>RODO</w:t>
      </w:r>
    </w:p>
    <w:p w14:paraId="492E8DDE" w14:textId="77777777" w:rsidR="007C4DFA" w:rsidRDefault="007C4DFA" w:rsidP="007C4DFA">
      <w:pPr>
        <w:suppressAutoHyphens/>
        <w:jc w:val="both"/>
        <w:rPr>
          <w:b/>
          <w:szCs w:val="24"/>
          <w:lang w:eastAsia="ar-SA"/>
        </w:rPr>
      </w:pPr>
    </w:p>
    <w:p w14:paraId="1A0561E8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Postępowanie nie podlega ustawie z dnia 11 września 2019 r. roku Prawo zamówień publicznych.</w:t>
      </w:r>
    </w:p>
    <w:p w14:paraId="5B89B61B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4D1C05D2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Oferty, które nie spełniają wymagań określonych w zapytaniu ofertowym nie będą rozpatrywane.</w:t>
      </w:r>
    </w:p>
    <w:p w14:paraId="4718253A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854D4F">
        <w:rPr>
          <w:rFonts w:ascii="Arial" w:hAnsi="Arial" w:cs="Arial"/>
          <w:b/>
          <w:szCs w:val="24"/>
          <w:lang w:eastAsia="ar-SA"/>
        </w:rPr>
        <w:t xml:space="preserve"> </w:t>
      </w:r>
      <w:r w:rsidRPr="00854D4F">
        <w:rPr>
          <w:rFonts w:ascii="Arial" w:hAnsi="Arial" w:cs="Arial"/>
          <w:szCs w:val="24"/>
          <w:lang w:eastAsia="ar-SA"/>
        </w:rPr>
        <w:t>do składania wyjaśnień czy powodów akceptacji lub odrzucenia oferty.</w:t>
      </w:r>
    </w:p>
    <w:p w14:paraId="0458F70B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</w:rPr>
        <w:t>W toku oceny ofert Zamawiający może żądać od oferentów wyjaśnień dotyczących treści złożonych ofert.</w:t>
      </w:r>
      <w:r w:rsidRPr="00854D4F">
        <w:rPr>
          <w:rFonts w:ascii="Arial" w:hAnsi="Arial" w:cs="Arial"/>
          <w:szCs w:val="24"/>
        </w:rPr>
        <w:t xml:space="preserve"> </w:t>
      </w:r>
    </w:p>
    <w:p w14:paraId="640A13B8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</w:rPr>
        <w:t>Koszty przygotowania oraz dostarczenia oferty ponosi Wykonawca</w:t>
      </w:r>
      <w:r w:rsidRPr="00854D4F">
        <w:rPr>
          <w:rFonts w:ascii="Arial" w:hAnsi="Arial" w:cs="Arial"/>
          <w:szCs w:val="24"/>
          <w:lang w:eastAsia="ar-SA"/>
        </w:rPr>
        <w:t>.</w:t>
      </w:r>
    </w:p>
    <w:p w14:paraId="71A378EB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</w:rPr>
        <w:t xml:space="preserve">Zamawiający </w:t>
      </w:r>
      <w:r w:rsidRPr="00854D4F">
        <w:rPr>
          <w:rFonts w:ascii="Arial" w:hAnsi="Arial" w:cs="Arial"/>
          <w:szCs w:val="24"/>
          <w:lang w:eastAsia="ar-SA"/>
        </w:rPr>
        <w:t>zastrzega sobie prawo do zmiany całości lub części zapytania ofertowego.</w:t>
      </w:r>
    </w:p>
    <w:p w14:paraId="2762D1F9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3C262AAA" w14:textId="77777777" w:rsidR="007C4DFA" w:rsidRPr="00854D4F" w:rsidRDefault="007C4DFA" w:rsidP="007C4DFA">
      <w:pPr>
        <w:numPr>
          <w:ilvl w:val="0"/>
          <w:numId w:val="15"/>
        </w:numPr>
        <w:suppressAutoHyphens/>
        <w:jc w:val="both"/>
        <w:rPr>
          <w:rFonts w:ascii="Arial" w:hAnsi="Arial" w:cs="Arial"/>
          <w:szCs w:val="24"/>
          <w:lang w:eastAsia="ar-SA"/>
        </w:rPr>
      </w:pPr>
      <w:bookmarkStart w:id="0" w:name="_Hlk14283552"/>
      <w:r w:rsidRPr="00854D4F">
        <w:rPr>
          <w:rFonts w:ascii="Arial" w:hAnsi="Arial" w:cs="Arial"/>
          <w:szCs w:val="24"/>
          <w:lang w:eastAsia="ar-SA"/>
        </w:rPr>
        <w:t>Administratorem</w:t>
      </w:r>
      <w:r w:rsidRPr="00854D4F">
        <w:rPr>
          <w:rFonts w:ascii="Arial" w:eastAsia="Calibri" w:hAnsi="Arial" w:cs="Arial"/>
          <w:szCs w:val="24"/>
        </w:rPr>
        <w:t xml:space="preserve"> Państwa danych osobowych jest Uniwersytet im. Adama Mickiewicza w Poznaniu, z siedzibą przy ul. H. Wieniawskiego 1, 61-712 Poznań</w:t>
      </w:r>
      <w:r w:rsidRPr="00854D4F">
        <w:rPr>
          <w:rFonts w:ascii="Arial" w:eastAsia="Calibri" w:hAnsi="Arial" w:cs="Arial"/>
          <w:i/>
          <w:szCs w:val="24"/>
        </w:rPr>
        <w:t>.</w:t>
      </w:r>
    </w:p>
    <w:p w14:paraId="1F3F91DA" w14:textId="77777777" w:rsidR="007C4DFA" w:rsidRPr="00854D4F" w:rsidRDefault="007C4DFA" w:rsidP="007C4DFA">
      <w:pPr>
        <w:spacing w:after="160" w:line="259" w:lineRule="auto"/>
        <w:ind w:left="360"/>
        <w:jc w:val="both"/>
        <w:rPr>
          <w:rFonts w:ascii="Arial" w:eastAsia="Calibri" w:hAnsi="Arial" w:cs="Arial"/>
          <w:szCs w:val="24"/>
        </w:rPr>
      </w:pPr>
      <w:bookmarkStart w:id="1" w:name="_Hlk14283595"/>
      <w:bookmarkEnd w:id="0"/>
      <w:r w:rsidRPr="00854D4F">
        <w:rPr>
          <w:rFonts w:ascii="Arial" w:eastAsia="Calibri" w:hAnsi="Arial" w:cs="Arial"/>
          <w:szCs w:val="24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1"/>
      <w:r w:rsidRPr="00854D4F">
        <w:rPr>
          <w:rFonts w:ascii="Arial" w:eastAsia="Calibri" w:hAnsi="Arial" w:cs="Arial"/>
          <w:szCs w:val="24"/>
        </w:rPr>
        <w:t xml:space="preserve"> z ustawą z dnia 23 kwietnia 1964 r. Kodeks cywilny oraz innymi aktami prawymi. </w:t>
      </w:r>
    </w:p>
    <w:p w14:paraId="64CB26B8" w14:textId="77777777" w:rsidR="007C4DFA" w:rsidRPr="00854D4F" w:rsidRDefault="007C4DFA" w:rsidP="007C4DFA">
      <w:pPr>
        <w:suppressAutoHyphens/>
        <w:spacing w:after="160" w:line="259" w:lineRule="auto"/>
        <w:ind w:left="360"/>
        <w:contextualSpacing/>
        <w:jc w:val="both"/>
        <w:rPr>
          <w:rFonts w:ascii="Arial" w:hAnsi="Arial" w:cs="Arial"/>
          <w:szCs w:val="24"/>
          <w:lang w:eastAsia="ar-SA"/>
        </w:rPr>
      </w:pPr>
      <w:r w:rsidRPr="00854D4F">
        <w:rPr>
          <w:rFonts w:ascii="Arial" w:hAnsi="Arial" w:cs="Arial"/>
          <w:szCs w:val="24"/>
          <w:lang w:eastAsia="ar-SA"/>
        </w:rPr>
        <w:t xml:space="preserve">Pełna treść obowiązku informacyjnego znajduje się na stronie: </w:t>
      </w:r>
      <w:hyperlink r:id="rId11" w:anchor="144" w:history="1">
        <w:r w:rsidRPr="00854D4F">
          <w:rPr>
            <w:rStyle w:val="Hipercze"/>
            <w:rFonts w:ascii="Arial" w:hAnsi="Arial" w:cs="Arial"/>
            <w:szCs w:val="24"/>
            <w:lang w:eastAsia="ar-SA"/>
          </w:rPr>
          <w:t>https://odo.amu.edu.pl/KnowledgeBase#144</w:t>
        </w:r>
      </w:hyperlink>
    </w:p>
    <w:p w14:paraId="5A8BD359" w14:textId="02D3D236" w:rsidR="00744550" w:rsidRDefault="00744550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3400CA" w14:textId="22A476E7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A7253F6" w14:textId="12758BDB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283047C" w14:textId="6120DEC6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50F3E0D" w14:textId="42C96C92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456F0BC" w14:textId="6813D174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B572C0D" w14:textId="5406D460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50E4DFA" w14:textId="173F502C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2F36E0A" w14:textId="53AF369D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3CEFF54" w14:textId="425CF945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3D3A516" w14:textId="3AFA68A4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38D2CCD" w14:textId="0E44C422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F250751" w14:textId="23C10A5D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FB767A7" w14:textId="573A3FA3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0A8239B" w14:textId="32724392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4970211" w14:textId="0E091E3E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ED9E0A1" w14:textId="77777777" w:rsidR="009110D2" w:rsidRDefault="009110D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bookmarkStart w:id="2" w:name="_GoBack"/>
      <w:bookmarkEnd w:id="2"/>
    </w:p>
    <w:p w14:paraId="4A4AD460" w14:textId="31108A90" w:rsidR="00E34602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CE47AE8" w14:textId="1061B8A5" w:rsidR="00E34602" w:rsidRPr="00614687" w:rsidRDefault="00E34602" w:rsidP="007C4DF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829B54D" w14:textId="77777777" w:rsidR="006A0C7D" w:rsidRPr="00614687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14687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614687">
        <w:rPr>
          <w:rStyle w:val="eop"/>
          <w:rFonts w:ascii="Arial" w:hAnsi="Arial" w:cs="Arial"/>
          <w:sz w:val="20"/>
          <w:szCs w:val="20"/>
        </w:rPr>
        <w:t> </w:t>
      </w:r>
    </w:p>
    <w:p w14:paraId="431D0CFC" w14:textId="61FC5F0C" w:rsidR="006A0C7D" w:rsidRDefault="00352AC7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Nr 1 – f</w:t>
      </w:r>
      <w:r w:rsidR="006A0C7D" w:rsidRPr="00614687">
        <w:rPr>
          <w:rStyle w:val="normaltextrun"/>
          <w:rFonts w:ascii="Arial" w:hAnsi="Arial" w:cs="Arial"/>
          <w:sz w:val="20"/>
          <w:szCs w:val="20"/>
        </w:rPr>
        <w:t>ormularz oferty</w:t>
      </w:r>
      <w:r w:rsidR="006A0C7D" w:rsidRPr="00614687">
        <w:rPr>
          <w:rStyle w:val="eop"/>
          <w:rFonts w:ascii="Arial" w:hAnsi="Arial" w:cs="Arial"/>
          <w:sz w:val="20"/>
          <w:szCs w:val="20"/>
        </w:rPr>
        <w:t> </w:t>
      </w:r>
    </w:p>
    <w:p w14:paraId="31B4649F" w14:textId="7A1DE4D6" w:rsidR="00D96FA7" w:rsidRPr="00614687" w:rsidRDefault="00352AC7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sz w:val="20"/>
          <w:szCs w:val="20"/>
        </w:rPr>
        <w:t>Załącznik nr 2  - formularz cenowy</w:t>
      </w:r>
    </w:p>
    <w:p w14:paraId="179C7AF5" w14:textId="391BE0FA" w:rsidR="007677F8" w:rsidRDefault="00614687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614687">
        <w:rPr>
          <w:rStyle w:val="normaltextrun"/>
          <w:rFonts w:ascii="Arial" w:hAnsi="Arial" w:cs="Arial"/>
          <w:sz w:val="20"/>
          <w:szCs w:val="20"/>
        </w:rPr>
        <w:t>Załącznik Nr A</w:t>
      </w:r>
      <w:r w:rsidR="006A0C7D" w:rsidRPr="00614687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AF51E3" w:rsidRPr="00614687">
        <w:rPr>
          <w:rStyle w:val="normaltextrun"/>
          <w:rFonts w:ascii="Arial" w:hAnsi="Arial" w:cs="Arial"/>
          <w:sz w:val="20"/>
          <w:szCs w:val="20"/>
        </w:rPr>
        <w:t xml:space="preserve"> - </w:t>
      </w:r>
      <w:r w:rsidR="00C43BF0" w:rsidRPr="00614687">
        <w:rPr>
          <w:rStyle w:val="normaltextrun"/>
          <w:rFonts w:ascii="Arial" w:hAnsi="Arial" w:cs="Arial"/>
          <w:sz w:val="20"/>
          <w:szCs w:val="20"/>
        </w:rPr>
        <w:t>opis przedmiotu zamówienia</w:t>
      </w:r>
    </w:p>
    <w:p w14:paraId="7D92AD82" w14:textId="7F175A7F" w:rsidR="0086346C" w:rsidRDefault="0086346C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DF7A728" w14:textId="01E81009" w:rsidR="0086346C" w:rsidRDefault="0086346C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EBBDB9F" w14:textId="216828AD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3ED3C08" w14:textId="247F3E1C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07E7863" w14:textId="3DC7A86C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F951592" w14:textId="228D070D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7544B47" w14:textId="334C6F64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65A22CD" w14:textId="6AE9CF86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6CB2EEF" w14:textId="788171F5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8FDB260" w14:textId="070C8A22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71BF327" w14:textId="7D655700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3C793B6" w14:textId="75E9FFC1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D05856D" w14:textId="26C9A595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0E1FF6D" w14:textId="4D1B6F9F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09606F9" w14:textId="14F8FEB1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F4F973B" w14:textId="28074646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A1FB4DC" w14:textId="34999216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286129D" w14:textId="40E468BD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sectPr w:rsidR="00B06A90" w:rsidSect="009A5B2D">
      <w:headerReference w:type="default" r:id="rId12"/>
      <w:footerReference w:type="even" r:id="rId13"/>
      <w:footerReference w:type="default" r:id="rId14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A6E6FE" w14:textId="77777777" w:rsidR="00F8677E" w:rsidRDefault="00F8677E">
      <w:r>
        <w:separator/>
      </w:r>
    </w:p>
  </w:endnote>
  <w:endnote w:type="continuationSeparator" w:id="0">
    <w:p w14:paraId="1CA69EEB" w14:textId="77777777" w:rsidR="00F8677E" w:rsidRDefault="00F86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59C4B542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110D2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D23FE" w14:textId="77777777" w:rsidR="00F8677E" w:rsidRDefault="00F8677E">
      <w:r>
        <w:separator/>
      </w:r>
    </w:p>
  </w:footnote>
  <w:footnote w:type="continuationSeparator" w:id="0">
    <w:p w14:paraId="4E7E3A3C" w14:textId="77777777" w:rsidR="00F8677E" w:rsidRDefault="00F86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13935" w14:textId="77777777" w:rsidR="00C73552" w:rsidRPr="003C0ACB" w:rsidRDefault="00C73552" w:rsidP="00C73552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>
      <w:rPr>
        <w:rFonts w:ascii="Arial Narrow" w:hAnsi="Arial Narrow"/>
      </w:rPr>
      <w:t>0229/</w:t>
    </w:r>
    <w:r w:rsidRPr="003C0ACB">
      <w:rPr>
        <w:rFonts w:ascii="Arial Narrow" w:hAnsi="Arial Narrow"/>
      </w:rPr>
      <w:t>D/2</w:t>
    </w:r>
    <w:r>
      <w:rPr>
        <w:rFonts w:ascii="Arial Narrow" w:hAnsi="Arial Narrow"/>
      </w:rPr>
      <w:t>3</w:t>
    </w: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4E3350C"/>
    <w:multiLevelType w:val="hybridMultilevel"/>
    <w:tmpl w:val="065A2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022C2"/>
    <w:multiLevelType w:val="hybridMultilevel"/>
    <w:tmpl w:val="EA229D04"/>
    <w:lvl w:ilvl="0" w:tplc="062C2C3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BE012C"/>
    <w:multiLevelType w:val="multilevel"/>
    <w:tmpl w:val="3CBC70B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9C1446"/>
    <w:multiLevelType w:val="multilevel"/>
    <w:tmpl w:val="5B36B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 w:val="0"/>
      </w:rPr>
    </w:lvl>
  </w:abstractNum>
  <w:abstractNum w:abstractNumId="13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9"/>
  </w:num>
  <w:num w:numId="4">
    <w:abstractNumId w:val="10"/>
  </w:num>
  <w:num w:numId="5">
    <w:abstractNumId w:val="1"/>
  </w:num>
  <w:num w:numId="6">
    <w:abstractNumId w:val="8"/>
  </w:num>
  <w:num w:numId="7">
    <w:abstractNumId w:val="11"/>
  </w:num>
  <w:num w:numId="8">
    <w:abstractNumId w:val="15"/>
  </w:num>
  <w:num w:numId="9">
    <w:abstractNumId w:val="3"/>
  </w:num>
  <w:num w:numId="10">
    <w:abstractNumId w:val="12"/>
  </w:num>
  <w:num w:numId="11">
    <w:abstractNumId w:val="7"/>
  </w:num>
  <w:num w:numId="12">
    <w:abstractNumId w:val="5"/>
  </w:num>
  <w:num w:numId="13">
    <w:abstractNumId w:val="2"/>
  </w:num>
  <w:num w:numId="14">
    <w:abstractNumId w:val="6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qgUAeITGpSwAAAA="/>
  </w:docVars>
  <w:rsids>
    <w:rsidRoot w:val="00F415DB"/>
    <w:rsid w:val="00001808"/>
    <w:rsid w:val="00004D43"/>
    <w:rsid w:val="000052A4"/>
    <w:rsid w:val="00007E18"/>
    <w:rsid w:val="000114DC"/>
    <w:rsid w:val="000149CD"/>
    <w:rsid w:val="00022D2F"/>
    <w:rsid w:val="000240E9"/>
    <w:rsid w:val="000336B7"/>
    <w:rsid w:val="000478EC"/>
    <w:rsid w:val="00094688"/>
    <w:rsid w:val="000B4ED2"/>
    <w:rsid w:val="000B558F"/>
    <w:rsid w:val="000D02AF"/>
    <w:rsid w:val="000D6A3A"/>
    <w:rsid w:val="000E2B4D"/>
    <w:rsid w:val="000F0370"/>
    <w:rsid w:val="001007E3"/>
    <w:rsid w:val="00101495"/>
    <w:rsid w:val="0010267B"/>
    <w:rsid w:val="00105443"/>
    <w:rsid w:val="00120518"/>
    <w:rsid w:val="00130625"/>
    <w:rsid w:val="0013075A"/>
    <w:rsid w:val="00150EBA"/>
    <w:rsid w:val="001651F4"/>
    <w:rsid w:val="00171426"/>
    <w:rsid w:val="00181E5E"/>
    <w:rsid w:val="0019459C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122F0"/>
    <w:rsid w:val="0022598E"/>
    <w:rsid w:val="002300E4"/>
    <w:rsid w:val="00230A1F"/>
    <w:rsid w:val="00240910"/>
    <w:rsid w:val="00247E7B"/>
    <w:rsid w:val="00253304"/>
    <w:rsid w:val="00253892"/>
    <w:rsid w:val="002675EA"/>
    <w:rsid w:val="00283C44"/>
    <w:rsid w:val="00285366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52AC7"/>
    <w:rsid w:val="0035583D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C720E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603CB"/>
    <w:rsid w:val="00473331"/>
    <w:rsid w:val="0048028D"/>
    <w:rsid w:val="004B1FAE"/>
    <w:rsid w:val="004B50DD"/>
    <w:rsid w:val="004C732F"/>
    <w:rsid w:val="0052543F"/>
    <w:rsid w:val="00530EFC"/>
    <w:rsid w:val="0053275F"/>
    <w:rsid w:val="005473AE"/>
    <w:rsid w:val="00547EAA"/>
    <w:rsid w:val="00574590"/>
    <w:rsid w:val="00580F24"/>
    <w:rsid w:val="0058509B"/>
    <w:rsid w:val="005A3153"/>
    <w:rsid w:val="005B073B"/>
    <w:rsid w:val="005C46C0"/>
    <w:rsid w:val="005C5706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687"/>
    <w:rsid w:val="00614D68"/>
    <w:rsid w:val="00622109"/>
    <w:rsid w:val="00634031"/>
    <w:rsid w:val="00634453"/>
    <w:rsid w:val="0063469E"/>
    <w:rsid w:val="006364E2"/>
    <w:rsid w:val="00636F95"/>
    <w:rsid w:val="00646810"/>
    <w:rsid w:val="00657874"/>
    <w:rsid w:val="00657D91"/>
    <w:rsid w:val="00686B34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A44B1"/>
    <w:rsid w:val="007B3060"/>
    <w:rsid w:val="007C4DFA"/>
    <w:rsid w:val="007D4074"/>
    <w:rsid w:val="007E6128"/>
    <w:rsid w:val="008109E9"/>
    <w:rsid w:val="00820148"/>
    <w:rsid w:val="008209EA"/>
    <w:rsid w:val="00825A25"/>
    <w:rsid w:val="00827E6D"/>
    <w:rsid w:val="00833444"/>
    <w:rsid w:val="00833E1C"/>
    <w:rsid w:val="00837320"/>
    <w:rsid w:val="00852982"/>
    <w:rsid w:val="0086346C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D6E84"/>
    <w:rsid w:val="008F3380"/>
    <w:rsid w:val="008F3A27"/>
    <w:rsid w:val="008F615E"/>
    <w:rsid w:val="00901A73"/>
    <w:rsid w:val="0090401C"/>
    <w:rsid w:val="00905137"/>
    <w:rsid w:val="00906E09"/>
    <w:rsid w:val="009103D4"/>
    <w:rsid w:val="009110D2"/>
    <w:rsid w:val="00911A6E"/>
    <w:rsid w:val="00925ECD"/>
    <w:rsid w:val="009350E7"/>
    <w:rsid w:val="00936760"/>
    <w:rsid w:val="00936DD0"/>
    <w:rsid w:val="00943474"/>
    <w:rsid w:val="0095343C"/>
    <w:rsid w:val="009632AB"/>
    <w:rsid w:val="0097773D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5579F"/>
    <w:rsid w:val="00A601FD"/>
    <w:rsid w:val="00A75CFC"/>
    <w:rsid w:val="00A93E32"/>
    <w:rsid w:val="00A97B01"/>
    <w:rsid w:val="00AA7DA7"/>
    <w:rsid w:val="00AB195D"/>
    <w:rsid w:val="00AB48A2"/>
    <w:rsid w:val="00AE14B8"/>
    <w:rsid w:val="00AF22BD"/>
    <w:rsid w:val="00AF3D54"/>
    <w:rsid w:val="00AF3E23"/>
    <w:rsid w:val="00AF51E3"/>
    <w:rsid w:val="00B00F3B"/>
    <w:rsid w:val="00B06A90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E476A"/>
    <w:rsid w:val="00C157A0"/>
    <w:rsid w:val="00C20B74"/>
    <w:rsid w:val="00C31F5F"/>
    <w:rsid w:val="00C43BF0"/>
    <w:rsid w:val="00C4423E"/>
    <w:rsid w:val="00C51E25"/>
    <w:rsid w:val="00C52FFB"/>
    <w:rsid w:val="00C54F51"/>
    <w:rsid w:val="00C61E6A"/>
    <w:rsid w:val="00C70DB9"/>
    <w:rsid w:val="00C73552"/>
    <w:rsid w:val="00C748C3"/>
    <w:rsid w:val="00C75F72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42EB"/>
    <w:rsid w:val="00CD5290"/>
    <w:rsid w:val="00CD6FAE"/>
    <w:rsid w:val="00D16F52"/>
    <w:rsid w:val="00D333BE"/>
    <w:rsid w:val="00D3644D"/>
    <w:rsid w:val="00D60EEA"/>
    <w:rsid w:val="00D70957"/>
    <w:rsid w:val="00D70B35"/>
    <w:rsid w:val="00D70C9F"/>
    <w:rsid w:val="00D77FD7"/>
    <w:rsid w:val="00D80B89"/>
    <w:rsid w:val="00D83D25"/>
    <w:rsid w:val="00D84FAB"/>
    <w:rsid w:val="00D87999"/>
    <w:rsid w:val="00D96FA7"/>
    <w:rsid w:val="00DA5484"/>
    <w:rsid w:val="00DC40E0"/>
    <w:rsid w:val="00DC7565"/>
    <w:rsid w:val="00DE5EA6"/>
    <w:rsid w:val="00E033C6"/>
    <w:rsid w:val="00E14FAE"/>
    <w:rsid w:val="00E1635E"/>
    <w:rsid w:val="00E20274"/>
    <w:rsid w:val="00E326D2"/>
    <w:rsid w:val="00E34602"/>
    <w:rsid w:val="00E4103F"/>
    <w:rsid w:val="00E41408"/>
    <w:rsid w:val="00E50557"/>
    <w:rsid w:val="00E533F7"/>
    <w:rsid w:val="00E54E49"/>
    <w:rsid w:val="00E63811"/>
    <w:rsid w:val="00E63F83"/>
    <w:rsid w:val="00E72C24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E756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26C6"/>
    <w:rsid w:val="00F8443B"/>
    <w:rsid w:val="00F8677E"/>
    <w:rsid w:val="00F91080"/>
    <w:rsid w:val="00F96908"/>
    <w:rsid w:val="00FB0593"/>
    <w:rsid w:val="00FB1EE8"/>
    <w:rsid w:val="00FB49E6"/>
    <w:rsid w:val="00FC0452"/>
    <w:rsid w:val="00FC548A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link w:val="Nagwek5"/>
    <w:rsid w:val="00F826C6"/>
    <w:rPr>
      <w:b/>
      <w:bCs/>
      <w:i/>
      <w:iCs/>
      <w:sz w:val="26"/>
      <w:szCs w:val="26"/>
    </w:rPr>
  </w:style>
  <w:style w:type="character" w:customStyle="1" w:styleId="AkapitzlistZnak">
    <w:name w:val="Akapit z listą Znak"/>
    <w:aliases w:val="CW_Lista Znak"/>
    <w:link w:val="Akapitzlist"/>
    <w:uiPriority w:val="34"/>
    <w:rsid w:val="00F826C6"/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C73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do.amu.edu.pl/KnowledgeBas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arek.sikorski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ek.sikorski@amu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883A2-B6EE-4702-9A6F-F216C75C4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1129</Words>
  <Characters>7421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Iwona Zerbin</cp:lastModifiedBy>
  <cp:revision>4</cp:revision>
  <cp:lastPrinted>2023-06-06T07:21:00Z</cp:lastPrinted>
  <dcterms:created xsi:type="dcterms:W3CDTF">2023-06-03T01:19:00Z</dcterms:created>
  <dcterms:modified xsi:type="dcterms:W3CDTF">2023-06-06T07:21:00Z</dcterms:modified>
</cp:coreProperties>
</file>