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B56F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7B56F5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7B56F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7B56F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0" w:name="_GoBack"/>
      <w:bookmarkEnd w:id="0"/>
    </w:p>
    <w:p w:rsidR="00BC121E" w:rsidRPr="007B56F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7B56F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B56F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B56F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B56F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B56F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B56F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7B56F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B56F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B56F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7B56F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B56F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B56F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B56F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B56F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64FA" w:rsidRPr="007B56F5" w:rsidTr="004E0E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64FA" w:rsidRPr="007B56F5" w:rsidRDefault="008A64FA" w:rsidP="004E0EA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A64FA" w:rsidRPr="007B56F5" w:rsidRDefault="008A64FA" w:rsidP="004E0EA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7B56F5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7B56F5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7B56F5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7B56F5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7B56F5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7B56F5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8A64FA" w:rsidRPr="007B56F5" w:rsidRDefault="008A64FA" w:rsidP="004E0E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7B56F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7B56F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8A64FA" w:rsidRPr="007B56F5" w:rsidRDefault="008A64FA" w:rsidP="004E0E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B56F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B56F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B56F5" w:rsidRDefault="008A64F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Pracowni Hemodynamicznej na okres 24 miesięcy.</w:t>
      </w:r>
    </w:p>
    <w:p w:rsidR="00BC121E" w:rsidRPr="007B56F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A64FA" w:rsidRPr="007B56F5">
        <w:rPr>
          <w:rFonts w:ascii="Arial Narrow" w:eastAsia="Times New Roman" w:hAnsi="Arial Narrow" w:cs="Arial"/>
          <w:b/>
          <w:sz w:val="24"/>
          <w:szCs w:val="24"/>
          <w:lang w:eastAsia="pl-PL"/>
        </w:rPr>
        <w:t>70/2023</w:t>
      </w:r>
    </w:p>
    <w:p w:rsidR="00BC121E" w:rsidRPr="007B56F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8A64FA" w:rsidRPr="007B56F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B56F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B56F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B56F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B56F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7B56F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7B56F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7B56F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B56F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7B56F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B56F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B56F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B56F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56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B56F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B56F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7B56F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B56F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B56F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B56F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B56F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B56F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B56F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B56F5" w:rsidTr="00620E37">
        <w:tc>
          <w:tcPr>
            <w:tcW w:w="2660" w:type="dxa"/>
            <w:shd w:val="clear" w:color="auto" w:fill="auto"/>
          </w:tcPr>
          <w:p w:rsidR="00BC121E" w:rsidRPr="007B56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B56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B56F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B56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B56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B56F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B56F5" w:rsidRDefault="008A64F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7B56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7B56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7B56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B56F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B56F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B56F5" w:rsidRDefault="00106AC7" w:rsidP="00BC121E">
      <w:pPr>
        <w:rPr>
          <w:rFonts w:ascii="Arial Narrow" w:hAnsi="Arial Narrow"/>
        </w:rPr>
      </w:pPr>
    </w:p>
    <w:p w:rsidR="007B56F5" w:rsidRPr="007B56F5" w:rsidRDefault="007B56F5">
      <w:pPr>
        <w:rPr>
          <w:rFonts w:ascii="Arial Narrow" w:hAnsi="Arial Narrow"/>
        </w:rPr>
      </w:pPr>
    </w:p>
    <w:sectPr w:rsidR="007B56F5" w:rsidRPr="007B56F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87D" w:rsidRDefault="008C287D">
      <w:r>
        <w:separator/>
      </w:r>
    </w:p>
  </w:endnote>
  <w:endnote w:type="continuationSeparator" w:id="0">
    <w:p w:rsidR="008C287D" w:rsidRDefault="008C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6F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6F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4FA" w:rsidRDefault="008A64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87D" w:rsidRDefault="008C287D">
      <w:r>
        <w:separator/>
      </w:r>
    </w:p>
  </w:footnote>
  <w:footnote w:type="continuationSeparator" w:id="0">
    <w:p w:rsidR="008C287D" w:rsidRDefault="008C2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4FA" w:rsidRDefault="008A6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4FA" w:rsidRDefault="008A6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4FA" w:rsidRDefault="008A6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87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56F5"/>
    <w:rsid w:val="007D36CE"/>
    <w:rsid w:val="008032C1"/>
    <w:rsid w:val="008460DE"/>
    <w:rsid w:val="00882E9F"/>
    <w:rsid w:val="008843C0"/>
    <w:rsid w:val="008A0D67"/>
    <w:rsid w:val="008A64FA"/>
    <w:rsid w:val="008B3C7B"/>
    <w:rsid w:val="008C287D"/>
    <w:rsid w:val="008C2CBF"/>
    <w:rsid w:val="008D4CAF"/>
    <w:rsid w:val="008E296F"/>
    <w:rsid w:val="008E370F"/>
    <w:rsid w:val="0093021D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519EE-F53E-4F02-91C4-F9E156A49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2023-06-05T11:34:00Z</dcterms:created>
  <dcterms:modified xsi:type="dcterms:W3CDTF">2023-06-05T11:34:00Z</dcterms:modified>
</cp:coreProperties>
</file>