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A36DE" w14:textId="77777777" w:rsidR="00FB7F50" w:rsidRPr="002245BE" w:rsidRDefault="005404E7" w:rsidP="00597628">
      <w:pPr>
        <w:jc w:val="right"/>
        <w:rPr>
          <w:sz w:val="22"/>
          <w:szCs w:val="22"/>
        </w:rPr>
      </w:pPr>
      <w:bookmarkStart w:id="0" w:name="_Hlk53520193"/>
      <w:r w:rsidRPr="005404E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5404E7">
        <w:rPr>
          <w:sz w:val="22"/>
          <w:szCs w:val="22"/>
        </w:rPr>
        <w:t>2023-06-06</w:t>
      </w:r>
    </w:p>
    <w:p w14:paraId="7CD1C761" w14:textId="77777777" w:rsidR="005404E7" w:rsidRPr="005404E7" w:rsidRDefault="005404E7" w:rsidP="00597628">
      <w:pPr>
        <w:rPr>
          <w:b/>
          <w:bCs/>
          <w:sz w:val="22"/>
          <w:szCs w:val="22"/>
        </w:rPr>
      </w:pPr>
      <w:r w:rsidRPr="005404E7">
        <w:rPr>
          <w:b/>
          <w:bCs/>
          <w:sz w:val="22"/>
          <w:szCs w:val="22"/>
        </w:rPr>
        <w:t>Szpital Wojewódzki w Poznaniu</w:t>
      </w:r>
    </w:p>
    <w:p w14:paraId="16DABF2A" w14:textId="77777777" w:rsidR="00FB7F50" w:rsidRPr="002245BE" w:rsidRDefault="005404E7" w:rsidP="00597628">
      <w:pPr>
        <w:rPr>
          <w:b/>
          <w:bCs/>
          <w:sz w:val="22"/>
          <w:szCs w:val="22"/>
        </w:rPr>
      </w:pPr>
      <w:r w:rsidRPr="005404E7">
        <w:rPr>
          <w:b/>
          <w:bCs/>
          <w:sz w:val="22"/>
          <w:szCs w:val="22"/>
        </w:rPr>
        <w:t>Dział Zamówień Publicznych</w:t>
      </w:r>
    </w:p>
    <w:p w14:paraId="60E46986" w14:textId="77777777" w:rsidR="00FB7F50" w:rsidRPr="002245BE" w:rsidRDefault="005404E7" w:rsidP="00597628">
      <w:pPr>
        <w:rPr>
          <w:sz w:val="22"/>
          <w:szCs w:val="22"/>
        </w:rPr>
      </w:pPr>
      <w:r w:rsidRPr="005404E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5404E7">
        <w:rPr>
          <w:sz w:val="22"/>
          <w:szCs w:val="22"/>
        </w:rPr>
        <w:t>7/19</w:t>
      </w:r>
    </w:p>
    <w:p w14:paraId="35B12D85" w14:textId="77777777" w:rsidR="00FB7F50" w:rsidRPr="002245BE" w:rsidRDefault="005404E7" w:rsidP="00597628">
      <w:pPr>
        <w:rPr>
          <w:sz w:val="22"/>
          <w:szCs w:val="22"/>
        </w:rPr>
      </w:pPr>
      <w:r w:rsidRPr="005404E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5404E7">
        <w:rPr>
          <w:sz w:val="22"/>
          <w:szCs w:val="22"/>
        </w:rPr>
        <w:t>Poznań</w:t>
      </w:r>
    </w:p>
    <w:p w14:paraId="5BE3AE52" w14:textId="77777777" w:rsidR="00FB7F50" w:rsidRPr="002245BE" w:rsidRDefault="00FB7F50" w:rsidP="00597628">
      <w:pPr>
        <w:rPr>
          <w:sz w:val="22"/>
          <w:szCs w:val="22"/>
        </w:rPr>
      </w:pPr>
    </w:p>
    <w:p w14:paraId="48A363AB" w14:textId="77777777" w:rsidR="00FB7F50" w:rsidRDefault="00FB7F50" w:rsidP="00597628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5404E7" w:rsidRPr="005404E7">
        <w:rPr>
          <w:bCs/>
          <w:sz w:val="22"/>
          <w:szCs w:val="22"/>
        </w:rPr>
        <w:t>SZW/DZP/35/2023/10</w:t>
      </w:r>
    </w:p>
    <w:p w14:paraId="3F3375D5" w14:textId="77777777" w:rsidR="00E62859" w:rsidRDefault="00E62859" w:rsidP="00597628">
      <w:pPr>
        <w:rPr>
          <w:sz w:val="22"/>
          <w:szCs w:val="22"/>
        </w:rPr>
      </w:pPr>
    </w:p>
    <w:p w14:paraId="343C36A2" w14:textId="77777777" w:rsidR="00E62859" w:rsidRPr="00E62859" w:rsidRDefault="00E62859" w:rsidP="00597628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508BEEB" w14:textId="77777777" w:rsidR="00E62859" w:rsidRDefault="00E62859" w:rsidP="0059762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31AE750" w14:textId="77777777" w:rsidR="00597628" w:rsidRDefault="00597628" w:rsidP="0059762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7F1549B" w14:textId="77777777" w:rsidR="00597628" w:rsidRPr="00C65E53" w:rsidRDefault="00597628" w:rsidP="00597628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B90FD96" w14:textId="77777777" w:rsidR="008642B3" w:rsidRDefault="009F0E5C" w:rsidP="00597628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445D3085" w14:textId="77777777" w:rsidR="008642B3" w:rsidRDefault="008642B3" w:rsidP="0059762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95F109D" w14:textId="77777777" w:rsidR="00597628" w:rsidRDefault="00597628" w:rsidP="0059762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404E7" w:rsidRPr="00607F9B" w14:paraId="58FF4396" w14:textId="77777777" w:rsidTr="00D345A6">
        <w:trPr>
          <w:trHeight w:val="638"/>
        </w:trPr>
        <w:tc>
          <w:tcPr>
            <w:tcW w:w="959" w:type="dxa"/>
            <w:shd w:val="clear" w:color="auto" w:fill="auto"/>
          </w:tcPr>
          <w:p w14:paraId="461B2DAA" w14:textId="77777777" w:rsidR="005404E7" w:rsidRPr="00607F9B" w:rsidRDefault="005404E7" w:rsidP="00597628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129CE0E" w14:textId="77777777" w:rsidR="005404E7" w:rsidRDefault="005404E7" w:rsidP="00597628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404E7">
              <w:rPr>
                <w:sz w:val="22"/>
                <w:szCs w:val="22"/>
              </w:rPr>
              <w:t>przetarg</w:t>
            </w:r>
            <w:r w:rsidR="00597628">
              <w:rPr>
                <w:sz w:val="22"/>
                <w:szCs w:val="22"/>
              </w:rPr>
              <w:t>u</w:t>
            </w:r>
            <w:r w:rsidRPr="005404E7">
              <w:rPr>
                <w:sz w:val="22"/>
                <w:szCs w:val="22"/>
              </w:rPr>
              <w:t xml:space="preserve"> nieograniczon</w:t>
            </w:r>
            <w:r w:rsidR="0059762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04E7">
              <w:rPr>
                <w:b/>
                <w:bCs/>
                <w:sz w:val="22"/>
                <w:szCs w:val="22"/>
              </w:rPr>
              <w:t>Dostawa oprogramowania, zestawów odczynnikowych i akcesoriów do badania ogólnego moczu wraz z dzierżawą analizatorów.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04E7">
              <w:rPr>
                <w:b/>
                <w:sz w:val="22"/>
                <w:szCs w:val="22"/>
              </w:rPr>
              <w:t>SZW/DZP/35/2023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BB3BA50" w14:textId="12B96127" w:rsidR="00597628" w:rsidRPr="00607F9B" w:rsidRDefault="00597628" w:rsidP="00597628">
            <w:pPr>
              <w:jc w:val="both"/>
              <w:rPr>
                <w:sz w:val="22"/>
                <w:szCs w:val="22"/>
              </w:rPr>
            </w:pPr>
          </w:p>
        </w:tc>
      </w:tr>
    </w:tbl>
    <w:p w14:paraId="092F77B3" w14:textId="61ED1729" w:rsidR="008642B3" w:rsidRDefault="00C65E53" w:rsidP="00597628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5404E7" w:rsidRPr="005404E7">
        <w:rPr>
          <w:b/>
          <w:sz w:val="22"/>
          <w:szCs w:val="22"/>
        </w:rPr>
        <w:t>Szpital Wojewódzki w Poznaniu</w:t>
      </w:r>
      <w:r w:rsidR="00597628">
        <w:rPr>
          <w:b/>
          <w:sz w:val="22"/>
          <w:szCs w:val="22"/>
        </w:rPr>
        <w:t xml:space="preserve">, </w:t>
      </w:r>
      <w:r w:rsidR="005404E7" w:rsidRPr="005404E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404E7" w:rsidRPr="005404E7">
        <w:rPr>
          <w:sz w:val="22"/>
          <w:szCs w:val="22"/>
        </w:rPr>
        <w:t>(</w:t>
      </w:r>
      <w:proofErr w:type="spellStart"/>
      <w:r w:rsidR="005404E7" w:rsidRPr="005404E7">
        <w:rPr>
          <w:sz w:val="22"/>
          <w:szCs w:val="22"/>
        </w:rPr>
        <w:t>t.j</w:t>
      </w:r>
      <w:proofErr w:type="spellEnd"/>
      <w:r w:rsidR="005404E7" w:rsidRPr="005404E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C12CE5E" w14:textId="77777777" w:rsidR="00597628" w:rsidRDefault="00597628" w:rsidP="00597628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404E7" w14:paraId="3EA3B481" w14:textId="77777777" w:rsidTr="00D345A6">
        <w:trPr>
          <w:cantSplit/>
        </w:trPr>
        <w:tc>
          <w:tcPr>
            <w:tcW w:w="9498" w:type="dxa"/>
          </w:tcPr>
          <w:p w14:paraId="7D0FBB21" w14:textId="77777777" w:rsidR="005404E7" w:rsidRPr="00D26ED6" w:rsidRDefault="005404E7" w:rsidP="0059762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5404E7">
              <w:rPr>
                <w:b/>
                <w:sz w:val="22"/>
                <w:szCs w:val="22"/>
              </w:rPr>
              <w:t>Bio</w:t>
            </w:r>
            <w:proofErr w:type="spellEnd"/>
            <w:r w:rsidRPr="005404E7">
              <w:rPr>
                <w:b/>
                <w:sz w:val="22"/>
                <w:szCs w:val="22"/>
              </w:rPr>
              <w:t>-Rad Polska Sp. z o.o.</w:t>
            </w:r>
          </w:p>
          <w:p w14:paraId="5F8AEE87" w14:textId="2B2ADE7E" w:rsidR="005404E7" w:rsidRPr="009F0E5C" w:rsidRDefault="00D443F7" w:rsidP="0059762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Przyokopowa 33</w:t>
            </w:r>
          </w:p>
          <w:p w14:paraId="6FED8F86" w14:textId="15E5F00A" w:rsidR="005404E7" w:rsidRPr="009F0E5C" w:rsidRDefault="005404E7" w:rsidP="00597628">
            <w:pPr>
              <w:jc w:val="both"/>
              <w:rPr>
                <w:bCs/>
                <w:sz w:val="22"/>
                <w:szCs w:val="22"/>
              </w:rPr>
            </w:pPr>
            <w:r w:rsidRPr="005404E7">
              <w:rPr>
                <w:bCs/>
                <w:sz w:val="22"/>
                <w:szCs w:val="22"/>
              </w:rPr>
              <w:t>01-</w:t>
            </w:r>
            <w:r w:rsidR="00D443F7">
              <w:rPr>
                <w:bCs/>
                <w:sz w:val="22"/>
                <w:szCs w:val="22"/>
              </w:rPr>
              <w:t>208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04E7">
              <w:rPr>
                <w:bCs/>
                <w:sz w:val="22"/>
                <w:szCs w:val="22"/>
              </w:rPr>
              <w:t>Warszawa</w:t>
            </w:r>
          </w:p>
          <w:p w14:paraId="07A809C2" w14:textId="77777777" w:rsidR="005404E7" w:rsidRDefault="005404E7" w:rsidP="0059762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48B178A" w14:textId="77777777" w:rsidR="005404E7" w:rsidRPr="00211A34" w:rsidRDefault="005404E7" w:rsidP="0059762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04E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04E7">
              <w:rPr>
                <w:sz w:val="22"/>
                <w:szCs w:val="22"/>
              </w:rPr>
              <w:t>zestawy odczynnikowe, oprogramowanie oraz stacje robocze niezbędne do zbierania, analizy i opracowania statystycznego badań w ramach wewnątrzlaboratoryjnej kontroli jakości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04E7">
              <w:rPr>
                <w:b/>
                <w:sz w:val="22"/>
                <w:szCs w:val="22"/>
              </w:rPr>
              <w:t>307 613.52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712EE95" w14:textId="77777777" w:rsidR="005404E7" w:rsidRPr="00D26ED6" w:rsidRDefault="005404E7" w:rsidP="0059762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57C816" w14:textId="77777777" w:rsidR="005404E7" w:rsidRDefault="005404E7" w:rsidP="00597628">
            <w:pPr>
              <w:pStyle w:val="Nagwek"/>
              <w:tabs>
                <w:tab w:val="clear" w:pos="4536"/>
                <w:tab w:val="clear" w:pos="9072"/>
              </w:tabs>
            </w:pPr>
            <w:r w:rsidRPr="005404E7">
              <w:t>Oferta spełnia wymagania formalno-prawne i jest zgodna z SWZ. Jedyna oferta.</w:t>
            </w:r>
          </w:p>
        </w:tc>
      </w:tr>
      <w:tr w:rsidR="005404E7" w14:paraId="382087B7" w14:textId="77777777" w:rsidTr="00D345A6">
        <w:trPr>
          <w:cantSplit/>
        </w:trPr>
        <w:tc>
          <w:tcPr>
            <w:tcW w:w="9498" w:type="dxa"/>
          </w:tcPr>
          <w:p w14:paraId="2950A1C4" w14:textId="31365E3D" w:rsidR="005404E7" w:rsidRPr="00D26ED6" w:rsidRDefault="005404E7" w:rsidP="00597628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5404E7">
              <w:rPr>
                <w:b/>
                <w:sz w:val="22"/>
                <w:szCs w:val="22"/>
              </w:rPr>
              <w:t>Beckan</w:t>
            </w:r>
            <w:proofErr w:type="spellEnd"/>
            <w:r w:rsidRPr="005404E7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404E7">
              <w:rPr>
                <w:b/>
                <w:sz w:val="22"/>
                <w:szCs w:val="22"/>
              </w:rPr>
              <w:t>Coulter</w:t>
            </w:r>
            <w:proofErr w:type="spellEnd"/>
            <w:r w:rsidRPr="005404E7">
              <w:rPr>
                <w:b/>
                <w:sz w:val="22"/>
                <w:szCs w:val="22"/>
              </w:rPr>
              <w:t xml:space="preserve"> Polska Sp. z</w:t>
            </w:r>
            <w:r w:rsidR="00D443F7">
              <w:rPr>
                <w:b/>
                <w:sz w:val="22"/>
                <w:szCs w:val="22"/>
              </w:rPr>
              <w:t xml:space="preserve"> </w:t>
            </w:r>
            <w:r w:rsidRPr="005404E7">
              <w:rPr>
                <w:b/>
                <w:sz w:val="22"/>
                <w:szCs w:val="22"/>
              </w:rPr>
              <w:t>o.o.</w:t>
            </w:r>
          </w:p>
          <w:p w14:paraId="155A9B12" w14:textId="029B7403" w:rsidR="005404E7" w:rsidRPr="009F0E5C" w:rsidRDefault="00D443F7" w:rsidP="0059762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Al. Jerozolimskie 181A</w:t>
            </w:r>
          </w:p>
          <w:p w14:paraId="4FFBC439" w14:textId="3D3C6AB1" w:rsidR="005404E7" w:rsidRPr="009F0E5C" w:rsidRDefault="005404E7" w:rsidP="00597628">
            <w:pPr>
              <w:jc w:val="both"/>
              <w:rPr>
                <w:bCs/>
                <w:sz w:val="22"/>
                <w:szCs w:val="22"/>
              </w:rPr>
            </w:pPr>
            <w:r w:rsidRPr="005404E7">
              <w:rPr>
                <w:bCs/>
                <w:sz w:val="22"/>
                <w:szCs w:val="22"/>
              </w:rPr>
              <w:t>02-</w:t>
            </w:r>
            <w:r w:rsidR="00D443F7">
              <w:rPr>
                <w:bCs/>
                <w:sz w:val="22"/>
                <w:szCs w:val="22"/>
              </w:rPr>
              <w:t>222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404E7">
              <w:rPr>
                <w:bCs/>
                <w:sz w:val="22"/>
                <w:szCs w:val="22"/>
              </w:rPr>
              <w:t>Warszawa</w:t>
            </w:r>
          </w:p>
          <w:p w14:paraId="08A3B1E0" w14:textId="77777777" w:rsidR="005404E7" w:rsidRDefault="005404E7" w:rsidP="00597628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AEB98D3" w14:textId="77777777" w:rsidR="005404E7" w:rsidRPr="00211A34" w:rsidRDefault="005404E7" w:rsidP="00597628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404E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404E7">
              <w:rPr>
                <w:sz w:val="22"/>
                <w:szCs w:val="22"/>
              </w:rPr>
              <w:t>podłoża do oceny wzrostu bakteryjnego we krwi i innych płynach ustrojowych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404E7">
              <w:rPr>
                <w:b/>
                <w:sz w:val="22"/>
                <w:szCs w:val="22"/>
              </w:rPr>
              <w:t>317 022.72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B527DD8" w14:textId="77777777" w:rsidR="005404E7" w:rsidRPr="00D26ED6" w:rsidRDefault="005404E7" w:rsidP="00597628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6B27ADE" w14:textId="77777777" w:rsidR="005404E7" w:rsidRDefault="005404E7" w:rsidP="00597628">
            <w:pPr>
              <w:pStyle w:val="Nagwek"/>
              <w:tabs>
                <w:tab w:val="clear" w:pos="4536"/>
                <w:tab w:val="clear" w:pos="9072"/>
              </w:tabs>
            </w:pPr>
            <w:r w:rsidRPr="005404E7">
              <w:t>Oferta spełnia wymagania formalno-prawne i jest zgodna z SWZ. Jedyna oferta.</w:t>
            </w:r>
          </w:p>
        </w:tc>
      </w:tr>
    </w:tbl>
    <w:p w14:paraId="4125387F" w14:textId="77777777" w:rsidR="00D443F7" w:rsidRDefault="00D443F7" w:rsidP="00597628">
      <w:pPr>
        <w:jc w:val="both"/>
        <w:rPr>
          <w:color w:val="000000"/>
          <w:sz w:val="22"/>
          <w:szCs w:val="22"/>
        </w:rPr>
      </w:pPr>
    </w:p>
    <w:p w14:paraId="53035511" w14:textId="20BE573B" w:rsidR="003A0AFC" w:rsidRPr="00756CDA" w:rsidRDefault="00915B9E" w:rsidP="0059762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2693"/>
        <w:gridCol w:w="1984"/>
        <w:gridCol w:w="993"/>
      </w:tblGrid>
      <w:tr w:rsidR="00211A34" w:rsidRPr="00834EF4" w14:paraId="62DB873D" w14:textId="77777777" w:rsidTr="00D443F7">
        <w:tc>
          <w:tcPr>
            <w:tcW w:w="3828" w:type="dxa"/>
            <w:shd w:val="clear" w:color="auto" w:fill="F3F3F3"/>
          </w:tcPr>
          <w:p w14:paraId="41E341FF" w14:textId="77777777" w:rsidR="00211A34" w:rsidRPr="00211A34" w:rsidRDefault="00211A34" w:rsidP="0059762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14:paraId="46679ECA" w14:textId="77777777" w:rsidR="00211A34" w:rsidRPr="00211A34" w:rsidRDefault="00211A34" w:rsidP="0059762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10438C58" w14:textId="77777777" w:rsidR="00211A34" w:rsidRPr="00211A34" w:rsidRDefault="00211A34" w:rsidP="0059762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0A6BC119" w14:textId="77777777" w:rsidR="00211A34" w:rsidRPr="00211A34" w:rsidRDefault="00211A34" w:rsidP="0059762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404E7" w:rsidRPr="00834EF4" w14:paraId="59F6FA8B" w14:textId="77777777" w:rsidTr="00D443F7">
        <w:tc>
          <w:tcPr>
            <w:tcW w:w="3828" w:type="dxa"/>
            <w:shd w:val="clear" w:color="auto" w:fill="auto"/>
          </w:tcPr>
          <w:p w14:paraId="1AE020FB" w14:textId="77777777" w:rsidR="005404E7" w:rsidRPr="00211A34" w:rsidRDefault="005404E7" w:rsidP="00597628">
            <w:pPr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04E7">
              <w:rPr>
                <w:sz w:val="20"/>
                <w:szCs w:val="20"/>
              </w:rPr>
              <w:t>zestawy odczynnikowe, oprogramowanie oraz stacje robocze niezbędne do zbierania, analizy i opracowania statystycznego badań w ramach wewnątrzlaboratoryjnej kontroli jakości</w:t>
            </w:r>
          </w:p>
        </w:tc>
        <w:tc>
          <w:tcPr>
            <w:tcW w:w="2693" w:type="dxa"/>
            <w:shd w:val="clear" w:color="auto" w:fill="auto"/>
          </w:tcPr>
          <w:p w14:paraId="235DED4A" w14:textId="77777777" w:rsidR="005404E7" w:rsidRPr="00211A34" w:rsidRDefault="005404E7" w:rsidP="0059762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404E7">
              <w:rPr>
                <w:b/>
                <w:bCs/>
                <w:sz w:val="20"/>
                <w:szCs w:val="20"/>
              </w:rPr>
              <w:t>Bio</w:t>
            </w:r>
            <w:proofErr w:type="spellEnd"/>
            <w:r w:rsidRPr="005404E7">
              <w:rPr>
                <w:b/>
                <w:bCs/>
                <w:sz w:val="20"/>
                <w:szCs w:val="20"/>
              </w:rPr>
              <w:t>-Rad Polska Sp. z o.o.</w:t>
            </w:r>
          </w:p>
          <w:p w14:paraId="6564FAE2" w14:textId="608B8AF7" w:rsidR="005404E7" w:rsidRPr="00211A34" w:rsidRDefault="00D443F7" w:rsidP="00597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Przyokopowa 33</w:t>
            </w:r>
          </w:p>
          <w:p w14:paraId="6DF9A97C" w14:textId="372CB49F" w:rsidR="005404E7" w:rsidRPr="00211A34" w:rsidRDefault="005404E7" w:rsidP="00597628">
            <w:pPr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>01-</w:t>
            </w:r>
            <w:r w:rsidR="00D443F7">
              <w:rPr>
                <w:sz w:val="20"/>
                <w:szCs w:val="20"/>
              </w:rPr>
              <w:t>208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0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77EB081" w14:textId="77777777" w:rsidR="00646FF5" w:rsidRDefault="00646FF5" w:rsidP="00597628">
            <w:pPr>
              <w:rPr>
                <w:sz w:val="20"/>
                <w:szCs w:val="20"/>
              </w:rPr>
            </w:pPr>
          </w:p>
          <w:p w14:paraId="701301C2" w14:textId="77777777" w:rsidR="00646FF5" w:rsidRDefault="00646FF5" w:rsidP="00597628">
            <w:pPr>
              <w:rPr>
                <w:sz w:val="20"/>
                <w:szCs w:val="20"/>
              </w:rPr>
            </w:pPr>
          </w:p>
          <w:p w14:paraId="1DE7DDC7" w14:textId="2245EFF3" w:rsidR="005404E7" w:rsidRPr="00211A34" w:rsidRDefault="005404E7" w:rsidP="00597628">
            <w:pPr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33EC24" w14:textId="77777777" w:rsidR="005404E7" w:rsidRPr="00211A34" w:rsidRDefault="005404E7" w:rsidP="00597628">
            <w:pPr>
              <w:jc w:val="center"/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 xml:space="preserve">  100,00</w:t>
            </w:r>
          </w:p>
        </w:tc>
      </w:tr>
      <w:tr w:rsidR="005404E7" w:rsidRPr="00834EF4" w14:paraId="171F3746" w14:textId="77777777" w:rsidTr="00D443F7">
        <w:tc>
          <w:tcPr>
            <w:tcW w:w="3828" w:type="dxa"/>
            <w:shd w:val="clear" w:color="auto" w:fill="auto"/>
          </w:tcPr>
          <w:p w14:paraId="72F67BB0" w14:textId="77777777" w:rsidR="005404E7" w:rsidRPr="00211A34" w:rsidRDefault="005404E7" w:rsidP="00597628">
            <w:pPr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04E7">
              <w:rPr>
                <w:sz w:val="20"/>
                <w:szCs w:val="20"/>
              </w:rPr>
              <w:t>podłoża do oceny wzrostu bakteryjnego we krwi i innych płynach ustrojowych wraz z dzierżawą analizatora</w:t>
            </w:r>
          </w:p>
        </w:tc>
        <w:tc>
          <w:tcPr>
            <w:tcW w:w="2693" w:type="dxa"/>
            <w:shd w:val="clear" w:color="auto" w:fill="auto"/>
          </w:tcPr>
          <w:p w14:paraId="701D3A7C" w14:textId="77777777" w:rsidR="00646FF5" w:rsidRDefault="005404E7" w:rsidP="00597628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5404E7">
              <w:rPr>
                <w:b/>
                <w:bCs/>
                <w:sz w:val="20"/>
                <w:szCs w:val="20"/>
              </w:rPr>
              <w:t>Beckan</w:t>
            </w:r>
            <w:proofErr w:type="spellEnd"/>
            <w:r w:rsidRPr="005404E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404E7">
              <w:rPr>
                <w:b/>
                <w:bCs/>
                <w:sz w:val="20"/>
                <w:szCs w:val="20"/>
              </w:rPr>
              <w:t>Coulter</w:t>
            </w:r>
            <w:proofErr w:type="spellEnd"/>
            <w:r w:rsidRPr="005404E7">
              <w:rPr>
                <w:b/>
                <w:bCs/>
                <w:sz w:val="20"/>
                <w:szCs w:val="20"/>
              </w:rPr>
              <w:t xml:space="preserve"> </w:t>
            </w:r>
          </w:p>
          <w:p w14:paraId="74F3FCEE" w14:textId="2C599A70" w:rsidR="005404E7" w:rsidRPr="00211A34" w:rsidRDefault="005404E7" w:rsidP="00597628">
            <w:pPr>
              <w:rPr>
                <w:b/>
                <w:bCs/>
                <w:sz w:val="20"/>
                <w:szCs w:val="20"/>
              </w:rPr>
            </w:pPr>
            <w:r w:rsidRPr="005404E7">
              <w:rPr>
                <w:b/>
                <w:bCs/>
                <w:sz w:val="20"/>
                <w:szCs w:val="20"/>
              </w:rPr>
              <w:t>Polska Sp. z</w:t>
            </w:r>
            <w:r w:rsidR="00646FF5">
              <w:rPr>
                <w:b/>
                <w:bCs/>
                <w:sz w:val="20"/>
                <w:szCs w:val="20"/>
              </w:rPr>
              <w:t xml:space="preserve"> </w:t>
            </w:r>
            <w:r w:rsidRPr="005404E7">
              <w:rPr>
                <w:b/>
                <w:bCs/>
                <w:sz w:val="20"/>
                <w:szCs w:val="20"/>
              </w:rPr>
              <w:t>o.o.</w:t>
            </w:r>
          </w:p>
          <w:p w14:paraId="4F3B292D" w14:textId="0B1A8E51" w:rsidR="005404E7" w:rsidRPr="00211A34" w:rsidRDefault="00646FF5" w:rsidP="005976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Al. Jerozolimskie 181A</w:t>
            </w:r>
          </w:p>
          <w:p w14:paraId="2BA780C9" w14:textId="54601A41" w:rsidR="005404E7" w:rsidRPr="00211A34" w:rsidRDefault="005404E7" w:rsidP="00597628">
            <w:pPr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>02-</w:t>
            </w:r>
            <w:r w:rsidR="00646FF5">
              <w:rPr>
                <w:sz w:val="20"/>
                <w:szCs w:val="20"/>
              </w:rPr>
              <w:t xml:space="preserve">222 </w:t>
            </w:r>
            <w:r w:rsidRPr="00540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693B197B" w14:textId="77777777" w:rsidR="00646FF5" w:rsidRDefault="00646FF5" w:rsidP="00597628">
            <w:pPr>
              <w:rPr>
                <w:sz w:val="20"/>
                <w:szCs w:val="20"/>
              </w:rPr>
            </w:pPr>
          </w:p>
          <w:p w14:paraId="540465E7" w14:textId="2437706E" w:rsidR="005404E7" w:rsidRPr="00211A34" w:rsidRDefault="005404E7" w:rsidP="00597628">
            <w:pPr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>1 - Cena - 100.00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C62250" w14:textId="77777777" w:rsidR="005404E7" w:rsidRPr="00211A34" w:rsidRDefault="005404E7" w:rsidP="00597628">
            <w:pPr>
              <w:jc w:val="center"/>
              <w:rPr>
                <w:color w:val="000000"/>
                <w:sz w:val="20"/>
                <w:szCs w:val="20"/>
              </w:rPr>
            </w:pPr>
            <w:r w:rsidRPr="005404E7">
              <w:rPr>
                <w:sz w:val="20"/>
                <w:szCs w:val="20"/>
              </w:rPr>
              <w:t xml:space="preserve">  100,00</w:t>
            </w:r>
          </w:p>
        </w:tc>
      </w:tr>
    </w:tbl>
    <w:p w14:paraId="23983499" w14:textId="77777777" w:rsidR="00E85D70" w:rsidRDefault="00E85D70" w:rsidP="00597628">
      <w:pPr>
        <w:jc w:val="both"/>
        <w:rPr>
          <w:color w:val="000000"/>
        </w:rPr>
      </w:pPr>
    </w:p>
    <w:p w14:paraId="2126A5F4" w14:textId="77777777" w:rsidR="008642B3" w:rsidRPr="001B7815" w:rsidRDefault="00B464D3" w:rsidP="00597628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F814C03" w14:textId="77777777" w:rsidTr="00596EA3">
        <w:tc>
          <w:tcPr>
            <w:tcW w:w="871" w:type="dxa"/>
            <w:shd w:val="clear" w:color="auto" w:fill="F3F3F3"/>
            <w:vAlign w:val="center"/>
          </w:tcPr>
          <w:p w14:paraId="62B94958" w14:textId="77777777" w:rsidR="00211A34" w:rsidRPr="00596EA3" w:rsidRDefault="00596EA3" w:rsidP="0059762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793FAEA6" w14:textId="77777777" w:rsidR="00211A34" w:rsidRPr="00596EA3" w:rsidRDefault="00596EA3" w:rsidP="0059762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B1C15E9" w14:textId="77777777" w:rsidR="00211A34" w:rsidRPr="00596EA3" w:rsidRDefault="00211A34" w:rsidP="00597628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70D1AB9" w14:textId="77777777" w:rsidTr="00596EA3">
        <w:tc>
          <w:tcPr>
            <w:tcW w:w="871" w:type="dxa"/>
            <w:vAlign w:val="center"/>
          </w:tcPr>
          <w:p w14:paraId="3E4DC3B1" w14:textId="77777777" w:rsidR="00211A34" w:rsidRPr="00596EA3" w:rsidRDefault="00211A34" w:rsidP="005976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48592468" w14:textId="77777777" w:rsidR="00211A34" w:rsidRPr="00596EA3" w:rsidRDefault="00211A34" w:rsidP="00597628">
            <w:pPr>
              <w:rPr>
                <w:b/>
                <w:bCs/>
                <w:sz w:val="22"/>
                <w:szCs w:val="22"/>
              </w:rPr>
            </w:pPr>
          </w:p>
          <w:p w14:paraId="1ED69215" w14:textId="77777777" w:rsidR="00211A34" w:rsidRPr="00211A34" w:rsidRDefault="00211A34" w:rsidP="0059762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28AF037A" w14:textId="77777777" w:rsidR="00211A34" w:rsidRPr="00211A34" w:rsidRDefault="00211A34" w:rsidP="00597628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D251C9C" w14:textId="77777777" w:rsidR="00211A34" w:rsidRPr="00596EA3" w:rsidRDefault="00211A34" w:rsidP="00597628">
            <w:pPr>
              <w:rPr>
                <w:sz w:val="22"/>
                <w:szCs w:val="22"/>
              </w:rPr>
            </w:pPr>
          </w:p>
          <w:p w14:paraId="73C77CD6" w14:textId="77777777" w:rsidR="00211A34" w:rsidRPr="00596EA3" w:rsidRDefault="00211A34" w:rsidP="00597628">
            <w:pPr>
              <w:jc w:val="both"/>
              <w:rPr>
                <w:sz w:val="22"/>
                <w:szCs w:val="22"/>
              </w:rPr>
            </w:pPr>
          </w:p>
        </w:tc>
      </w:tr>
    </w:tbl>
    <w:p w14:paraId="5CC70425" w14:textId="77777777" w:rsidR="008642B3" w:rsidRDefault="008642B3" w:rsidP="00597628">
      <w:pPr>
        <w:jc w:val="both"/>
        <w:rPr>
          <w:color w:val="000000"/>
          <w:sz w:val="16"/>
          <w:szCs w:val="16"/>
        </w:rPr>
      </w:pPr>
    </w:p>
    <w:p w14:paraId="59F6F095" w14:textId="77777777" w:rsidR="009F0E5C" w:rsidRDefault="009F0E5C" w:rsidP="00597628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7178689B" w14:textId="77777777" w:rsidR="00F960D7" w:rsidRPr="00F33C66" w:rsidRDefault="00A029B8" w:rsidP="00597628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5404E7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3351F267" w14:textId="77777777" w:rsidR="00F960D7" w:rsidRPr="00F33C66" w:rsidRDefault="00D8427E" w:rsidP="0059762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9CD2911" w14:textId="77777777" w:rsidR="00F960D7" w:rsidRDefault="00F960D7" w:rsidP="00597628">
      <w:pPr>
        <w:jc w:val="both"/>
        <w:rPr>
          <w:bCs/>
        </w:rPr>
      </w:pPr>
    </w:p>
    <w:p w14:paraId="7EAD4E3C" w14:textId="77777777" w:rsidR="00B464D3" w:rsidRDefault="00B464D3" w:rsidP="00597628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A7E0AED" w14:textId="77777777" w:rsidR="00646FF5" w:rsidRPr="004229DE" w:rsidRDefault="00646FF5" w:rsidP="00597628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277A516A" w14:textId="77777777" w:rsidR="00646FF5" w:rsidRDefault="00646FF5" w:rsidP="00646FF5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A92126C" w14:textId="73411245" w:rsidR="00646FF5" w:rsidRDefault="00646FF5" w:rsidP="00646FF5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w Poznaniu</w:t>
      </w:r>
    </w:p>
    <w:p w14:paraId="70D97493" w14:textId="0444F26E" w:rsidR="00646FF5" w:rsidRPr="006B27ED" w:rsidRDefault="00646FF5" w:rsidP="00646FF5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Piotr Nowicki</w:t>
      </w:r>
    </w:p>
    <w:p w14:paraId="4E163063" w14:textId="77777777" w:rsidR="008642B3" w:rsidRPr="00B464D3" w:rsidRDefault="008642B3" w:rsidP="00597628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7AC66" w14:textId="77777777" w:rsidR="00AE4ECC" w:rsidRDefault="00AE4ECC">
      <w:r>
        <w:separator/>
      </w:r>
    </w:p>
  </w:endnote>
  <w:endnote w:type="continuationSeparator" w:id="0">
    <w:p w14:paraId="5903F8C5" w14:textId="77777777" w:rsidR="00AE4ECC" w:rsidRDefault="00AE4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ECB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8A40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E9120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64A7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C29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2F917" w14:textId="77777777" w:rsidR="00AE4ECC" w:rsidRDefault="00AE4ECC">
      <w:r>
        <w:separator/>
      </w:r>
    </w:p>
  </w:footnote>
  <w:footnote w:type="continuationSeparator" w:id="0">
    <w:p w14:paraId="0F371D1E" w14:textId="77777777" w:rsidR="00AE4ECC" w:rsidRDefault="00AE4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8B52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C158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EC50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EC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04E7"/>
    <w:rsid w:val="0054734E"/>
    <w:rsid w:val="00585838"/>
    <w:rsid w:val="00596EA3"/>
    <w:rsid w:val="00596FD7"/>
    <w:rsid w:val="00597628"/>
    <w:rsid w:val="005E5BFF"/>
    <w:rsid w:val="00607F9B"/>
    <w:rsid w:val="00644DCB"/>
    <w:rsid w:val="00646FF5"/>
    <w:rsid w:val="00657C1E"/>
    <w:rsid w:val="006E3089"/>
    <w:rsid w:val="00712C39"/>
    <w:rsid w:val="00732F97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4EC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443F7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BA449"/>
  <w15:chartTrackingRefBased/>
  <w15:docId w15:val="{500CDAB6-BEBB-44CD-83DF-90C81FD1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646F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393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2023-06-06T06:33:00Z</cp:lastPrinted>
  <dcterms:created xsi:type="dcterms:W3CDTF">2023-06-07T06:43:00Z</dcterms:created>
  <dcterms:modified xsi:type="dcterms:W3CDTF">2023-06-07T06:43:00Z</dcterms:modified>
</cp:coreProperties>
</file>