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D8E3F" w14:textId="77777777" w:rsidR="00E34602" w:rsidRDefault="00E34602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</w:p>
    <w:p w14:paraId="4CA75DAB" w14:textId="2A6AA03F" w:rsidR="00636F95" w:rsidRPr="00247E7B" w:rsidRDefault="00E41408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0"/>
        </w:rPr>
      </w:pPr>
      <w:r w:rsidRPr="00247E7B">
        <w:rPr>
          <w:rFonts w:ascii="Arial" w:hAnsi="Arial" w:cs="Arial"/>
          <w:sz w:val="20"/>
        </w:rPr>
        <w:t>P</w:t>
      </w:r>
      <w:r w:rsidR="001D7846" w:rsidRPr="00247E7B">
        <w:rPr>
          <w:rFonts w:ascii="Arial" w:hAnsi="Arial" w:cs="Arial"/>
          <w:sz w:val="20"/>
        </w:rPr>
        <w:t>oznań</w:t>
      </w:r>
      <w:r w:rsidR="007722BF" w:rsidRPr="00247E7B">
        <w:rPr>
          <w:rFonts w:ascii="Arial" w:hAnsi="Arial" w:cs="Arial"/>
          <w:sz w:val="20"/>
        </w:rPr>
        <w:t xml:space="preserve">, </w:t>
      </w:r>
      <w:r w:rsidR="00F7740F">
        <w:rPr>
          <w:rFonts w:ascii="Arial" w:hAnsi="Arial" w:cs="Arial"/>
          <w:sz w:val="20"/>
        </w:rPr>
        <w:t>07</w:t>
      </w:r>
      <w:r w:rsidR="009110D2">
        <w:rPr>
          <w:rFonts w:ascii="Arial" w:hAnsi="Arial" w:cs="Arial"/>
          <w:sz w:val="20"/>
        </w:rPr>
        <w:t>-06-</w:t>
      </w:r>
      <w:r w:rsidR="00FC0452" w:rsidRPr="00247E7B">
        <w:rPr>
          <w:rFonts w:ascii="Arial" w:hAnsi="Arial" w:cs="Arial"/>
          <w:sz w:val="20"/>
        </w:rPr>
        <w:t xml:space="preserve"> 2023</w:t>
      </w:r>
      <w:r w:rsidR="007722BF" w:rsidRPr="00247E7B">
        <w:rPr>
          <w:rFonts w:ascii="Arial" w:hAnsi="Arial" w:cs="Arial"/>
          <w:sz w:val="20"/>
        </w:rPr>
        <w:t xml:space="preserve"> r.</w:t>
      </w:r>
    </w:p>
    <w:p w14:paraId="4BC139BE" w14:textId="6ECF5690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537AE79F" w:rsidR="007E6128" w:rsidRDefault="00F7740F" w:rsidP="00F65E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ODPOWIEDŹ NA ZAPYTANIE DO ZAPROSZENIA </w:t>
      </w:r>
    </w:p>
    <w:p w14:paraId="498EADEB" w14:textId="77777777" w:rsidR="00AF51E3" w:rsidRPr="002F67D4" w:rsidRDefault="00AF51E3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238AA5CD" w14:textId="0175FC84" w:rsidR="00F5626F" w:rsidRPr="0086346C" w:rsidRDefault="00F7740F" w:rsidP="00E4140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</w:t>
      </w:r>
      <w:r w:rsidR="008F3380" w:rsidRPr="0086346C">
        <w:rPr>
          <w:rFonts w:ascii="Arial" w:hAnsi="Arial" w:cs="Arial"/>
          <w:b/>
          <w:sz w:val="22"/>
          <w:szCs w:val="22"/>
        </w:rPr>
        <w:t>a</w:t>
      </w:r>
      <w:r w:rsidR="00E41408" w:rsidRPr="0086346C">
        <w:rPr>
          <w:rFonts w:ascii="Arial" w:hAnsi="Arial" w:cs="Arial"/>
          <w:b/>
          <w:sz w:val="22"/>
          <w:szCs w:val="22"/>
        </w:rPr>
        <w:t xml:space="preserve"> </w:t>
      </w:r>
      <w:r w:rsidR="00FB1EE8" w:rsidRPr="0086346C">
        <w:rPr>
          <w:rFonts w:ascii="Arial" w:hAnsi="Arial" w:cs="Arial"/>
          <w:b/>
          <w:sz w:val="22"/>
          <w:szCs w:val="22"/>
        </w:rPr>
        <w:t>dostawę</w:t>
      </w:r>
      <w:r w:rsidR="0053275F">
        <w:rPr>
          <w:rFonts w:ascii="Arial" w:hAnsi="Arial" w:cs="Arial"/>
          <w:b/>
          <w:sz w:val="22"/>
          <w:szCs w:val="22"/>
        </w:rPr>
        <w:t xml:space="preserve"> głowicy</w:t>
      </w:r>
      <w:r w:rsidR="00FB1EE8" w:rsidRPr="0086346C">
        <w:rPr>
          <w:rFonts w:ascii="Arial" w:hAnsi="Arial" w:cs="Arial"/>
          <w:b/>
          <w:sz w:val="22"/>
          <w:szCs w:val="22"/>
        </w:rPr>
        <w:t xml:space="preserve"> </w:t>
      </w:r>
      <w:r w:rsidR="00FC0452" w:rsidRPr="0086346C">
        <w:rPr>
          <w:rFonts w:ascii="Arial" w:hAnsi="Arial" w:cs="Arial"/>
          <w:b/>
          <w:sz w:val="22"/>
          <w:szCs w:val="22"/>
        </w:rPr>
        <w:t xml:space="preserve">lasera </w:t>
      </w:r>
      <w:r w:rsidR="0053275F">
        <w:rPr>
          <w:rFonts w:ascii="Arial" w:hAnsi="Arial" w:cs="Arial"/>
          <w:b/>
          <w:sz w:val="22"/>
          <w:szCs w:val="22"/>
        </w:rPr>
        <w:t xml:space="preserve">do pracy </w:t>
      </w:r>
      <w:r w:rsidR="00FC0452" w:rsidRPr="0086346C">
        <w:rPr>
          <w:rFonts w:ascii="Arial" w:hAnsi="Arial" w:cs="Arial"/>
          <w:b/>
          <w:sz w:val="22"/>
          <w:szCs w:val="22"/>
        </w:rPr>
        <w:t>impulsowe</w:t>
      </w:r>
      <w:r w:rsidR="0053275F">
        <w:rPr>
          <w:rFonts w:ascii="Arial" w:hAnsi="Arial" w:cs="Arial"/>
          <w:b/>
          <w:sz w:val="22"/>
          <w:szCs w:val="22"/>
        </w:rPr>
        <w:t>j do układu TCSPC z oprogramowaniem</w:t>
      </w:r>
    </w:p>
    <w:p w14:paraId="53BCF715" w14:textId="0CD9192E" w:rsidR="00E34602" w:rsidRPr="0086346C" w:rsidRDefault="00E34602" w:rsidP="00E3460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postępowanie nr ZP/</w:t>
      </w:r>
      <w:r w:rsidR="0053275F">
        <w:rPr>
          <w:rFonts w:ascii="Arial" w:hAnsi="Arial" w:cs="Arial"/>
          <w:b/>
          <w:sz w:val="22"/>
          <w:szCs w:val="22"/>
        </w:rPr>
        <w:t>0229</w:t>
      </w:r>
      <w:r>
        <w:rPr>
          <w:rFonts w:ascii="Arial" w:hAnsi="Arial" w:cs="Arial"/>
          <w:b/>
          <w:sz w:val="22"/>
          <w:szCs w:val="22"/>
        </w:rPr>
        <w:t>/D/23</w:t>
      </w:r>
    </w:p>
    <w:p w14:paraId="04EF5FEB" w14:textId="77777777" w:rsidR="002F67D4" w:rsidRPr="002F67D4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7544B47" w14:textId="48CB2495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447487D" w14:textId="5777E30F" w:rsidR="00F7740F" w:rsidRDefault="00F7740F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83362D4" w14:textId="0AE4E72D" w:rsidR="00F7740F" w:rsidRDefault="00F7740F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7740F">
        <w:rPr>
          <w:rStyle w:val="normaltextrun"/>
          <w:rFonts w:ascii="Arial" w:hAnsi="Arial" w:cs="Arial"/>
          <w:sz w:val="22"/>
          <w:szCs w:val="22"/>
        </w:rPr>
        <w:t>Zamawiający informuje, iż wpłynęło zapytanie do opisu przedmiotu zamówienia. Poniżej zamieszczam pytanie i odpowiedź:</w:t>
      </w:r>
    </w:p>
    <w:p w14:paraId="0A857195" w14:textId="4AFC036A" w:rsidR="00F7740F" w:rsidRDefault="00F7740F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3903D63" w14:textId="77777777" w:rsidR="00F7740F" w:rsidRPr="00F7740F" w:rsidRDefault="00F7740F" w:rsidP="00F7740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7740F">
        <w:rPr>
          <w:rFonts w:ascii="Arial" w:hAnsi="Arial" w:cs="Arial"/>
          <w:color w:val="000000"/>
          <w:sz w:val="22"/>
          <w:szCs w:val="22"/>
        </w:rPr>
        <w:t>1. Czy Zamawiający dopuści złożenie oferty z laserem o wymiarach głowicy: 100 x 62 mm (długość x średnica), spełniającym pozostałe wymagania SWZ?</w:t>
      </w:r>
    </w:p>
    <w:p w14:paraId="0F8FC999" w14:textId="77777777" w:rsidR="00F7740F" w:rsidRPr="00F7740F" w:rsidRDefault="00F7740F" w:rsidP="00F7740F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A35A2C3" w14:textId="77777777" w:rsidR="00F7740F" w:rsidRPr="00F7740F" w:rsidRDefault="00F7740F" w:rsidP="00F7740F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F7740F">
        <w:rPr>
          <w:rStyle w:val="contentpasted1"/>
          <w:rFonts w:ascii="Arial" w:hAnsi="Arial" w:cs="Arial"/>
          <w:b/>
          <w:color w:val="242424"/>
          <w:sz w:val="22"/>
          <w:szCs w:val="22"/>
          <w:u w:val="single"/>
          <w:shd w:val="clear" w:color="auto" w:fill="FFFFFF"/>
        </w:rPr>
        <w:t>Odpowiedź.</w:t>
      </w:r>
      <w:r w:rsidRPr="00F7740F">
        <w:rPr>
          <w:rStyle w:val="contentpasted1"/>
          <w:rFonts w:ascii="Arial" w:hAnsi="Arial" w:cs="Arial"/>
          <w:color w:val="242424"/>
          <w:sz w:val="22"/>
          <w:szCs w:val="22"/>
          <w:shd w:val="clear" w:color="auto" w:fill="FFFFFF"/>
        </w:rPr>
        <w:t xml:space="preserve"> Tak: Zamawiający dopuszcza proponowany w zapytaniu  rozmiar głowicy laserowej.</w:t>
      </w:r>
      <w:bookmarkStart w:id="0" w:name="_GoBack"/>
      <w:bookmarkEnd w:id="0"/>
    </w:p>
    <w:p w14:paraId="16B1E4D0" w14:textId="77777777" w:rsidR="00F7740F" w:rsidRPr="00F7740F" w:rsidRDefault="00F7740F" w:rsidP="00F7740F">
      <w:pPr>
        <w:rPr>
          <w:rFonts w:ascii="Arial" w:hAnsi="Arial" w:cs="Arial"/>
          <w:color w:val="000000"/>
          <w:sz w:val="22"/>
          <w:szCs w:val="22"/>
        </w:rPr>
      </w:pPr>
    </w:p>
    <w:p w14:paraId="411BD31F" w14:textId="77777777" w:rsidR="00F7740F" w:rsidRPr="00F7740F" w:rsidRDefault="00F7740F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7413237E" w14:textId="358C5A55" w:rsidR="00F7740F" w:rsidRDefault="00F7740F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47238AE" w14:textId="77777777" w:rsidR="00F7740F" w:rsidRDefault="00F7740F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65A22CD" w14:textId="6AE9CF86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6CB2EEF" w14:textId="788171F5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8FDB260" w14:textId="070C8A22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71BF327" w14:textId="7D655700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3C793B6" w14:textId="75E9FFC1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D05856D" w14:textId="26C9A595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0E1FF6D" w14:textId="4D1B6F9F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09606F9" w14:textId="14F8FEB1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F4F973B" w14:textId="28074646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A1FB4DC" w14:textId="34999216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286129D" w14:textId="40E468BD" w:rsidR="00B06A90" w:rsidRDefault="00B06A90" w:rsidP="00C43B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sectPr w:rsidR="00B06A90" w:rsidSect="009A5B2D">
      <w:headerReference w:type="default" r:id="rId8"/>
      <w:footerReference w:type="even" r:id="rId9"/>
      <w:footerReference w:type="default" r:id="rId10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A6E6FE" w14:textId="77777777" w:rsidR="00F8677E" w:rsidRDefault="00F8677E">
      <w:r>
        <w:separator/>
      </w:r>
    </w:p>
  </w:endnote>
  <w:endnote w:type="continuationSeparator" w:id="0">
    <w:p w14:paraId="1CA69EEB" w14:textId="77777777" w:rsidR="00F8677E" w:rsidRDefault="00F86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6EE915F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740F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D23FE" w14:textId="77777777" w:rsidR="00F8677E" w:rsidRDefault="00F8677E">
      <w:r>
        <w:separator/>
      </w:r>
    </w:p>
  </w:footnote>
  <w:footnote w:type="continuationSeparator" w:id="0">
    <w:p w14:paraId="4E7E3A3C" w14:textId="77777777" w:rsidR="00F8677E" w:rsidRDefault="00F86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13935" w14:textId="77777777" w:rsidR="00C73552" w:rsidRPr="003C0ACB" w:rsidRDefault="00C73552" w:rsidP="00C73552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>
      <w:rPr>
        <w:rFonts w:ascii="Arial Narrow" w:hAnsi="Arial Narrow"/>
      </w:rPr>
      <w:t>0229/</w:t>
    </w:r>
    <w:r w:rsidRPr="003C0ACB">
      <w:rPr>
        <w:rFonts w:ascii="Arial Narrow" w:hAnsi="Arial Narrow"/>
      </w:rPr>
      <w:t>D/2</w:t>
    </w:r>
    <w:r>
      <w:rPr>
        <w:rFonts w:ascii="Arial Narrow" w:hAnsi="Arial Narrow"/>
      </w:rPr>
      <w:t>3</w:t>
    </w: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34E3350C"/>
    <w:multiLevelType w:val="hybridMultilevel"/>
    <w:tmpl w:val="065A2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022C2"/>
    <w:multiLevelType w:val="hybridMultilevel"/>
    <w:tmpl w:val="EA229D04"/>
    <w:lvl w:ilvl="0" w:tplc="062C2C3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BE012C"/>
    <w:multiLevelType w:val="multilevel"/>
    <w:tmpl w:val="3CBC70B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9C1446"/>
    <w:multiLevelType w:val="multilevel"/>
    <w:tmpl w:val="5B36B1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 w:val="0"/>
      </w:rPr>
    </w:lvl>
  </w:abstractNum>
  <w:abstractNum w:abstractNumId="13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10"/>
  </w:num>
  <w:num w:numId="5">
    <w:abstractNumId w:val="1"/>
  </w:num>
  <w:num w:numId="6">
    <w:abstractNumId w:val="8"/>
  </w:num>
  <w:num w:numId="7">
    <w:abstractNumId w:val="11"/>
  </w:num>
  <w:num w:numId="8">
    <w:abstractNumId w:val="15"/>
  </w:num>
  <w:num w:numId="9">
    <w:abstractNumId w:val="3"/>
  </w:num>
  <w:num w:numId="10">
    <w:abstractNumId w:val="12"/>
  </w:num>
  <w:num w:numId="11">
    <w:abstractNumId w:val="7"/>
  </w:num>
  <w:num w:numId="12">
    <w:abstractNumId w:val="5"/>
  </w:num>
  <w:num w:numId="13">
    <w:abstractNumId w:val="2"/>
  </w:num>
  <w:num w:numId="14">
    <w:abstractNumId w:val="6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qgUAeITGpSwAAAA="/>
  </w:docVars>
  <w:rsids>
    <w:rsidRoot w:val="00F415DB"/>
    <w:rsid w:val="00001808"/>
    <w:rsid w:val="00004D43"/>
    <w:rsid w:val="000052A4"/>
    <w:rsid w:val="00007E18"/>
    <w:rsid w:val="000114DC"/>
    <w:rsid w:val="000149CD"/>
    <w:rsid w:val="00022D2F"/>
    <w:rsid w:val="000240E9"/>
    <w:rsid w:val="000336B7"/>
    <w:rsid w:val="000478EC"/>
    <w:rsid w:val="00094688"/>
    <w:rsid w:val="000B4ED2"/>
    <w:rsid w:val="000B558F"/>
    <w:rsid w:val="000D02AF"/>
    <w:rsid w:val="000D6A3A"/>
    <w:rsid w:val="000E2B4D"/>
    <w:rsid w:val="000F0370"/>
    <w:rsid w:val="001007E3"/>
    <w:rsid w:val="00101495"/>
    <w:rsid w:val="0010267B"/>
    <w:rsid w:val="00105443"/>
    <w:rsid w:val="00120518"/>
    <w:rsid w:val="00130625"/>
    <w:rsid w:val="0013075A"/>
    <w:rsid w:val="00150EBA"/>
    <w:rsid w:val="001651F4"/>
    <w:rsid w:val="00171426"/>
    <w:rsid w:val="00181E5E"/>
    <w:rsid w:val="0019459C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122F0"/>
    <w:rsid w:val="0022598E"/>
    <w:rsid w:val="002300E4"/>
    <w:rsid w:val="00230A1F"/>
    <w:rsid w:val="00240910"/>
    <w:rsid w:val="00247E7B"/>
    <w:rsid w:val="00253304"/>
    <w:rsid w:val="00253892"/>
    <w:rsid w:val="002675EA"/>
    <w:rsid w:val="00283C44"/>
    <w:rsid w:val="00285366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52AC7"/>
    <w:rsid w:val="0035583D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C720E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425C7"/>
    <w:rsid w:val="00445A13"/>
    <w:rsid w:val="00447822"/>
    <w:rsid w:val="00452AA0"/>
    <w:rsid w:val="004603CB"/>
    <w:rsid w:val="00473331"/>
    <w:rsid w:val="0048028D"/>
    <w:rsid w:val="004B1FAE"/>
    <w:rsid w:val="004B50DD"/>
    <w:rsid w:val="004C732F"/>
    <w:rsid w:val="0052543F"/>
    <w:rsid w:val="00530EFC"/>
    <w:rsid w:val="0053275F"/>
    <w:rsid w:val="005473AE"/>
    <w:rsid w:val="00547EAA"/>
    <w:rsid w:val="00574590"/>
    <w:rsid w:val="00580F24"/>
    <w:rsid w:val="0058509B"/>
    <w:rsid w:val="005A3153"/>
    <w:rsid w:val="005B073B"/>
    <w:rsid w:val="005C46C0"/>
    <w:rsid w:val="005C5706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687"/>
    <w:rsid w:val="00614D68"/>
    <w:rsid w:val="00622109"/>
    <w:rsid w:val="00634031"/>
    <w:rsid w:val="00634453"/>
    <w:rsid w:val="0063469E"/>
    <w:rsid w:val="006364E2"/>
    <w:rsid w:val="00636F95"/>
    <w:rsid w:val="00646810"/>
    <w:rsid w:val="00657874"/>
    <w:rsid w:val="00657D91"/>
    <w:rsid w:val="00686B34"/>
    <w:rsid w:val="00687703"/>
    <w:rsid w:val="00690353"/>
    <w:rsid w:val="0069754B"/>
    <w:rsid w:val="006A0C7D"/>
    <w:rsid w:val="006A1821"/>
    <w:rsid w:val="006E49C9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C4DFA"/>
    <w:rsid w:val="007D4074"/>
    <w:rsid w:val="007E6128"/>
    <w:rsid w:val="008109E9"/>
    <w:rsid w:val="00820148"/>
    <w:rsid w:val="008209EA"/>
    <w:rsid w:val="00825A25"/>
    <w:rsid w:val="00827E6D"/>
    <w:rsid w:val="00833444"/>
    <w:rsid w:val="00833E1C"/>
    <w:rsid w:val="00837320"/>
    <w:rsid w:val="00852982"/>
    <w:rsid w:val="0086346C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D6E84"/>
    <w:rsid w:val="008F3380"/>
    <w:rsid w:val="008F3A27"/>
    <w:rsid w:val="008F615E"/>
    <w:rsid w:val="00901A73"/>
    <w:rsid w:val="0090401C"/>
    <w:rsid w:val="00905137"/>
    <w:rsid w:val="00906E09"/>
    <w:rsid w:val="009103D4"/>
    <w:rsid w:val="009110D2"/>
    <w:rsid w:val="00911A6E"/>
    <w:rsid w:val="00925ECD"/>
    <w:rsid w:val="009350E7"/>
    <w:rsid w:val="00936760"/>
    <w:rsid w:val="00936DD0"/>
    <w:rsid w:val="00943474"/>
    <w:rsid w:val="0095343C"/>
    <w:rsid w:val="009632AB"/>
    <w:rsid w:val="0097773D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5579F"/>
    <w:rsid w:val="00A601FD"/>
    <w:rsid w:val="00A75CFC"/>
    <w:rsid w:val="00A93E32"/>
    <w:rsid w:val="00A97B01"/>
    <w:rsid w:val="00AA7DA7"/>
    <w:rsid w:val="00AB195D"/>
    <w:rsid w:val="00AB48A2"/>
    <w:rsid w:val="00AE14B8"/>
    <w:rsid w:val="00AF22BD"/>
    <w:rsid w:val="00AF3D54"/>
    <w:rsid w:val="00AF3E23"/>
    <w:rsid w:val="00AF51E3"/>
    <w:rsid w:val="00B00F3B"/>
    <w:rsid w:val="00B06A90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E476A"/>
    <w:rsid w:val="00C157A0"/>
    <w:rsid w:val="00C20B74"/>
    <w:rsid w:val="00C31F5F"/>
    <w:rsid w:val="00C43BF0"/>
    <w:rsid w:val="00C4423E"/>
    <w:rsid w:val="00C51E25"/>
    <w:rsid w:val="00C52FFB"/>
    <w:rsid w:val="00C54F51"/>
    <w:rsid w:val="00C61E6A"/>
    <w:rsid w:val="00C70DB9"/>
    <w:rsid w:val="00C73552"/>
    <w:rsid w:val="00C748C3"/>
    <w:rsid w:val="00C75F72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42EB"/>
    <w:rsid w:val="00CD5290"/>
    <w:rsid w:val="00CD6FAE"/>
    <w:rsid w:val="00D16F52"/>
    <w:rsid w:val="00D333BE"/>
    <w:rsid w:val="00D3644D"/>
    <w:rsid w:val="00D60EEA"/>
    <w:rsid w:val="00D70957"/>
    <w:rsid w:val="00D70B35"/>
    <w:rsid w:val="00D70C9F"/>
    <w:rsid w:val="00D77FD7"/>
    <w:rsid w:val="00D80B89"/>
    <w:rsid w:val="00D83D25"/>
    <w:rsid w:val="00D84FAB"/>
    <w:rsid w:val="00D87999"/>
    <w:rsid w:val="00D96FA7"/>
    <w:rsid w:val="00DA5484"/>
    <w:rsid w:val="00DC40E0"/>
    <w:rsid w:val="00DC7565"/>
    <w:rsid w:val="00DE5EA6"/>
    <w:rsid w:val="00E033C6"/>
    <w:rsid w:val="00E14FAE"/>
    <w:rsid w:val="00E1635E"/>
    <w:rsid w:val="00E20274"/>
    <w:rsid w:val="00E326D2"/>
    <w:rsid w:val="00E34602"/>
    <w:rsid w:val="00E4103F"/>
    <w:rsid w:val="00E41408"/>
    <w:rsid w:val="00E50557"/>
    <w:rsid w:val="00E533F7"/>
    <w:rsid w:val="00E54E49"/>
    <w:rsid w:val="00E63811"/>
    <w:rsid w:val="00E63F83"/>
    <w:rsid w:val="00E72C24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E756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7740F"/>
    <w:rsid w:val="00F826C6"/>
    <w:rsid w:val="00F8443B"/>
    <w:rsid w:val="00F8677E"/>
    <w:rsid w:val="00F91080"/>
    <w:rsid w:val="00F96908"/>
    <w:rsid w:val="00FB0593"/>
    <w:rsid w:val="00FB1EE8"/>
    <w:rsid w:val="00FB49E6"/>
    <w:rsid w:val="00FC0452"/>
    <w:rsid w:val="00FC548A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link w:val="Nagwek5"/>
    <w:rsid w:val="00F826C6"/>
    <w:rPr>
      <w:b/>
      <w:bCs/>
      <w:i/>
      <w:iCs/>
      <w:sz w:val="26"/>
      <w:szCs w:val="26"/>
    </w:rPr>
  </w:style>
  <w:style w:type="character" w:customStyle="1" w:styleId="AkapitzlistZnak">
    <w:name w:val="Akapit z listą Znak"/>
    <w:aliases w:val="CW_Lista Znak"/>
    <w:link w:val="Akapitzlist"/>
    <w:uiPriority w:val="34"/>
    <w:rsid w:val="00F826C6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C73552"/>
  </w:style>
  <w:style w:type="character" w:customStyle="1" w:styleId="contentpasted1">
    <w:name w:val="contentpasted1"/>
    <w:basedOn w:val="Domylnaczcionkaakapitu"/>
    <w:rsid w:val="00F77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9E185-0476-43B5-A8FC-753FD79D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70</Words>
  <Characters>482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Iwona Zerbin</cp:lastModifiedBy>
  <cp:revision>2</cp:revision>
  <cp:lastPrinted>2023-06-06T07:21:00Z</cp:lastPrinted>
  <dcterms:created xsi:type="dcterms:W3CDTF">2023-06-07T10:14:00Z</dcterms:created>
  <dcterms:modified xsi:type="dcterms:W3CDTF">2023-06-07T10:14:00Z</dcterms:modified>
</cp:coreProperties>
</file>