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AA1E40" w:rsidRDefault="006F3EF4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AA1E40">
        <w:rPr>
          <w:sz w:val="24"/>
          <w:szCs w:val="24"/>
        </w:rPr>
        <w:t>Poznań</w:t>
      </w:r>
      <w:r w:rsidR="00D665F5" w:rsidRPr="00AA1E40">
        <w:rPr>
          <w:sz w:val="24"/>
          <w:szCs w:val="24"/>
        </w:rPr>
        <w:t xml:space="preserve"> dnia: </w:t>
      </w:r>
      <w:r w:rsidRPr="00AA1E40">
        <w:rPr>
          <w:sz w:val="24"/>
          <w:szCs w:val="24"/>
        </w:rPr>
        <w:t>2023-06-07</w:t>
      </w:r>
    </w:p>
    <w:p w:rsidR="006F3EF4" w:rsidRPr="00AA1E40" w:rsidRDefault="006F3EF4" w:rsidP="00577BC6">
      <w:pPr>
        <w:spacing w:after="40"/>
        <w:rPr>
          <w:b/>
          <w:bCs/>
          <w:sz w:val="24"/>
          <w:szCs w:val="24"/>
        </w:rPr>
      </w:pPr>
      <w:r w:rsidRPr="00AA1E40">
        <w:rPr>
          <w:b/>
          <w:bCs/>
          <w:sz w:val="24"/>
          <w:szCs w:val="24"/>
        </w:rPr>
        <w:t>Szpital Wojewódzki w Poznaniu</w:t>
      </w:r>
    </w:p>
    <w:p w:rsidR="00D665F5" w:rsidRPr="00AA1E40" w:rsidRDefault="006F3EF4" w:rsidP="00577BC6">
      <w:pPr>
        <w:spacing w:after="40"/>
        <w:rPr>
          <w:b/>
          <w:bCs/>
          <w:sz w:val="24"/>
          <w:szCs w:val="24"/>
        </w:rPr>
      </w:pPr>
      <w:r w:rsidRPr="00AA1E40">
        <w:rPr>
          <w:b/>
          <w:bCs/>
          <w:sz w:val="24"/>
          <w:szCs w:val="24"/>
        </w:rPr>
        <w:t>Dział Zamówień Publicznych</w:t>
      </w:r>
    </w:p>
    <w:p w:rsidR="00D665F5" w:rsidRPr="00AA1E40" w:rsidRDefault="006F3EF4" w:rsidP="00D665F5">
      <w:pPr>
        <w:rPr>
          <w:sz w:val="24"/>
          <w:szCs w:val="24"/>
        </w:rPr>
      </w:pPr>
      <w:r w:rsidRPr="00AA1E40">
        <w:rPr>
          <w:sz w:val="24"/>
          <w:szCs w:val="24"/>
        </w:rPr>
        <w:t>Juraszów</w:t>
      </w:r>
      <w:r w:rsidR="00D665F5" w:rsidRPr="00AA1E40">
        <w:rPr>
          <w:sz w:val="24"/>
          <w:szCs w:val="24"/>
        </w:rPr>
        <w:t xml:space="preserve"> </w:t>
      </w:r>
      <w:r w:rsidRPr="00AA1E40">
        <w:rPr>
          <w:sz w:val="24"/>
          <w:szCs w:val="24"/>
        </w:rPr>
        <w:t>7/19</w:t>
      </w:r>
    </w:p>
    <w:p w:rsidR="00D665F5" w:rsidRPr="00AA1E40" w:rsidRDefault="006F3EF4" w:rsidP="00D665F5">
      <w:pPr>
        <w:rPr>
          <w:sz w:val="24"/>
          <w:szCs w:val="24"/>
        </w:rPr>
      </w:pPr>
      <w:r w:rsidRPr="00AA1E40">
        <w:rPr>
          <w:sz w:val="24"/>
          <w:szCs w:val="24"/>
        </w:rPr>
        <w:t>60-479</w:t>
      </w:r>
      <w:r w:rsidR="00D665F5" w:rsidRPr="00AA1E40">
        <w:rPr>
          <w:sz w:val="24"/>
          <w:szCs w:val="24"/>
        </w:rPr>
        <w:t xml:space="preserve"> </w:t>
      </w:r>
      <w:r w:rsidRPr="00AA1E40">
        <w:rPr>
          <w:sz w:val="24"/>
          <w:szCs w:val="24"/>
        </w:rPr>
        <w:t>Poznań</w:t>
      </w:r>
    </w:p>
    <w:p w:rsidR="00D665F5" w:rsidRPr="00AA1E4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AA1E40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AA1E40">
        <w:rPr>
          <w:sz w:val="24"/>
          <w:szCs w:val="24"/>
        </w:rPr>
        <w:t>Znak sprawy:</w:t>
      </w:r>
      <w:r w:rsidRPr="00AA1E40">
        <w:rPr>
          <w:b/>
          <w:sz w:val="24"/>
          <w:szCs w:val="24"/>
        </w:rPr>
        <w:t xml:space="preserve"> </w:t>
      </w:r>
      <w:r w:rsidR="006F3EF4" w:rsidRPr="00AA1E40">
        <w:rPr>
          <w:b/>
          <w:sz w:val="24"/>
          <w:szCs w:val="24"/>
        </w:rPr>
        <w:t>SZW/DZP/40/2023</w:t>
      </w:r>
      <w:r w:rsidR="00A80738" w:rsidRPr="00AA1E40">
        <w:rPr>
          <w:sz w:val="24"/>
          <w:szCs w:val="24"/>
        </w:rPr>
        <w:tab/>
        <w:t xml:space="preserve"> </w:t>
      </w:r>
    </w:p>
    <w:p w:rsidR="00A80738" w:rsidRPr="00AA1E4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A1E4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A1E4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A1E4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A1E40">
        <w:rPr>
          <w:b/>
          <w:spacing w:val="20"/>
          <w:sz w:val="28"/>
        </w:rPr>
        <w:t>INFORMACJA Z OTWARCIA OFERT</w:t>
      </w:r>
    </w:p>
    <w:p w:rsidR="00A80738" w:rsidRPr="00AA1E4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AA1E40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AA1E40">
        <w:rPr>
          <w:bCs/>
          <w:sz w:val="24"/>
          <w:szCs w:val="24"/>
        </w:rPr>
        <w:t xml:space="preserve">Dotyczy </w:t>
      </w:r>
      <w:r w:rsidRPr="00AA1E40">
        <w:rPr>
          <w:sz w:val="24"/>
          <w:szCs w:val="24"/>
        </w:rPr>
        <w:t xml:space="preserve">postępowania o udzielenie zamówienia publicznego prowadzonego w trybie </w:t>
      </w:r>
      <w:r w:rsidR="006F3EF4" w:rsidRPr="00AA1E40">
        <w:rPr>
          <w:sz w:val="24"/>
          <w:szCs w:val="24"/>
        </w:rPr>
        <w:t>przetarg nieograniczony</w:t>
      </w:r>
      <w:r w:rsidRPr="00AA1E40">
        <w:rPr>
          <w:sz w:val="24"/>
          <w:szCs w:val="24"/>
        </w:rPr>
        <w:t xml:space="preserve"> na:</w:t>
      </w:r>
    </w:p>
    <w:p w:rsidR="00A80738" w:rsidRPr="00AA1E40" w:rsidRDefault="006F3EF4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AA1E40">
        <w:rPr>
          <w:b/>
          <w:szCs w:val="24"/>
        </w:rPr>
        <w:t>Wyroby medyczne specjalistyczne dla Pracowni Kardiologii Inwazyjnej oraz Elektroterapii i Elektrostymulacji Serca - część 1</w:t>
      </w:r>
    </w:p>
    <w:p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AA1E40">
        <w:rPr>
          <w:sz w:val="24"/>
          <w:szCs w:val="24"/>
        </w:rPr>
        <w:t>Zamawiający, działając na podstawie art. 22</w:t>
      </w:r>
      <w:r w:rsidR="00FC7F5E" w:rsidRPr="00AA1E40">
        <w:rPr>
          <w:sz w:val="24"/>
          <w:szCs w:val="24"/>
        </w:rPr>
        <w:t>2</w:t>
      </w:r>
      <w:r w:rsidRPr="00AA1E40">
        <w:rPr>
          <w:sz w:val="24"/>
          <w:szCs w:val="24"/>
        </w:rPr>
        <w:t xml:space="preserve"> ust. 5 </w:t>
      </w:r>
      <w:r w:rsidRPr="00AA1E40">
        <w:rPr>
          <w:bCs/>
          <w:sz w:val="24"/>
          <w:szCs w:val="24"/>
        </w:rPr>
        <w:t>ustawy z dnia 11 września 2019 r. Prawo zamówień publicznych</w:t>
      </w:r>
      <w:r w:rsidRPr="00AA1E40">
        <w:rPr>
          <w:sz w:val="24"/>
          <w:szCs w:val="24"/>
        </w:rPr>
        <w:t xml:space="preserve"> </w:t>
      </w:r>
      <w:r w:rsidR="006F3EF4" w:rsidRPr="00AA1E40">
        <w:rPr>
          <w:sz w:val="24"/>
          <w:szCs w:val="24"/>
        </w:rPr>
        <w:t>(</w:t>
      </w:r>
      <w:proofErr w:type="spellStart"/>
      <w:r w:rsidR="006F3EF4" w:rsidRPr="00AA1E40">
        <w:rPr>
          <w:sz w:val="24"/>
          <w:szCs w:val="24"/>
        </w:rPr>
        <w:t>t.j</w:t>
      </w:r>
      <w:proofErr w:type="spellEnd"/>
      <w:r w:rsidR="006F3EF4" w:rsidRPr="00AA1E40">
        <w:rPr>
          <w:sz w:val="24"/>
          <w:szCs w:val="24"/>
        </w:rPr>
        <w:t>. Dz. U. z 2022r. poz. 1710)</w:t>
      </w:r>
      <w:r w:rsidR="00490DC0" w:rsidRPr="00AA1E40">
        <w:rPr>
          <w:sz w:val="24"/>
          <w:szCs w:val="24"/>
        </w:rPr>
        <w:t xml:space="preserve"> </w:t>
      </w:r>
      <w:r w:rsidRPr="00AA1E40">
        <w:rPr>
          <w:sz w:val="24"/>
          <w:szCs w:val="24"/>
        </w:rPr>
        <w:t>udostępnia</w:t>
      </w:r>
      <w:r w:rsidR="00F95C33" w:rsidRPr="00AA1E40">
        <w:rPr>
          <w:sz w:val="24"/>
          <w:szCs w:val="24"/>
        </w:rPr>
        <w:t xml:space="preserve"> </w:t>
      </w:r>
      <w:r w:rsidR="004C7E9B" w:rsidRPr="00AA1E40">
        <w:rPr>
          <w:sz w:val="24"/>
          <w:szCs w:val="24"/>
        </w:rPr>
        <w:t>informacj</w:t>
      </w:r>
      <w:r w:rsidR="00577BC6" w:rsidRPr="00AA1E40">
        <w:rPr>
          <w:sz w:val="24"/>
          <w:szCs w:val="24"/>
        </w:rPr>
        <w:t>ę</w:t>
      </w:r>
      <w:r w:rsidR="00035488" w:rsidRPr="00AA1E40">
        <w:rPr>
          <w:sz w:val="24"/>
          <w:szCs w:val="24"/>
        </w:rPr>
        <w:t xml:space="preserve"> z otwarcia ofert</w:t>
      </w:r>
      <w:r w:rsidR="00577BC6" w:rsidRPr="00AA1E40">
        <w:rPr>
          <w:sz w:val="24"/>
          <w:szCs w:val="24"/>
        </w:rPr>
        <w:t>.</w:t>
      </w:r>
    </w:p>
    <w:p w:rsidR="00A80738" w:rsidRPr="00AA1E40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AA1E40">
        <w:rPr>
          <w:sz w:val="24"/>
          <w:szCs w:val="24"/>
        </w:rPr>
        <w:t>Podczas otwarcia ofert, mającego miejsce</w:t>
      </w:r>
      <w:r w:rsidR="00FF4AB1" w:rsidRPr="00AA1E40">
        <w:rPr>
          <w:sz w:val="24"/>
          <w:szCs w:val="24"/>
        </w:rPr>
        <w:t xml:space="preserve"> w dniu </w:t>
      </w:r>
      <w:r w:rsidR="006F3EF4" w:rsidRPr="00AA1E40">
        <w:rPr>
          <w:sz w:val="24"/>
          <w:szCs w:val="24"/>
        </w:rPr>
        <w:t>07/06/2023</w:t>
      </w:r>
      <w:r w:rsidR="00FF4AB1" w:rsidRPr="00AA1E40">
        <w:rPr>
          <w:sz w:val="24"/>
          <w:szCs w:val="24"/>
        </w:rPr>
        <w:t xml:space="preserve"> o godz. </w:t>
      </w:r>
      <w:r w:rsidR="006F3EF4" w:rsidRPr="00AA1E40">
        <w:rPr>
          <w:sz w:val="24"/>
          <w:szCs w:val="24"/>
        </w:rPr>
        <w:t>10:00</w:t>
      </w:r>
      <w:r w:rsidRPr="00AA1E40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AA1E40" w:rsidTr="00C82837">
        <w:tc>
          <w:tcPr>
            <w:tcW w:w="993" w:type="dxa"/>
            <w:shd w:val="clear" w:color="auto" w:fill="auto"/>
            <w:vAlign w:val="center"/>
          </w:tcPr>
          <w:p w:rsidR="006B27ED" w:rsidRPr="00AA1E40" w:rsidRDefault="006B27ED" w:rsidP="00C82837">
            <w:pPr>
              <w:spacing w:before="120" w:after="120"/>
              <w:jc w:val="center"/>
            </w:pPr>
            <w:r w:rsidRPr="00AA1E40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AA1E40" w:rsidRDefault="006B27ED" w:rsidP="00C82837">
            <w:pPr>
              <w:spacing w:before="120" w:after="120"/>
              <w:jc w:val="center"/>
            </w:pPr>
            <w:r w:rsidRPr="00AA1E40">
              <w:t>Nr</w:t>
            </w:r>
            <w:r w:rsidR="00C82837" w:rsidRPr="00AA1E40">
              <w:t xml:space="preserve"> </w:t>
            </w:r>
            <w:r w:rsidRPr="00AA1E40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AA1E40" w:rsidRDefault="006B27ED" w:rsidP="00BB547B">
            <w:pPr>
              <w:spacing w:before="120" w:after="120"/>
              <w:jc w:val="center"/>
            </w:pPr>
            <w:r w:rsidRPr="00AA1E40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AA1E40" w:rsidRDefault="006B27ED" w:rsidP="00C82837">
            <w:pPr>
              <w:spacing w:before="120" w:after="120"/>
              <w:jc w:val="center"/>
            </w:pPr>
            <w:r w:rsidRPr="00AA1E40">
              <w:t>Cena oferty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22</w:t>
            </w:r>
          </w:p>
        </w:tc>
        <w:tc>
          <w:tcPr>
            <w:tcW w:w="4110" w:type="dxa"/>
            <w:shd w:val="clear" w:color="auto" w:fill="auto"/>
          </w:tcPr>
          <w:p w:rsidR="006F3EF4" w:rsidRPr="00AA1E40" w:rsidRDefault="006F3EF4" w:rsidP="00EB2D96">
            <w:pPr>
              <w:spacing w:before="80"/>
            </w:pPr>
            <w:r w:rsidRPr="00AA1E40">
              <w:t>Hagmed Sp. z o.o. Sp. k.</w:t>
            </w:r>
          </w:p>
          <w:p w:rsidR="006F3EF4" w:rsidRPr="00AA1E40" w:rsidRDefault="00AA1E40" w:rsidP="00EB2D96">
            <w:r>
              <w:t xml:space="preserve">ul. </w:t>
            </w:r>
            <w:r w:rsidR="006F3EF4" w:rsidRPr="00AA1E40">
              <w:t xml:space="preserve">Tomaszowska 32 </w:t>
            </w:r>
          </w:p>
          <w:p w:rsidR="006F3EF4" w:rsidRPr="00AA1E40" w:rsidRDefault="006F3EF4" w:rsidP="00EB2D96">
            <w:pPr>
              <w:spacing w:after="80"/>
              <w:jc w:val="both"/>
            </w:pPr>
            <w:r w:rsidRPr="00AA1E40">
              <w:t>96-200 Rawa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29 160.00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16</w:t>
            </w:r>
          </w:p>
        </w:tc>
        <w:tc>
          <w:tcPr>
            <w:tcW w:w="4110" w:type="dxa"/>
            <w:shd w:val="clear" w:color="auto" w:fill="auto"/>
          </w:tcPr>
          <w:p w:rsidR="006F3EF4" w:rsidRPr="00AA1E40" w:rsidRDefault="006F3EF4" w:rsidP="00EB2D96">
            <w:pPr>
              <w:spacing w:before="80"/>
            </w:pPr>
            <w:r w:rsidRPr="00AA1E40">
              <w:t>Support 4 Medicine Sp. z o.o. S.K.A.</w:t>
            </w:r>
          </w:p>
          <w:p w:rsidR="006F3EF4" w:rsidRPr="00AA1E40" w:rsidRDefault="00AA1E40" w:rsidP="00EB2D96">
            <w:r>
              <w:t xml:space="preserve">ul. </w:t>
            </w:r>
            <w:r w:rsidR="006F3EF4" w:rsidRPr="00AA1E40">
              <w:t>Zwycięzców 28</w:t>
            </w:r>
            <w:r>
              <w:t xml:space="preserve"> lok.29</w:t>
            </w:r>
            <w:r w:rsidR="006F3EF4" w:rsidRPr="00AA1E40">
              <w:t xml:space="preserve"> </w:t>
            </w:r>
          </w:p>
          <w:p w:rsidR="006F3EF4" w:rsidRPr="00AA1E40" w:rsidRDefault="006F3EF4" w:rsidP="00EB2D96">
            <w:pPr>
              <w:spacing w:after="80"/>
              <w:jc w:val="both"/>
            </w:pPr>
            <w:r w:rsidRPr="00AA1E40">
              <w:t>03-938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27 540.00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16</w:t>
            </w:r>
          </w:p>
        </w:tc>
        <w:tc>
          <w:tcPr>
            <w:tcW w:w="4110" w:type="dxa"/>
            <w:shd w:val="clear" w:color="auto" w:fill="auto"/>
          </w:tcPr>
          <w:p w:rsidR="006F3EF4" w:rsidRPr="00AA1E40" w:rsidRDefault="006F3EF4" w:rsidP="00EB2D96">
            <w:pPr>
              <w:spacing w:before="80"/>
            </w:pPr>
            <w:r w:rsidRPr="00AA1E40">
              <w:t xml:space="preserve">HAMMERMED Medical Polska </w:t>
            </w:r>
            <w:r w:rsidR="00AA1E40">
              <w:t xml:space="preserve">Sp. z o </w:t>
            </w:r>
            <w:proofErr w:type="spellStart"/>
            <w:r w:rsidR="00AA1E40">
              <w:t>o</w:t>
            </w:r>
            <w:proofErr w:type="spellEnd"/>
            <w:r w:rsidR="00AA1E40">
              <w:t>.  S.K.A</w:t>
            </w:r>
          </w:p>
          <w:p w:rsidR="006F3EF4" w:rsidRPr="00AA1E40" w:rsidRDefault="00AA1E40" w:rsidP="00EB2D96">
            <w:r>
              <w:t xml:space="preserve">ul. </w:t>
            </w:r>
            <w:r w:rsidR="006F3EF4" w:rsidRPr="00AA1E40">
              <w:t xml:space="preserve">Kopcińskiego 69/71 </w:t>
            </w:r>
          </w:p>
          <w:p w:rsidR="006F3EF4" w:rsidRPr="00AA1E40" w:rsidRDefault="006F3EF4" w:rsidP="00EB2D96">
            <w:pPr>
              <w:spacing w:after="80"/>
              <w:jc w:val="both"/>
            </w:pPr>
            <w:r w:rsidRPr="00AA1E40">
              <w:t>90-032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172 800.00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16</w:t>
            </w:r>
          </w:p>
        </w:tc>
        <w:tc>
          <w:tcPr>
            <w:tcW w:w="4110" w:type="dxa"/>
            <w:shd w:val="clear" w:color="auto" w:fill="auto"/>
          </w:tcPr>
          <w:p w:rsidR="006F3EF4" w:rsidRPr="00FB4051" w:rsidRDefault="006F3EF4" w:rsidP="00EB2D96">
            <w:pPr>
              <w:spacing w:before="80"/>
              <w:rPr>
                <w:sz w:val="18"/>
                <w:szCs w:val="18"/>
              </w:rPr>
            </w:pPr>
            <w:r w:rsidRPr="00FB4051">
              <w:rPr>
                <w:sz w:val="18"/>
                <w:szCs w:val="18"/>
              </w:rPr>
              <w:t xml:space="preserve">Agencja Naukowo-Techniczna </w:t>
            </w:r>
            <w:proofErr w:type="spellStart"/>
            <w:r w:rsidRPr="00FB4051">
              <w:rPr>
                <w:sz w:val="18"/>
                <w:szCs w:val="18"/>
              </w:rPr>
              <w:t>Symico</w:t>
            </w:r>
            <w:proofErr w:type="spellEnd"/>
            <w:r w:rsidRPr="00FB4051">
              <w:rPr>
                <w:sz w:val="18"/>
                <w:szCs w:val="18"/>
              </w:rPr>
              <w:t xml:space="preserve"> Sp. z o.o.</w:t>
            </w:r>
          </w:p>
          <w:p w:rsidR="006F3EF4" w:rsidRPr="00AA1E40" w:rsidRDefault="00AA1E40" w:rsidP="00EB2D96">
            <w:r>
              <w:t xml:space="preserve">ul. </w:t>
            </w:r>
            <w:r w:rsidR="006F3EF4" w:rsidRPr="00AA1E40">
              <w:t xml:space="preserve">Powstańców Śląskich 54a/2 </w:t>
            </w:r>
          </w:p>
          <w:p w:rsidR="006F3EF4" w:rsidRPr="00AA1E40" w:rsidRDefault="006F3EF4" w:rsidP="00EB2D96">
            <w:pPr>
              <w:spacing w:after="80"/>
              <w:jc w:val="both"/>
            </w:pPr>
            <w:r w:rsidRPr="00AA1E40">
              <w:t>53-333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34 128.00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17</w:t>
            </w:r>
          </w:p>
        </w:tc>
        <w:tc>
          <w:tcPr>
            <w:tcW w:w="4110" w:type="dxa"/>
            <w:shd w:val="clear" w:color="auto" w:fill="auto"/>
          </w:tcPr>
          <w:p w:rsidR="006F3EF4" w:rsidRPr="00FB4051" w:rsidRDefault="006F3EF4" w:rsidP="00EB2D96">
            <w:pPr>
              <w:spacing w:before="80"/>
              <w:rPr>
                <w:sz w:val="18"/>
                <w:szCs w:val="18"/>
              </w:rPr>
            </w:pPr>
            <w:r w:rsidRPr="00FB4051">
              <w:rPr>
                <w:sz w:val="18"/>
                <w:szCs w:val="18"/>
              </w:rPr>
              <w:t xml:space="preserve">Agencja Naukowo-Techniczna </w:t>
            </w:r>
            <w:proofErr w:type="spellStart"/>
            <w:r w:rsidRPr="00FB4051">
              <w:rPr>
                <w:sz w:val="18"/>
                <w:szCs w:val="18"/>
              </w:rPr>
              <w:t>Symico</w:t>
            </w:r>
            <w:proofErr w:type="spellEnd"/>
            <w:r w:rsidRPr="00FB4051">
              <w:rPr>
                <w:sz w:val="18"/>
                <w:szCs w:val="18"/>
              </w:rPr>
              <w:t xml:space="preserve"> Sp. z o.o.</w:t>
            </w:r>
          </w:p>
          <w:p w:rsidR="006F3EF4" w:rsidRPr="00AA1E40" w:rsidRDefault="00AA1E40" w:rsidP="00EB2D96">
            <w:r>
              <w:t xml:space="preserve">ul. </w:t>
            </w:r>
            <w:r w:rsidR="006F3EF4" w:rsidRPr="00AA1E40">
              <w:t xml:space="preserve">Powstańców Śląskich 54a/2 </w:t>
            </w:r>
          </w:p>
          <w:p w:rsidR="006F3EF4" w:rsidRPr="00AA1E40" w:rsidRDefault="006F3EF4" w:rsidP="00EB2D96">
            <w:pPr>
              <w:spacing w:after="80"/>
              <w:jc w:val="both"/>
            </w:pPr>
            <w:r w:rsidRPr="00AA1E40">
              <w:t>53-333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482 337.00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11</w:t>
            </w:r>
          </w:p>
        </w:tc>
        <w:tc>
          <w:tcPr>
            <w:tcW w:w="4110" w:type="dxa"/>
            <w:shd w:val="clear" w:color="auto" w:fill="auto"/>
          </w:tcPr>
          <w:p w:rsidR="006F3EF4" w:rsidRPr="00AA1E40" w:rsidRDefault="006F3EF4" w:rsidP="00EB2D96">
            <w:pPr>
              <w:spacing w:before="80"/>
            </w:pPr>
            <w:proofErr w:type="spellStart"/>
            <w:r w:rsidRPr="00AA1E40">
              <w:t>Aspironix</w:t>
            </w:r>
            <w:proofErr w:type="spellEnd"/>
            <w:r w:rsidRPr="00AA1E40">
              <w:t xml:space="preserve"> Polska Sp. z o.o.</w:t>
            </w:r>
          </w:p>
          <w:p w:rsidR="006F3EF4" w:rsidRPr="00AA1E40" w:rsidRDefault="00AA1E40" w:rsidP="00EB2D96">
            <w:r>
              <w:t xml:space="preserve">ul. </w:t>
            </w:r>
            <w:r w:rsidR="006F3EF4" w:rsidRPr="00AA1E40">
              <w:t xml:space="preserve">Różyckiego 3 </w:t>
            </w:r>
          </w:p>
          <w:p w:rsidR="006F3EF4" w:rsidRPr="00AA1E40" w:rsidRDefault="006F3EF4" w:rsidP="00EB2D96">
            <w:pPr>
              <w:spacing w:after="80"/>
              <w:jc w:val="both"/>
            </w:pPr>
            <w:r w:rsidRPr="00AA1E40">
              <w:t>31-324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808 596.00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4</w:t>
            </w:r>
          </w:p>
        </w:tc>
        <w:tc>
          <w:tcPr>
            <w:tcW w:w="4110" w:type="dxa"/>
            <w:shd w:val="clear" w:color="auto" w:fill="auto"/>
          </w:tcPr>
          <w:p w:rsidR="006F3EF4" w:rsidRPr="00AA1E40" w:rsidRDefault="006F3EF4" w:rsidP="00EB2D96">
            <w:pPr>
              <w:spacing w:before="80"/>
            </w:pPr>
            <w:r w:rsidRPr="00AA1E40">
              <w:t>Abbott Medical Sp. z o. o.</w:t>
            </w:r>
          </w:p>
          <w:p w:rsidR="006F3EF4" w:rsidRPr="00AA1E40" w:rsidRDefault="00FB4051" w:rsidP="00EB2D96">
            <w:r>
              <w:t xml:space="preserve">ul. </w:t>
            </w:r>
            <w:r w:rsidR="006F3EF4" w:rsidRPr="00AA1E40">
              <w:t xml:space="preserve">Postępu 21B </w:t>
            </w:r>
          </w:p>
          <w:p w:rsidR="006F3EF4" w:rsidRPr="00AA1E40" w:rsidRDefault="006F3EF4" w:rsidP="00EB2D96">
            <w:pPr>
              <w:spacing w:after="80"/>
              <w:jc w:val="both"/>
            </w:pPr>
            <w:r w:rsidRPr="00AA1E40"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991 440.00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7</w:t>
            </w:r>
          </w:p>
        </w:tc>
        <w:tc>
          <w:tcPr>
            <w:tcW w:w="4110" w:type="dxa"/>
            <w:shd w:val="clear" w:color="auto" w:fill="auto"/>
          </w:tcPr>
          <w:p w:rsidR="006F3EF4" w:rsidRPr="00AA1E40" w:rsidRDefault="006F3EF4" w:rsidP="00EB2D96">
            <w:pPr>
              <w:spacing w:before="80"/>
            </w:pPr>
            <w:r w:rsidRPr="00AA1E40">
              <w:t>Abbott Medical Sp. z o. o.</w:t>
            </w:r>
          </w:p>
          <w:p w:rsidR="006F3EF4" w:rsidRPr="00AA1E40" w:rsidRDefault="007C14FE" w:rsidP="00EB2D96">
            <w:r>
              <w:t xml:space="preserve">ul. </w:t>
            </w:r>
            <w:r w:rsidR="006F3EF4" w:rsidRPr="00AA1E40">
              <w:t xml:space="preserve">Postępu 21B </w:t>
            </w:r>
          </w:p>
          <w:p w:rsidR="006F3EF4" w:rsidRPr="00AA1E40" w:rsidRDefault="006F3EF4" w:rsidP="00EB2D96">
            <w:pPr>
              <w:spacing w:after="80"/>
              <w:jc w:val="both"/>
            </w:pPr>
            <w:r w:rsidRPr="00AA1E40"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789 480.00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12</w:t>
            </w:r>
          </w:p>
        </w:tc>
        <w:tc>
          <w:tcPr>
            <w:tcW w:w="4110" w:type="dxa"/>
            <w:shd w:val="clear" w:color="auto" w:fill="auto"/>
          </w:tcPr>
          <w:p w:rsidR="007C14FE" w:rsidRPr="00AA1E40" w:rsidRDefault="007C14FE" w:rsidP="007C14FE">
            <w:pPr>
              <w:spacing w:before="80"/>
            </w:pPr>
            <w:r w:rsidRPr="00AA1E40">
              <w:t>Abbott Medical Sp. z o. o.</w:t>
            </w:r>
          </w:p>
          <w:p w:rsidR="007C14FE" w:rsidRPr="00AA1E40" w:rsidRDefault="007C14FE" w:rsidP="007C14FE">
            <w:r>
              <w:t xml:space="preserve">ul. </w:t>
            </w:r>
            <w:r w:rsidRPr="00AA1E40">
              <w:t xml:space="preserve">Postępu 21B </w:t>
            </w:r>
          </w:p>
          <w:p w:rsidR="006F3EF4" w:rsidRPr="00AA1E40" w:rsidRDefault="007C14FE" w:rsidP="007C14FE">
            <w:pPr>
              <w:spacing w:after="80"/>
              <w:jc w:val="both"/>
            </w:pPr>
            <w:r w:rsidRPr="00AA1E40"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218 700.00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20</w:t>
            </w:r>
          </w:p>
        </w:tc>
        <w:tc>
          <w:tcPr>
            <w:tcW w:w="4110" w:type="dxa"/>
            <w:shd w:val="clear" w:color="auto" w:fill="auto"/>
          </w:tcPr>
          <w:p w:rsidR="007C14FE" w:rsidRPr="00AA1E40" w:rsidRDefault="007C14FE" w:rsidP="007C14FE">
            <w:pPr>
              <w:spacing w:before="80"/>
            </w:pPr>
            <w:r w:rsidRPr="00AA1E40">
              <w:t>Abbott Medical Sp. z o. o.</w:t>
            </w:r>
          </w:p>
          <w:p w:rsidR="007C14FE" w:rsidRPr="00AA1E40" w:rsidRDefault="007C14FE" w:rsidP="007C14FE">
            <w:r>
              <w:t xml:space="preserve">ul. </w:t>
            </w:r>
            <w:r w:rsidRPr="00AA1E40">
              <w:t xml:space="preserve">Postępu 21B </w:t>
            </w:r>
          </w:p>
          <w:p w:rsidR="006F3EF4" w:rsidRPr="00AA1E40" w:rsidRDefault="007C14FE" w:rsidP="007C14FE">
            <w:pPr>
              <w:spacing w:after="80"/>
              <w:jc w:val="both"/>
            </w:pPr>
            <w:r w:rsidRPr="00AA1E40"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21 600.00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26</w:t>
            </w:r>
          </w:p>
        </w:tc>
        <w:tc>
          <w:tcPr>
            <w:tcW w:w="4110" w:type="dxa"/>
            <w:shd w:val="clear" w:color="auto" w:fill="auto"/>
          </w:tcPr>
          <w:p w:rsidR="007C14FE" w:rsidRPr="00AA1E40" w:rsidRDefault="007C14FE" w:rsidP="007C14FE">
            <w:pPr>
              <w:spacing w:before="80"/>
            </w:pPr>
            <w:r w:rsidRPr="00AA1E40">
              <w:t>Abbott Medical Sp. z o. o.</w:t>
            </w:r>
          </w:p>
          <w:p w:rsidR="007C14FE" w:rsidRPr="00AA1E40" w:rsidRDefault="007C14FE" w:rsidP="007C14FE">
            <w:r>
              <w:t xml:space="preserve">ul. </w:t>
            </w:r>
            <w:r w:rsidRPr="00AA1E40">
              <w:t xml:space="preserve">Postępu 21B </w:t>
            </w:r>
          </w:p>
          <w:p w:rsidR="006F3EF4" w:rsidRPr="00AA1E40" w:rsidRDefault="007C14FE" w:rsidP="007C14FE">
            <w:pPr>
              <w:spacing w:after="80"/>
              <w:jc w:val="both"/>
            </w:pPr>
            <w:r w:rsidRPr="00AA1E40"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441 180.00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29</w:t>
            </w:r>
          </w:p>
        </w:tc>
        <w:tc>
          <w:tcPr>
            <w:tcW w:w="4110" w:type="dxa"/>
            <w:shd w:val="clear" w:color="auto" w:fill="auto"/>
          </w:tcPr>
          <w:p w:rsidR="007C14FE" w:rsidRPr="00AA1E40" w:rsidRDefault="007C14FE" w:rsidP="007C14FE">
            <w:pPr>
              <w:spacing w:before="80"/>
            </w:pPr>
            <w:r w:rsidRPr="00AA1E40">
              <w:t>Abbott Medical Sp. z o. o.</w:t>
            </w:r>
          </w:p>
          <w:p w:rsidR="007C14FE" w:rsidRPr="00AA1E40" w:rsidRDefault="007C14FE" w:rsidP="007C14FE">
            <w:r>
              <w:t xml:space="preserve">ul. </w:t>
            </w:r>
            <w:r w:rsidRPr="00AA1E40">
              <w:t xml:space="preserve">Postępu 21B </w:t>
            </w:r>
          </w:p>
          <w:p w:rsidR="006F3EF4" w:rsidRPr="00AA1E40" w:rsidRDefault="007C14FE" w:rsidP="007C14FE">
            <w:pPr>
              <w:spacing w:after="80"/>
              <w:jc w:val="both"/>
            </w:pPr>
            <w:r w:rsidRPr="00AA1E40"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418 320.00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31</w:t>
            </w:r>
          </w:p>
        </w:tc>
        <w:tc>
          <w:tcPr>
            <w:tcW w:w="4110" w:type="dxa"/>
            <w:shd w:val="clear" w:color="auto" w:fill="auto"/>
          </w:tcPr>
          <w:p w:rsidR="007C14FE" w:rsidRPr="00AA1E40" w:rsidRDefault="007C14FE" w:rsidP="007C14FE">
            <w:pPr>
              <w:spacing w:before="80"/>
            </w:pPr>
            <w:r w:rsidRPr="00AA1E40">
              <w:t>Abbott Medical Sp. z o. o.</w:t>
            </w:r>
          </w:p>
          <w:p w:rsidR="007C14FE" w:rsidRPr="00AA1E40" w:rsidRDefault="007C14FE" w:rsidP="007C14FE">
            <w:r>
              <w:t xml:space="preserve">ul. </w:t>
            </w:r>
            <w:r w:rsidRPr="00AA1E40">
              <w:t xml:space="preserve">Postępu 21B </w:t>
            </w:r>
          </w:p>
          <w:p w:rsidR="006F3EF4" w:rsidRPr="00AA1E40" w:rsidRDefault="007C14FE" w:rsidP="007C14FE">
            <w:pPr>
              <w:spacing w:after="80"/>
              <w:jc w:val="both"/>
            </w:pPr>
            <w:r w:rsidRPr="00AA1E40"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191 160.00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</w:t>
            </w:r>
          </w:p>
        </w:tc>
        <w:tc>
          <w:tcPr>
            <w:tcW w:w="4110" w:type="dxa"/>
            <w:shd w:val="clear" w:color="auto" w:fill="auto"/>
          </w:tcPr>
          <w:p w:rsidR="006F3EF4" w:rsidRPr="00AA1E40" w:rsidRDefault="006F3EF4" w:rsidP="00EB2D96">
            <w:pPr>
              <w:spacing w:before="80"/>
            </w:pPr>
            <w:r w:rsidRPr="00AA1E40">
              <w:t>B</w:t>
            </w:r>
            <w:r w:rsidR="007C14FE">
              <w:t>oston</w:t>
            </w:r>
            <w:r w:rsidRPr="00AA1E40">
              <w:t xml:space="preserve"> S</w:t>
            </w:r>
            <w:r w:rsidR="007C14FE">
              <w:t>cientific</w:t>
            </w:r>
            <w:r w:rsidRPr="00AA1E40">
              <w:t xml:space="preserve"> P</w:t>
            </w:r>
            <w:r w:rsidR="007C14FE">
              <w:t>olska</w:t>
            </w:r>
            <w:r w:rsidRPr="00AA1E40">
              <w:t xml:space="preserve"> </w:t>
            </w:r>
            <w:r w:rsidR="007C14FE">
              <w:t xml:space="preserve">Sp. z </w:t>
            </w:r>
            <w:proofErr w:type="spellStart"/>
            <w:r w:rsidR="007C14FE">
              <w:t>o.o</w:t>
            </w:r>
            <w:proofErr w:type="spellEnd"/>
            <w:r w:rsidR="007C14FE">
              <w:t xml:space="preserve">, </w:t>
            </w:r>
          </w:p>
          <w:p w:rsidR="006F3EF4" w:rsidRPr="00AA1E40" w:rsidRDefault="006F3EF4" w:rsidP="00EB2D96">
            <w:r w:rsidRPr="00AA1E40">
              <w:t xml:space="preserve">Al. Jana Pawła II 22 </w:t>
            </w:r>
          </w:p>
          <w:p w:rsidR="006F3EF4" w:rsidRPr="00AA1E40" w:rsidRDefault="006F3EF4" w:rsidP="00EB2D96">
            <w:pPr>
              <w:spacing w:after="80"/>
              <w:jc w:val="both"/>
            </w:pPr>
            <w:r w:rsidRPr="00AA1E40">
              <w:t>00</w:t>
            </w:r>
            <w:r w:rsidR="0048294F">
              <w:t>-</w:t>
            </w:r>
            <w:r w:rsidRPr="00AA1E40">
              <w:t>133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980 100.00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14</w:t>
            </w:r>
          </w:p>
        </w:tc>
        <w:tc>
          <w:tcPr>
            <w:tcW w:w="4110" w:type="dxa"/>
            <w:shd w:val="clear" w:color="auto" w:fill="auto"/>
          </w:tcPr>
          <w:p w:rsidR="007C14FE" w:rsidRPr="00AA1E40" w:rsidRDefault="007C14FE" w:rsidP="007C14FE">
            <w:pPr>
              <w:spacing w:before="80"/>
            </w:pPr>
            <w:r w:rsidRPr="00AA1E40">
              <w:t>B</w:t>
            </w:r>
            <w:r>
              <w:t>oston</w:t>
            </w:r>
            <w:r w:rsidRPr="00AA1E40">
              <w:t xml:space="preserve"> S</w:t>
            </w:r>
            <w:r>
              <w:t>cientific</w:t>
            </w:r>
            <w:r w:rsidRPr="00AA1E40">
              <w:t xml:space="preserve"> P</w:t>
            </w:r>
            <w:r>
              <w:t>olska</w:t>
            </w:r>
            <w:r w:rsidRPr="00AA1E40">
              <w:t xml:space="preserve"> </w:t>
            </w:r>
            <w:r>
              <w:t xml:space="preserve">Sp. z </w:t>
            </w:r>
            <w:proofErr w:type="spellStart"/>
            <w:r>
              <w:t>o.o</w:t>
            </w:r>
            <w:proofErr w:type="spellEnd"/>
            <w:r>
              <w:t xml:space="preserve">, </w:t>
            </w:r>
          </w:p>
          <w:p w:rsidR="007C14FE" w:rsidRPr="00AA1E40" w:rsidRDefault="007C14FE" w:rsidP="007C14FE">
            <w:r w:rsidRPr="00AA1E40">
              <w:t xml:space="preserve">Al. Jana Pawła II 22 </w:t>
            </w:r>
          </w:p>
          <w:p w:rsidR="006F3EF4" w:rsidRPr="00AA1E40" w:rsidRDefault="007C14FE" w:rsidP="007C14FE">
            <w:pPr>
              <w:spacing w:after="80"/>
              <w:jc w:val="both"/>
            </w:pPr>
            <w:r w:rsidRPr="00AA1E40">
              <w:t>00</w:t>
            </w:r>
            <w:r w:rsidR="0048294F">
              <w:t>-</w:t>
            </w:r>
            <w:r w:rsidRPr="00AA1E40">
              <w:t>133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365 310.00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27</w:t>
            </w:r>
          </w:p>
        </w:tc>
        <w:tc>
          <w:tcPr>
            <w:tcW w:w="4110" w:type="dxa"/>
            <w:shd w:val="clear" w:color="auto" w:fill="auto"/>
          </w:tcPr>
          <w:p w:rsidR="007C14FE" w:rsidRPr="00AA1E40" w:rsidRDefault="007C14FE" w:rsidP="007C14FE">
            <w:pPr>
              <w:spacing w:before="80"/>
            </w:pPr>
            <w:r w:rsidRPr="00AA1E40">
              <w:t>B</w:t>
            </w:r>
            <w:r>
              <w:t>oston</w:t>
            </w:r>
            <w:r w:rsidRPr="00AA1E40">
              <w:t xml:space="preserve"> S</w:t>
            </w:r>
            <w:r>
              <w:t>cientific</w:t>
            </w:r>
            <w:r w:rsidRPr="00AA1E40">
              <w:t xml:space="preserve"> P</w:t>
            </w:r>
            <w:r>
              <w:t>olska</w:t>
            </w:r>
            <w:r w:rsidRPr="00AA1E40">
              <w:t xml:space="preserve"> </w:t>
            </w:r>
            <w:r>
              <w:t xml:space="preserve">Sp. z </w:t>
            </w:r>
            <w:proofErr w:type="spellStart"/>
            <w:r>
              <w:t>o.o</w:t>
            </w:r>
            <w:proofErr w:type="spellEnd"/>
            <w:r>
              <w:t xml:space="preserve">, </w:t>
            </w:r>
          </w:p>
          <w:p w:rsidR="007C14FE" w:rsidRPr="00AA1E40" w:rsidRDefault="007C14FE" w:rsidP="007C14FE">
            <w:r w:rsidRPr="00AA1E40">
              <w:t xml:space="preserve">Al. Jana Pawła II 22 </w:t>
            </w:r>
          </w:p>
          <w:p w:rsidR="006F3EF4" w:rsidRPr="00AA1E40" w:rsidRDefault="007C14FE" w:rsidP="007C14FE">
            <w:pPr>
              <w:spacing w:after="80"/>
              <w:jc w:val="both"/>
            </w:pPr>
            <w:r w:rsidRPr="00AA1E40">
              <w:t>00</w:t>
            </w:r>
            <w:r w:rsidR="0048294F">
              <w:t>-</w:t>
            </w:r>
            <w:r w:rsidRPr="00AA1E40">
              <w:t>133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321 048.00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6</w:t>
            </w:r>
          </w:p>
        </w:tc>
        <w:tc>
          <w:tcPr>
            <w:tcW w:w="4110" w:type="dxa"/>
            <w:shd w:val="clear" w:color="auto" w:fill="auto"/>
          </w:tcPr>
          <w:p w:rsidR="006F3EF4" w:rsidRPr="00AA1E40" w:rsidRDefault="006F3EF4" w:rsidP="00EB2D96">
            <w:pPr>
              <w:spacing w:before="80"/>
            </w:pPr>
            <w:r w:rsidRPr="00AA1E40">
              <w:t>Medtronic Poland sp. z o.o.</w:t>
            </w:r>
          </w:p>
          <w:p w:rsidR="006F3EF4" w:rsidRPr="00AA1E40" w:rsidRDefault="007C14FE" w:rsidP="00EB2D96">
            <w:r>
              <w:t xml:space="preserve">ul. </w:t>
            </w:r>
            <w:r w:rsidR="006F3EF4" w:rsidRPr="00AA1E40">
              <w:t xml:space="preserve">Polna 11 </w:t>
            </w:r>
          </w:p>
          <w:p w:rsidR="006F3EF4" w:rsidRPr="00AA1E40" w:rsidRDefault="006F3EF4" w:rsidP="00EB2D96">
            <w:pPr>
              <w:spacing w:after="80"/>
              <w:jc w:val="both"/>
            </w:pPr>
            <w:r w:rsidRPr="00AA1E40"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976 860.00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13</w:t>
            </w:r>
          </w:p>
        </w:tc>
        <w:tc>
          <w:tcPr>
            <w:tcW w:w="4110" w:type="dxa"/>
            <w:shd w:val="clear" w:color="auto" w:fill="auto"/>
          </w:tcPr>
          <w:p w:rsidR="007C14FE" w:rsidRPr="00AA1E40" w:rsidRDefault="007C14FE" w:rsidP="007C14FE">
            <w:pPr>
              <w:spacing w:before="80"/>
            </w:pPr>
            <w:r w:rsidRPr="00AA1E40">
              <w:t>Medtronic Poland sp. z o.o.</w:t>
            </w:r>
          </w:p>
          <w:p w:rsidR="007C14FE" w:rsidRPr="00AA1E40" w:rsidRDefault="007C14FE" w:rsidP="007C14FE">
            <w:r>
              <w:t xml:space="preserve">ul. </w:t>
            </w:r>
            <w:r w:rsidRPr="00AA1E40">
              <w:t xml:space="preserve">Polna 11 </w:t>
            </w:r>
          </w:p>
          <w:p w:rsidR="006F3EF4" w:rsidRPr="00AA1E40" w:rsidRDefault="007C14FE" w:rsidP="007C14FE">
            <w:pPr>
              <w:spacing w:after="80"/>
              <w:jc w:val="both"/>
            </w:pPr>
            <w:r w:rsidRPr="00AA1E40"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206 064.00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15</w:t>
            </w:r>
          </w:p>
        </w:tc>
        <w:tc>
          <w:tcPr>
            <w:tcW w:w="4110" w:type="dxa"/>
            <w:shd w:val="clear" w:color="auto" w:fill="auto"/>
          </w:tcPr>
          <w:p w:rsidR="007C14FE" w:rsidRPr="00AA1E40" w:rsidRDefault="007C14FE" w:rsidP="007C14FE">
            <w:pPr>
              <w:spacing w:before="80"/>
            </w:pPr>
            <w:r w:rsidRPr="00AA1E40">
              <w:t>Medtronic Poland sp. z o.o.</w:t>
            </w:r>
          </w:p>
          <w:p w:rsidR="007C14FE" w:rsidRPr="00AA1E40" w:rsidRDefault="007C14FE" w:rsidP="007C14FE">
            <w:r>
              <w:t xml:space="preserve">ul. </w:t>
            </w:r>
            <w:r w:rsidRPr="00AA1E40">
              <w:t xml:space="preserve">Polna 11 </w:t>
            </w:r>
          </w:p>
          <w:p w:rsidR="006F3EF4" w:rsidRPr="00AA1E40" w:rsidRDefault="007C14FE" w:rsidP="007C14FE">
            <w:pPr>
              <w:spacing w:after="80"/>
              <w:jc w:val="both"/>
            </w:pPr>
            <w:r w:rsidRPr="00AA1E40"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171 720.00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24</w:t>
            </w:r>
          </w:p>
        </w:tc>
        <w:tc>
          <w:tcPr>
            <w:tcW w:w="4110" w:type="dxa"/>
            <w:shd w:val="clear" w:color="auto" w:fill="auto"/>
          </w:tcPr>
          <w:p w:rsidR="007C14FE" w:rsidRPr="00AA1E40" w:rsidRDefault="007C14FE" w:rsidP="007C14FE">
            <w:pPr>
              <w:spacing w:before="80"/>
            </w:pPr>
            <w:r w:rsidRPr="00AA1E40">
              <w:t>Medtronic Poland sp. z o.o.</w:t>
            </w:r>
          </w:p>
          <w:p w:rsidR="007C14FE" w:rsidRPr="00AA1E40" w:rsidRDefault="007C14FE" w:rsidP="007C14FE">
            <w:r>
              <w:t xml:space="preserve">ul. </w:t>
            </w:r>
            <w:r w:rsidRPr="00AA1E40">
              <w:t xml:space="preserve">Polna 11 </w:t>
            </w:r>
          </w:p>
          <w:p w:rsidR="006F3EF4" w:rsidRPr="00AA1E40" w:rsidRDefault="007C14FE" w:rsidP="007C14FE">
            <w:pPr>
              <w:spacing w:after="80"/>
              <w:jc w:val="both"/>
            </w:pPr>
            <w:r w:rsidRPr="00AA1E40"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58 968.00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32</w:t>
            </w:r>
          </w:p>
        </w:tc>
        <w:tc>
          <w:tcPr>
            <w:tcW w:w="4110" w:type="dxa"/>
            <w:shd w:val="clear" w:color="auto" w:fill="auto"/>
          </w:tcPr>
          <w:p w:rsidR="007C14FE" w:rsidRPr="00AA1E40" w:rsidRDefault="007C14FE" w:rsidP="007C14FE">
            <w:pPr>
              <w:spacing w:before="80"/>
            </w:pPr>
            <w:r w:rsidRPr="00AA1E40">
              <w:t>Medtronic Poland sp. z o.o.</w:t>
            </w:r>
          </w:p>
          <w:p w:rsidR="007C14FE" w:rsidRPr="00AA1E40" w:rsidRDefault="007C14FE" w:rsidP="007C14FE">
            <w:r>
              <w:t xml:space="preserve">ul. </w:t>
            </w:r>
            <w:r w:rsidRPr="00AA1E40">
              <w:t xml:space="preserve">Polna 11 </w:t>
            </w:r>
          </w:p>
          <w:p w:rsidR="006F3EF4" w:rsidRPr="00AA1E40" w:rsidRDefault="007C14FE" w:rsidP="007C14FE">
            <w:pPr>
              <w:spacing w:after="80"/>
              <w:jc w:val="both"/>
            </w:pPr>
            <w:r w:rsidRPr="00AA1E40"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299 700.00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8</w:t>
            </w:r>
          </w:p>
        </w:tc>
        <w:tc>
          <w:tcPr>
            <w:tcW w:w="4110" w:type="dxa"/>
            <w:shd w:val="clear" w:color="auto" w:fill="auto"/>
          </w:tcPr>
          <w:p w:rsidR="006F3EF4" w:rsidRPr="00AA1E40" w:rsidRDefault="006F3EF4" w:rsidP="00EB2D96">
            <w:pPr>
              <w:spacing w:before="80"/>
            </w:pPr>
            <w:proofErr w:type="spellStart"/>
            <w:r w:rsidRPr="00AA1E40">
              <w:t>Procardia</w:t>
            </w:r>
            <w:proofErr w:type="spellEnd"/>
            <w:r w:rsidRPr="00AA1E40">
              <w:t xml:space="preserve"> Medical </w:t>
            </w:r>
            <w:r w:rsidR="007C14FE">
              <w:t xml:space="preserve">Sp. z o.o. </w:t>
            </w:r>
          </w:p>
          <w:p w:rsidR="006F3EF4" w:rsidRPr="00AA1E40" w:rsidRDefault="007C14FE" w:rsidP="00EB2D96">
            <w:r>
              <w:t xml:space="preserve">ul. </w:t>
            </w:r>
            <w:r w:rsidR="006F3EF4" w:rsidRPr="00AA1E40">
              <w:t xml:space="preserve">rtm. W. Pileckiego 63 </w:t>
            </w:r>
          </w:p>
          <w:p w:rsidR="006F3EF4" w:rsidRPr="00AA1E40" w:rsidRDefault="006F3EF4" w:rsidP="00EB2D96">
            <w:pPr>
              <w:spacing w:after="80"/>
              <w:jc w:val="both"/>
            </w:pPr>
            <w:r w:rsidRPr="00AA1E40">
              <w:t>02-781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986 580.00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5</w:t>
            </w:r>
          </w:p>
        </w:tc>
        <w:tc>
          <w:tcPr>
            <w:tcW w:w="4110" w:type="dxa"/>
            <w:shd w:val="clear" w:color="auto" w:fill="auto"/>
          </w:tcPr>
          <w:p w:rsidR="006F3EF4" w:rsidRPr="00AA1E40" w:rsidRDefault="006F3EF4" w:rsidP="00EB2D96">
            <w:pPr>
              <w:spacing w:before="80"/>
            </w:pPr>
            <w:r w:rsidRPr="00AA1E40">
              <w:t xml:space="preserve">Aesculap Chifa </w:t>
            </w:r>
            <w:r w:rsidR="007C14FE">
              <w:t xml:space="preserve">Sp. z o.o. </w:t>
            </w:r>
          </w:p>
          <w:p w:rsidR="006F3EF4" w:rsidRPr="00AA1E40" w:rsidRDefault="007C14FE" w:rsidP="00EB2D96">
            <w:r>
              <w:t xml:space="preserve">ul. </w:t>
            </w:r>
            <w:r w:rsidR="006F3EF4" w:rsidRPr="00AA1E40">
              <w:t xml:space="preserve">Tysiąclecia 14 </w:t>
            </w:r>
          </w:p>
          <w:p w:rsidR="006F3EF4" w:rsidRPr="00AA1E40" w:rsidRDefault="006F3EF4" w:rsidP="00EB2D96">
            <w:pPr>
              <w:spacing w:after="80"/>
              <w:jc w:val="both"/>
            </w:pPr>
            <w:r w:rsidRPr="00AA1E40"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947 700.00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23</w:t>
            </w:r>
          </w:p>
        </w:tc>
        <w:tc>
          <w:tcPr>
            <w:tcW w:w="4110" w:type="dxa"/>
            <w:shd w:val="clear" w:color="auto" w:fill="auto"/>
          </w:tcPr>
          <w:p w:rsidR="007C14FE" w:rsidRPr="00AA1E40" w:rsidRDefault="007C14FE" w:rsidP="007C14FE">
            <w:pPr>
              <w:spacing w:before="80"/>
            </w:pPr>
            <w:r w:rsidRPr="00AA1E40">
              <w:t xml:space="preserve">Aesculap Chifa </w:t>
            </w:r>
            <w:r>
              <w:t xml:space="preserve">Sp. z o.o. </w:t>
            </w:r>
          </w:p>
          <w:p w:rsidR="007C14FE" w:rsidRPr="00AA1E40" w:rsidRDefault="007C14FE" w:rsidP="007C14FE">
            <w:r>
              <w:t xml:space="preserve">ul. </w:t>
            </w:r>
            <w:r w:rsidRPr="00AA1E40">
              <w:t xml:space="preserve">Tysiąclecia 14 </w:t>
            </w:r>
          </w:p>
          <w:p w:rsidR="006F3EF4" w:rsidRPr="00AA1E40" w:rsidRDefault="007C14FE" w:rsidP="007C14FE">
            <w:pPr>
              <w:spacing w:after="80"/>
              <w:jc w:val="both"/>
            </w:pPr>
            <w:r w:rsidRPr="00AA1E40"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4</w:t>
            </w:r>
            <w:r w:rsidR="00783A49">
              <w:t>9</w:t>
            </w:r>
            <w:r w:rsidRPr="00AA1E40">
              <w:t xml:space="preserve"> </w:t>
            </w:r>
            <w:r w:rsidR="00783A49">
              <w:t>7</w:t>
            </w:r>
            <w:r w:rsidRPr="00AA1E40">
              <w:t>34.00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35</w:t>
            </w:r>
          </w:p>
        </w:tc>
        <w:tc>
          <w:tcPr>
            <w:tcW w:w="4110" w:type="dxa"/>
            <w:shd w:val="clear" w:color="auto" w:fill="auto"/>
          </w:tcPr>
          <w:p w:rsidR="007C14FE" w:rsidRPr="00AA1E40" w:rsidRDefault="007C14FE" w:rsidP="007C14FE">
            <w:pPr>
              <w:spacing w:before="80"/>
            </w:pPr>
            <w:r w:rsidRPr="00AA1E40">
              <w:t xml:space="preserve">Aesculap Chifa </w:t>
            </w:r>
            <w:r>
              <w:t xml:space="preserve">Sp. z o.o. </w:t>
            </w:r>
          </w:p>
          <w:p w:rsidR="007C14FE" w:rsidRPr="00AA1E40" w:rsidRDefault="007C14FE" w:rsidP="007C14FE">
            <w:r>
              <w:t xml:space="preserve">ul. </w:t>
            </w:r>
            <w:r w:rsidRPr="00AA1E40">
              <w:t xml:space="preserve">Tysiąclecia 14 </w:t>
            </w:r>
          </w:p>
          <w:p w:rsidR="006F3EF4" w:rsidRPr="00AA1E40" w:rsidRDefault="007C14FE" w:rsidP="007C14FE">
            <w:pPr>
              <w:spacing w:after="80"/>
              <w:jc w:val="both"/>
            </w:pPr>
            <w:r w:rsidRPr="00AA1E40"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2 235.60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31</w:t>
            </w:r>
          </w:p>
        </w:tc>
        <w:tc>
          <w:tcPr>
            <w:tcW w:w="4110" w:type="dxa"/>
            <w:shd w:val="clear" w:color="auto" w:fill="auto"/>
          </w:tcPr>
          <w:p w:rsidR="006F3EF4" w:rsidRPr="00AA1E40" w:rsidRDefault="006F3EF4" w:rsidP="00EB2D96">
            <w:pPr>
              <w:spacing w:before="80"/>
            </w:pPr>
            <w:proofErr w:type="spellStart"/>
            <w:r w:rsidRPr="00AA1E40">
              <w:t>Polimed</w:t>
            </w:r>
            <w:proofErr w:type="spellEnd"/>
            <w:r w:rsidRPr="00AA1E40">
              <w:t xml:space="preserve"> </w:t>
            </w:r>
            <w:proofErr w:type="spellStart"/>
            <w:r w:rsidRPr="00AA1E40">
              <w:t>Research</w:t>
            </w:r>
            <w:proofErr w:type="spellEnd"/>
            <w:r w:rsidRPr="00AA1E40">
              <w:t xml:space="preserve"> Sp. z o.o.</w:t>
            </w:r>
          </w:p>
          <w:p w:rsidR="006F3EF4" w:rsidRPr="00AA1E40" w:rsidRDefault="007C14FE" w:rsidP="00EB2D96">
            <w:r>
              <w:t xml:space="preserve">ul. </w:t>
            </w:r>
            <w:r w:rsidR="006F3EF4" w:rsidRPr="00AA1E40">
              <w:t xml:space="preserve">Poleczki 40 </w:t>
            </w:r>
          </w:p>
          <w:p w:rsidR="006F3EF4" w:rsidRPr="00AA1E40" w:rsidRDefault="006F3EF4" w:rsidP="00EB2D96">
            <w:pPr>
              <w:spacing w:after="80"/>
              <w:jc w:val="both"/>
            </w:pPr>
            <w:r w:rsidRPr="00AA1E40">
              <w:t>02-822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176 256.00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2</w:t>
            </w:r>
          </w:p>
        </w:tc>
        <w:tc>
          <w:tcPr>
            <w:tcW w:w="4110" w:type="dxa"/>
            <w:shd w:val="clear" w:color="auto" w:fill="auto"/>
          </w:tcPr>
          <w:p w:rsidR="006F3EF4" w:rsidRPr="00AA1E40" w:rsidRDefault="006F3EF4" w:rsidP="00EB2D96">
            <w:pPr>
              <w:spacing w:before="80"/>
            </w:pPr>
            <w:proofErr w:type="spellStart"/>
            <w:r w:rsidRPr="00AA1E40">
              <w:t>Terumo</w:t>
            </w:r>
            <w:proofErr w:type="spellEnd"/>
            <w:r w:rsidRPr="00AA1E40">
              <w:t xml:space="preserve"> Poland Sp. z o.o.</w:t>
            </w:r>
          </w:p>
          <w:p w:rsidR="006F3EF4" w:rsidRPr="00AA1E40" w:rsidRDefault="007C14FE" w:rsidP="00EB2D96">
            <w:r>
              <w:t xml:space="preserve">ul. </w:t>
            </w:r>
            <w:r w:rsidR="006F3EF4" w:rsidRPr="00AA1E40">
              <w:t xml:space="preserve">1 Sierpnia 6 </w:t>
            </w:r>
          </w:p>
          <w:p w:rsidR="006F3EF4" w:rsidRPr="00AA1E40" w:rsidRDefault="006F3EF4" w:rsidP="00EB2D96">
            <w:pPr>
              <w:spacing w:after="80"/>
              <w:jc w:val="both"/>
            </w:pPr>
            <w:r w:rsidRPr="00AA1E40">
              <w:t>02-134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1 247 940.00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10</w:t>
            </w:r>
          </w:p>
        </w:tc>
        <w:tc>
          <w:tcPr>
            <w:tcW w:w="4110" w:type="dxa"/>
            <w:shd w:val="clear" w:color="auto" w:fill="auto"/>
          </w:tcPr>
          <w:p w:rsidR="007C14FE" w:rsidRPr="00AA1E40" w:rsidRDefault="007C14FE" w:rsidP="007C14FE">
            <w:pPr>
              <w:spacing w:before="80"/>
            </w:pPr>
            <w:proofErr w:type="spellStart"/>
            <w:r w:rsidRPr="00AA1E40">
              <w:t>Terumo</w:t>
            </w:r>
            <w:proofErr w:type="spellEnd"/>
            <w:r w:rsidRPr="00AA1E40">
              <w:t xml:space="preserve"> Poland Sp. z o.o.</w:t>
            </w:r>
          </w:p>
          <w:p w:rsidR="007C14FE" w:rsidRPr="00AA1E40" w:rsidRDefault="007C14FE" w:rsidP="007C14FE">
            <w:r>
              <w:t xml:space="preserve">ul. </w:t>
            </w:r>
            <w:r w:rsidRPr="00AA1E40">
              <w:t xml:space="preserve">1 Sierpnia 6 </w:t>
            </w:r>
          </w:p>
          <w:p w:rsidR="006F3EF4" w:rsidRPr="00AA1E40" w:rsidRDefault="007C14FE" w:rsidP="007C14FE">
            <w:pPr>
              <w:spacing w:after="80"/>
              <w:jc w:val="both"/>
            </w:pPr>
            <w:r w:rsidRPr="00AA1E40">
              <w:t>02-134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1 505 628.00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16</w:t>
            </w:r>
          </w:p>
        </w:tc>
        <w:tc>
          <w:tcPr>
            <w:tcW w:w="4110" w:type="dxa"/>
            <w:shd w:val="clear" w:color="auto" w:fill="auto"/>
          </w:tcPr>
          <w:p w:rsidR="007C14FE" w:rsidRPr="00AA1E40" w:rsidRDefault="007C14FE" w:rsidP="007C14FE">
            <w:pPr>
              <w:spacing w:before="80"/>
            </w:pPr>
            <w:proofErr w:type="spellStart"/>
            <w:r w:rsidRPr="00AA1E40">
              <w:t>Terumo</w:t>
            </w:r>
            <w:proofErr w:type="spellEnd"/>
            <w:r w:rsidRPr="00AA1E40">
              <w:t xml:space="preserve"> Poland Sp. z o.o.</w:t>
            </w:r>
          </w:p>
          <w:p w:rsidR="007C14FE" w:rsidRPr="00AA1E40" w:rsidRDefault="007C14FE" w:rsidP="007C14FE">
            <w:r>
              <w:t xml:space="preserve">ul. </w:t>
            </w:r>
            <w:r w:rsidRPr="00AA1E40">
              <w:t xml:space="preserve">1 Sierpnia 6 </w:t>
            </w:r>
          </w:p>
          <w:p w:rsidR="006F3EF4" w:rsidRPr="00AA1E40" w:rsidRDefault="007C14FE" w:rsidP="007C14FE">
            <w:pPr>
              <w:spacing w:after="80"/>
              <w:jc w:val="both"/>
            </w:pPr>
            <w:r w:rsidRPr="00AA1E40">
              <w:t>02-134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43 200.00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21</w:t>
            </w:r>
          </w:p>
        </w:tc>
        <w:tc>
          <w:tcPr>
            <w:tcW w:w="4110" w:type="dxa"/>
            <w:shd w:val="clear" w:color="auto" w:fill="auto"/>
          </w:tcPr>
          <w:p w:rsidR="007C14FE" w:rsidRPr="00AA1E40" w:rsidRDefault="007C14FE" w:rsidP="007C14FE">
            <w:pPr>
              <w:spacing w:before="80"/>
            </w:pPr>
            <w:proofErr w:type="spellStart"/>
            <w:r w:rsidRPr="00AA1E40">
              <w:t>Terumo</w:t>
            </w:r>
            <w:proofErr w:type="spellEnd"/>
            <w:r w:rsidRPr="00AA1E40">
              <w:t xml:space="preserve"> Poland Sp. z o.o.</w:t>
            </w:r>
          </w:p>
          <w:p w:rsidR="007C14FE" w:rsidRPr="00AA1E40" w:rsidRDefault="007C14FE" w:rsidP="007C14FE">
            <w:r>
              <w:t xml:space="preserve">ul. </w:t>
            </w:r>
            <w:r w:rsidRPr="00AA1E40">
              <w:t xml:space="preserve">1 Sierpnia 6 </w:t>
            </w:r>
          </w:p>
          <w:p w:rsidR="006F3EF4" w:rsidRPr="00AA1E40" w:rsidRDefault="007C14FE" w:rsidP="007C14FE">
            <w:pPr>
              <w:spacing w:after="80"/>
              <w:jc w:val="both"/>
            </w:pPr>
            <w:r w:rsidRPr="00AA1E40">
              <w:t>02-134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189 000.00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3</w:t>
            </w:r>
          </w:p>
        </w:tc>
        <w:tc>
          <w:tcPr>
            <w:tcW w:w="4110" w:type="dxa"/>
            <w:shd w:val="clear" w:color="auto" w:fill="auto"/>
          </w:tcPr>
          <w:p w:rsidR="006F3EF4" w:rsidRPr="00AA1E40" w:rsidRDefault="006F3EF4" w:rsidP="00EB2D96">
            <w:pPr>
              <w:spacing w:before="80"/>
            </w:pPr>
            <w:r w:rsidRPr="00AA1E40">
              <w:t>Biotronik Polska Sp. z o. o.</w:t>
            </w:r>
          </w:p>
          <w:p w:rsidR="006F3EF4" w:rsidRPr="00AA1E40" w:rsidRDefault="007C14FE" w:rsidP="00EB2D96">
            <w:r>
              <w:t xml:space="preserve">ul. </w:t>
            </w:r>
            <w:r w:rsidR="006F3EF4" w:rsidRPr="00AA1E40">
              <w:t xml:space="preserve">Murawa 12-18 </w:t>
            </w:r>
          </w:p>
          <w:p w:rsidR="006F3EF4" w:rsidRPr="00AA1E40" w:rsidRDefault="006F3EF4" w:rsidP="00EB2D96">
            <w:pPr>
              <w:spacing w:after="80"/>
              <w:jc w:val="both"/>
            </w:pPr>
            <w:r w:rsidRPr="00AA1E40"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816 480.00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19</w:t>
            </w:r>
          </w:p>
        </w:tc>
        <w:tc>
          <w:tcPr>
            <w:tcW w:w="4110" w:type="dxa"/>
            <w:shd w:val="clear" w:color="auto" w:fill="auto"/>
          </w:tcPr>
          <w:p w:rsidR="007C14FE" w:rsidRPr="00AA1E40" w:rsidRDefault="007C14FE" w:rsidP="007C14FE">
            <w:pPr>
              <w:spacing w:before="80"/>
            </w:pPr>
            <w:r w:rsidRPr="00AA1E40">
              <w:t>Biotronik Polska Sp. z o. o.</w:t>
            </w:r>
          </w:p>
          <w:p w:rsidR="007C14FE" w:rsidRPr="00AA1E40" w:rsidRDefault="007C14FE" w:rsidP="007C14FE">
            <w:r>
              <w:t xml:space="preserve">ul. </w:t>
            </w:r>
            <w:r w:rsidRPr="00AA1E40">
              <w:t xml:space="preserve">Murawa 12-18 </w:t>
            </w:r>
          </w:p>
          <w:p w:rsidR="006F3EF4" w:rsidRPr="00AA1E40" w:rsidRDefault="007C14FE" w:rsidP="007C14FE">
            <w:pPr>
              <w:spacing w:after="80"/>
              <w:jc w:val="both"/>
            </w:pPr>
            <w:r w:rsidRPr="00AA1E40"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37 800.00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28</w:t>
            </w:r>
          </w:p>
        </w:tc>
        <w:tc>
          <w:tcPr>
            <w:tcW w:w="4110" w:type="dxa"/>
            <w:shd w:val="clear" w:color="auto" w:fill="auto"/>
          </w:tcPr>
          <w:p w:rsidR="007C14FE" w:rsidRPr="00AA1E40" w:rsidRDefault="007C14FE" w:rsidP="007C14FE">
            <w:pPr>
              <w:spacing w:before="80"/>
            </w:pPr>
            <w:r w:rsidRPr="00AA1E40">
              <w:t>Biotronik Polska Sp. z o. o.</w:t>
            </w:r>
          </w:p>
          <w:p w:rsidR="007C14FE" w:rsidRPr="00AA1E40" w:rsidRDefault="007C14FE" w:rsidP="007C14FE">
            <w:r>
              <w:t xml:space="preserve">ul. </w:t>
            </w:r>
            <w:r w:rsidRPr="00AA1E40">
              <w:t xml:space="preserve">Murawa 12-18 </w:t>
            </w:r>
          </w:p>
          <w:p w:rsidR="006F3EF4" w:rsidRPr="00AA1E40" w:rsidRDefault="007C14FE" w:rsidP="007C14FE">
            <w:pPr>
              <w:spacing w:after="80"/>
              <w:jc w:val="both"/>
            </w:pPr>
            <w:r w:rsidRPr="00AA1E40"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94 500.00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24</w:t>
            </w:r>
          </w:p>
        </w:tc>
        <w:tc>
          <w:tcPr>
            <w:tcW w:w="4110" w:type="dxa"/>
            <w:shd w:val="clear" w:color="auto" w:fill="auto"/>
          </w:tcPr>
          <w:p w:rsidR="006F3EF4" w:rsidRPr="00AA1E40" w:rsidRDefault="006F3EF4" w:rsidP="00EB2D96">
            <w:pPr>
              <w:spacing w:before="80"/>
            </w:pPr>
            <w:r w:rsidRPr="00AA1E40">
              <w:t>IHT Polska Sp. z o.o.</w:t>
            </w:r>
          </w:p>
          <w:p w:rsidR="006F3EF4" w:rsidRPr="00AA1E40" w:rsidRDefault="007C14FE" w:rsidP="00EB2D96">
            <w:r>
              <w:t xml:space="preserve">ul. </w:t>
            </w:r>
            <w:r w:rsidR="006F3EF4" w:rsidRPr="00AA1E40">
              <w:t xml:space="preserve">Europejska 14D </w:t>
            </w:r>
          </w:p>
          <w:p w:rsidR="006F3EF4" w:rsidRPr="00AA1E40" w:rsidRDefault="006F3EF4" w:rsidP="00EB2D96">
            <w:pPr>
              <w:spacing w:after="80"/>
              <w:jc w:val="both"/>
            </w:pPr>
            <w:r w:rsidRPr="00AA1E40">
              <w:t>02-964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51 94</w:t>
            </w:r>
            <w:r w:rsidR="00DC6B9E">
              <w:t>8</w:t>
            </w:r>
            <w:r w:rsidRPr="00AA1E40">
              <w:t>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25</w:t>
            </w:r>
          </w:p>
        </w:tc>
        <w:tc>
          <w:tcPr>
            <w:tcW w:w="4110" w:type="dxa"/>
            <w:shd w:val="clear" w:color="auto" w:fill="auto"/>
          </w:tcPr>
          <w:p w:rsidR="006F3EF4" w:rsidRPr="00AA1E40" w:rsidRDefault="006F3EF4" w:rsidP="00EB2D96">
            <w:pPr>
              <w:spacing w:before="80"/>
            </w:pPr>
            <w:r w:rsidRPr="00AA1E40">
              <w:t>SMT Polonia Sp. z o.o.</w:t>
            </w:r>
          </w:p>
          <w:p w:rsidR="006F3EF4" w:rsidRPr="00AA1E40" w:rsidRDefault="006F3EF4" w:rsidP="00EB2D96">
            <w:r w:rsidRPr="00AA1E40">
              <w:t xml:space="preserve">Al. Grunwaldzka 345/347 </w:t>
            </w:r>
          </w:p>
          <w:p w:rsidR="006F3EF4" w:rsidRPr="00AA1E40" w:rsidRDefault="006F3EF4" w:rsidP="00EB2D96">
            <w:pPr>
              <w:spacing w:after="80"/>
              <w:jc w:val="both"/>
            </w:pPr>
            <w:r w:rsidRPr="00AA1E40">
              <w:t>80-309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174 960.00 zł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34</w:t>
            </w:r>
          </w:p>
        </w:tc>
        <w:tc>
          <w:tcPr>
            <w:tcW w:w="4110" w:type="dxa"/>
            <w:shd w:val="clear" w:color="auto" w:fill="auto"/>
          </w:tcPr>
          <w:p w:rsidR="006F3EF4" w:rsidRPr="00AA1E40" w:rsidRDefault="006F3EF4" w:rsidP="00EB2D96">
            <w:pPr>
              <w:spacing w:before="80"/>
            </w:pPr>
            <w:r w:rsidRPr="00AA1E40">
              <w:t>SMT Polonia Sp. z o.o.</w:t>
            </w:r>
          </w:p>
          <w:p w:rsidR="006F3EF4" w:rsidRPr="00AA1E40" w:rsidRDefault="006F3EF4" w:rsidP="00EB2D96">
            <w:r w:rsidRPr="00AA1E40">
              <w:t xml:space="preserve">Al. Grunwaldzka 345/347 </w:t>
            </w:r>
          </w:p>
          <w:p w:rsidR="006F3EF4" w:rsidRPr="00AA1E40" w:rsidRDefault="006F3EF4" w:rsidP="00EB2D96">
            <w:pPr>
              <w:spacing w:after="80"/>
              <w:jc w:val="both"/>
            </w:pPr>
            <w:r w:rsidRPr="00AA1E40">
              <w:t>80-309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70 200.00 zł</w:t>
            </w:r>
          </w:p>
        </w:tc>
      </w:tr>
    </w:tbl>
    <w:bookmarkEnd w:id="0"/>
    <w:p w:rsidR="00B73841" w:rsidRDefault="00B73841" w:rsidP="00B73841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B73841" w:rsidRDefault="00B73841" w:rsidP="00B7384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B73841" w:rsidRDefault="00B73841" w:rsidP="00B7384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B73841" w:rsidRDefault="00B73841" w:rsidP="00B73841">
      <w:pPr>
        <w:ind w:firstLine="425"/>
        <w:jc w:val="center"/>
        <w:rPr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B73841" w:rsidRDefault="00B73841" w:rsidP="00B73841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</w:p>
    <w:p w:rsidR="00C236D3" w:rsidRPr="00AA1E40" w:rsidRDefault="00C236D3" w:rsidP="00173B20">
      <w:pPr>
        <w:jc w:val="right"/>
        <w:rPr>
          <w:sz w:val="22"/>
          <w:szCs w:val="22"/>
        </w:rPr>
      </w:pPr>
    </w:p>
    <w:sectPr w:rsidR="00C236D3" w:rsidRPr="00AA1E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03BDA" w:rsidRDefault="00D03BDA">
      <w:r>
        <w:separator/>
      </w:r>
    </w:p>
  </w:endnote>
  <w:endnote w:type="continuationSeparator" w:id="0">
    <w:p w:rsidR="00D03BDA" w:rsidRDefault="00D03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3C3FE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46972469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705B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03BDA" w:rsidRDefault="00D03BDA">
      <w:r>
        <w:separator/>
      </w:r>
    </w:p>
  </w:footnote>
  <w:footnote w:type="continuationSeparator" w:id="0">
    <w:p w:rsidR="00D03BDA" w:rsidRDefault="00D03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F3EF4" w:rsidRDefault="006F3E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F3EF4" w:rsidRDefault="006F3E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F3EF4" w:rsidRDefault="006F3E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BDA"/>
    <w:rsid w:val="00007727"/>
    <w:rsid w:val="00017720"/>
    <w:rsid w:val="00035488"/>
    <w:rsid w:val="000D7F25"/>
    <w:rsid w:val="000E00E5"/>
    <w:rsid w:val="00173B20"/>
    <w:rsid w:val="001C69FF"/>
    <w:rsid w:val="0023318D"/>
    <w:rsid w:val="003C3FE8"/>
    <w:rsid w:val="003D72FD"/>
    <w:rsid w:val="00423179"/>
    <w:rsid w:val="0048294F"/>
    <w:rsid w:val="00490DC0"/>
    <w:rsid w:val="00493F8C"/>
    <w:rsid w:val="004C7E9B"/>
    <w:rsid w:val="005614F2"/>
    <w:rsid w:val="00573654"/>
    <w:rsid w:val="00577BC6"/>
    <w:rsid w:val="0069085C"/>
    <w:rsid w:val="006B27ED"/>
    <w:rsid w:val="006F3EF4"/>
    <w:rsid w:val="00783A49"/>
    <w:rsid w:val="007C14FE"/>
    <w:rsid w:val="00843263"/>
    <w:rsid w:val="00861E75"/>
    <w:rsid w:val="009D19BD"/>
    <w:rsid w:val="009F189D"/>
    <w:rsid w:val="00A80738"/>
    <w:rsid w:val="00AA1E40"/>
    <w:rsid w:val="00B73841"/>
    <w:rsid w:val="00BB547B"/>
    <w:rsid w:val="00C236D3"/>
    <w:rsid w:val="00C659E2"/>
    <w:rsid w:val="00C82837"/>
    <w:rsid w:val="00CA3D66"/>
    <w:rsid w:val="00CB0802"/>
    <w:rsid w:val="00D03BDA"/>
    <w:rsid w:val="00D665F5"/>
    <w:rsid w:val="00D7128F"/>
    <w:rsid w:val="00DC6B9E"/>
    <w:rsid w:val="00EA3476"/>
    <w:rsid w:val="00F16C60"/>
    <w:rsid w:val="00F95C33"/>
    <w:rsid w:val="00FB4051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DD4DBC2-45A2-41BF-91D7-BE4D7D530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3</Pages>
  <Words>695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12</cp:revision>
  <cp:lastPrinted>2023-06-07T10:33:00Z</cp:lastPrinted>
  <dcterms:created xsi:type="dcterms:W3CDTF">2023-06-07T10:23:00Z</dcterms:created>
  <dcterms:modified xsi:type="dcterms:W3CDTF">2023-06-07T11:18:00Z</dcterms:modified>
</cp:coreProperties>
</file>