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F2A94" w:rsidRPr="007F2A94">
        <w:rPr>
          <w:b/>
        </w:rPr>
        <w:t>NZ/36/D/P/A/2023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F2A94" w:rsidRPr="007F2A94">
        <w:rPr>
          <w:rFonts w:ascii="Arial Narrow" w:hAnsi="Arial Narrow"/>
          <w:b/>
        </w:rPr>
        <w:t>Dostawy środków czystości, padów do maszyn czyszczących oraz koszy na odpady ujęte w 5 zadaniach częściowych.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C1C" w:rsidRDefault="00164C1C" w:rsidP="0038231F">
      <w:pPr>
        <w:spacing w:after="0" w:line="240" w:lineRule="auto"/>
      </w:pPr>
      <w:r>
        <w:separator/>
      </w:r>
    </w:p>
  </w:endnote>
  <w:endnote w:type="continuationSeparator" w:id="0">
    <w:p w:rsidR="00164C1C" w:rsidRDefault="00164C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94" w:rsidRDefault="007F2A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2A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2A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94" w:rsidRDefault="007F2A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C1C" w:rsidRDefault="00164C1C" w:rsidP="0038231F">
      <w:pPr>
        <w:spacing w:after="0" w:line="240" w:lineRule="auto"/>
      </w:pPr>
      <w:r>
        <w:separator/>
      </w:r>
    </w:p>
  </w:footnote>
  <w:footnote w:type="continuationSeparator" w:id="0">
    <w:p w:rsidR="00164C1C" w:rsidRDefault="00164C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94" w:rsidRDefault="007F2A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94" w:rsidRDefault="007F2A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A94" w:rsidRDefault="007F2A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C1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64C1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7F2A9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1CA091-A053-4857-89E3-525C8958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13127-20A0-41BF-B1B0-351D800D7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2016-07-26T10:32:00Z</cp:lastPrinted>
  <dcterms:created xsi:type="dcterms:W3CDTF">2023-06-06T10:51:00Z</dcterms:created>
  <dcterms:modified xsi:type="dcterms:W3CDTF">2023-06-06T10:51:00Z</dcterms:modified>
</cp:coreProperties>
</file>