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B34B6" w:rsidRPr="00AB34B6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B34B6" w:rsidRPr="00AB34B6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AB34B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B34B6">
        <w:rPr>
          <w:rFonts w:ascii="Arial" w:eastAsia="Times New Roman" w:hAnsi="Arial" w:cs="Arial"/>
          <w:b/>
          <w:sz w:val="24"/>
          <w:szCs w:val="24"/>
          <w:lang w:eastAsia="pl-PL"/>
        </w:rPr>
        <w:t>Dostawy środków czystości, padów do maszyn czyszczących oraz koszy na odpady ujęte w 5 zadaniach częściowych.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B34B6" w:rsidRPr="00AB34B6">
        <w:rPr>
          <w:rFonts w:ascii="Arial" w:eastAsia="Times New Roman" w:hAnsi="Arial" w:cs="Arial"/>
          <w:b/>
          <w:sz w:val="24"/>
          <w:szCs w:val="24"/>
          <w:lang w:eastAsia="pl-PL"/>
        </w:rPr>
        <w:t>NZ/36/D/P/A/2023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9D3" w:rsidRDefault="007969D3" w:rsidP="00025386">
      <w:pPr>
        <w:spacing w:after="0" w:line="240" w:lineRule="auto"/>
      </w:pPr>
      <w:r>
        <w:separator/>
      </w:r>
    </w:p>
  </w:endnote>
  <w:endnote w:type="continuationSeparator" w:id="0">
    <w:p w:rsidR="007969D3" w:rsidRDefault="007969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4B6" w:rsidRDefault="00AB34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34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34B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4B6" w:rsidRDefault="00AB34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9D3" w:rsidRDefault="007969D3" w:rsidP="00025386">
      <w:pPr>
        <w:spacing w:after="0" w:line="240" w:lineRule="auto"/>
      </w:pPr>
      <w:r>
        <w:separator/>
      </w:r>
    </w:p>
  </w:footnote>
  <w:footnote w:type="continuationSeparator" w:id="0">
    <w:p w:rsidR="007969D3" w:rsidRDefault="007969D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4B6" w:rsidRDefault="00AB34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4B6" w:rsidRDefault="00AB34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4B6" w:rsidRDefault="00AB34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69D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969D3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B34B6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881D06E-EE45-4D01-9022-96D1E9F6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wieceka</cp:lastModifiedBy>
  <cp:revision>2</cp:revision>
  <dcterms:created xsi:type="dcterms:W3CDTF">2023-06-01T11:26:00Z</dcterms:created>
  <dcterms:modified xsi:type="dcterms:W3CDTF">2023-06-01T11:26:00Z</dcterms:modified>
</cp:coreProperties>
</file>