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7CCCA" w14:textId="153D1EEA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46158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9921552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C8183B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D5667C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6D80DB2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448B258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722C571A" w14:textId="77777777" w:rsidTr="0087706D">
        <w:tc>
          <w:tcPr>
            <w:tcW w:w="550" w:type="dxa"/>
            <w:shd w:val="clear" w:color="auto" w:fill="auto"/>
            <w:vAlign w:val="center"/>
          </w:tcPr>
          <w:p w14:paraId="53EEC5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0A23DEF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D2D694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64B112CA" w14:textId="77777777" w:rsidTr="0087706D">
        <w:tc>
          <w:tcPr>
            <w:tcW w:w="550" w:type="dxa"/>
            <w:shd w:val="clear" w:color="auto" w:fill="auto"/>
            <w:vAlign w:val="center"/>
          </w:tcPr>
          <w:p w14:paraId="2A1674E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3A8EE66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72AEC1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160B4847" w14:textId="77777777" w:rsidTr="0087706D">
        <w:tc>
          <w:tcPr>
            <w:tcW w:w="550" w:type="dxa"/>
            <w:shd w:val="clear" w:color="auto" w:fill="auto"/>
            <w:vAlign w:val="center"/>
          </w:tcPr>
          <w:p w14:paraId="782AABB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8099D1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43DD261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9E0924D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36F93" w:rsidRPr="00336F93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47596AE4" w14:textId="77777777" w:rsidR="00AF4E90" w:rsidRDefault="00336F9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36F93">
        <w:rPr>
          <w:rFonts w:ascii="Arial" w:eastAsia="Times New Roman" w:hAnsi="Arial" w:cs="Arial"/>
          <w:b/>
          <w:sz w:val="24"/>
          <w:szCs w:val="24"/>
          <w:lang w:eastAsia="pl-PL"/>
        </w:rPr>
        <w:t>Zakup i dostawa gazów medycznych wraz z dzierżawą zbiorników i butli</w:t>
      </w:r>
    </w:p>
    <w:p w14:paraId="4C667B47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36F93" w:rsidRPr="00336F93">
        <w:rPr>
          <w:rFonts w:ascii="Arial" w:eastAsia="Times New Roman" w:hAnsi="Arial" w:cs="Arial"/>
          <w:b/>
          <w:sz w:val="24"/>
          <w:szCs w:val="24"/>
          <w:lang w:eastAsia="pl-PL"/>
        </w:rPr>
        <w:t>ZP/28/2023</w:t>
      </w:r>
    </w:p>
    <w:p w14:paraId="12943374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59AE7B9C" w14:textId="77777777" w:rsidTr="0087706D">
        <w:tc>
          <w:tcPr>
            <w:tcW w:w="617" w:type="dxa"/>
            <w:shd w:val="clear" w:color="auto" w:fill="auto"/>
            <w:vAlign w:val="center"/>
          </w:tcPr>
          <w:p w14:paraId="5A86A8C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B04D61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03972D3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4DC0D47" w14:textId="77777777" w:rsidTr="0087706D">
        <w:tc>
          <w:tcPr>
            <w:tcW w:w="617" w:type="dxa"/>
            <w:shd w:val="clear" w:color="auto" w:fill="auto"/>
            <w:vAlign w:val="center"/>
          </w:tcPr>
          <w:p w14:paraId="15C8E75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575FBC0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EBC9CE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3BC0FF2A" w14:textId="77777777" w:rsidTr="0087706D">
        <w:tc>
          <w:tcPr>
            <w:tcW w:w="617" w:type="dxa"/>
            <w:shd w:val="clear" w:color="auto" w:fill="auto"/>
            <w:vAlign w:val="center"/>
          </w:tcPr>
          <w:p w14:paraId="38F641F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5A4CC32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DE7414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609C014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1AA697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0CE03203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6C75DB46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006A0658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E81FF75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5C323320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0FEB595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2CEED3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6F40E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21ABE2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6FDDA4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3AA9B4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314887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5C4904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0E0CDF7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B4A371A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8A1C1" w14:textId="77777777" w:rsidR="00A04A26" w:rsidRDefault="00A04A26" w:rsidP="00025386">
      <w:pPr>
        <w:spacing w:after="0" w:line="240" w:lineRule="auto"/>
      </w:pPr>
      <w:r>
        <w:separator/>
      </w:r>
    </w:p>
  </w:endnote>
  <w:endnote w:type="continuationSeparator" w:id="0">
    <w:p w14:paraId="06423C30" w14:textId="77777777" w:rsidR="00A04A26" w:rsidRDefault="00A04A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8A458" w14:textId="77777777" w:rsidR="00336F93" w:rsidRDefault="00336F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1B24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045B49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1E1B5E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B0CFC5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87429" w14:textId="77777777" w:rsidR="00336F93" w:rsidRDefault="00336F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5674A" w14:textId="77777777" w:rsidR="00A04A26" w:rsidRDefault="00A04A26" w:rsidP="00025386">
      <w:pPr>
        <w:spacing w:after="0" w:line="240" w:lineRule="auto"/>
      </w:pPr>
      <w:r>
        <w:separator/>
      </w:r>
    </w:p>
  </w:footnote>
  <w:footnote w:type="continuationSeparator" w:id="0">
    <w:p w14:paraId="7A378D76" w14:textId="77777777" w:rsidR="00A04A26" w:rsidRDefault="00A04A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F7A91" w14:textId="77777777" w:rsidR="00336F93" w:rsidRDefault="00336F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D63CE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336F93">
      <w:rPr>
        <w:rFonts w:ascii="Arial" w:hAnsi="Arial" w:cs="Arial"/>
        <w:sz w:val="20"/>
        <w:szCs w:val="20"/>
      </w:rPr>
      <w:t>ZP/28/2023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5EDD3" w14:textId="77777777" w:rsidR="00336F93" w:rsidRDefault="00336F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783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4A26"/>
    <w:rsid w:val="00025386"/>
    <w:rsid w:val="000423B9"/>
    <w:rsid w:val="00053927"/>
    <w:rsid w:val="00084786"/>
    <w:rsid w:val="0016158F"/>
    <w:rsid w:val="001C2314"/>
    <w:rsid w:val="00213980"/>
    <w:rsid w:val="0024648D"/>
    <w:rsid w:val="00336F93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04A26"/>
    <w:rsid w:val="00A56A6F"/>
    <w:rsid w:val="00A87380"/>
    <w:rsid w:val="00AF4E90"/>
    <w:rsid w:val="00AF7375"/>
    <w:rsid w:val="00B641BE"/>
    <w:rsid w:val="00B77707"/>
    <w:rsid w:val="00BE3BCE"/>
    <w:rsid w:val="00C46158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8FABF7"/>
  <w15:chartTrackingRefBased/>
  <w15:docId w15:val="{8654D2D3-0250-42B6-8FBE-4BFEFC32B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2023-05-17T07:01:00Z</dcterms:created>
  <dcterms:modified xsi:type="dcterms:W3CDTF">2023-05-17T07:03:00Z</dcterms:modified>
</cp:coreProperties>
</file>