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4F426166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E747CF">
        <w:rPr>
          <w:rFonts w:ascii="Arial" w:hAnsi="Arial" w:cs="Arial"/>
          <w:b/>
          <w:bCs/>
          <w:i w:val="0"/>
          <w:sz w:val="20"/>
        </w:rPr>
        <w:t>4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16AC20AC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E747CF">
        <w:rPr>
          <w:rFonts w:ascii="Arial" w:hAnsi="Arial" w:cs="Arial"/>
          <w:b/>
          <w:sz w:val="20"/>
          <w:szCs w:val="20"/>
        </w:rPr>
        <w:t>0</w:t>
      </w:r>
      <w:r w:rsidR="00BB68E6">
        <w:rPr>
          <w:rFonts w:ascii="Arial" w:hAnsi="Arial" w:cs="Arial"/>
          <w:b/>
          <w:sz w:val="20"/>
          <w:szCs w:val="20"/>
        </w:rPr>
        <w:t>59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E747CF">
        <w:rPr>
          <w:rFonts w:ascii="Arial" w:hAnsi="Arial" w:cs="Arial"/>
          <w:b/>
          <w:sz w:val="20"/>
          <w:szCs w:val="20"/>
        </w:rPr>
        <w:t>3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285FBF32" w14:textId="77777777" w:rsidR="00C4103F" w:rsidRPr="00AD66DA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AD66DA"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77777777" w:rsidR="00CD2B4F" w:rsidRPr="00CC1734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5E728A" w14:textId="77777777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 xml:space="preserve">. Dz.U. z 2021r. poz. 1129) (dalej jako: ustawa 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Default="00CD2B4F" w:rsidP="00CD2B4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D3A00" w:rsidRDefault="00CD2B4F" w:rsidP="00A2721C">
            <w:pPr>
              <w:spacing w:after="12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C13A035" w14:textId="2F16E829" w:rsidR="00CD2B4F" w:rsidRPr="00CC1734" w:rsidRDefault="001F027E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  <w:r w:rsidR="00DA7D8E" w:rsidRPr="00DA7D8E">
        <w:rPr>
          <w:rFonts w:ascii="Arial" w:hAnsi="Arial" w:cs="Arial"/>
          <w:b/>
        </w:rPr>
        <w:t xml:space="preserve">Dostawa mebli </w:t>
      </w:r>
      <w:r w:rsidR="00BB68E6">
        <w:rPr>
          <w:rFonts w:ascii="Arial" w:hAnsi="Arial" w:cs="Arial"/>
          <w:b/>
        </w:rPr>
        <w:t xml:space="preserve">biurowych </w:t>
      </w:r>
      <w:bookmarkStart w:id="0" w:name="_GoBack"/>
      <w:bookmarkEnd w:id="0"/>
      <w:r w:rsidR="00DA7D8E" w:rsidRPr="00DA7D8E">
        <w:rPr>
          <w:rFonts w:ascii="Arial" w:hAnsi="Arial" w:cs="Arial"/>
          <w:b/>
        </w:rPr>
        <w:t>dla Wydziału Inżynierii i Technologii Chemicznej</w:t>
      </w:r>
      <w:r w:rsidR="00DA7D8E">
        <w:rPr>
          <w:rFonts w:ascii="Arial" w:hAnsi="Arial" w:cs="Arial"/>
          <w:sz w:val="20"/>
          <w:szCs w:val="20"/>
        </w:rPr>
        <w:t xml:space="preserve">, </w:t>
      </w:r>
      <w:r w:rsidR="00CD2B4F"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202E8A40" w14:textId="77777777" w:rsidR="00CD2B4F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</w:p>
    <w:p w14:paraId="6B24DE2A" w14:textId="10943128" w:rsidR="00CD2B4F" w:rsidRPr="00CC1734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BD5BE" w14:textId="77777777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lastRenderedPageBreak/>
        <w:t xml:space="preserve">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3F37D77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F2114D9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329AD3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1AACFBC" w14:textId="1B32B0A5" w:rsidR="00CD2B4F" w:rsidRDefault="00CD2B4F" w:rsidP="00A2721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1F600CD8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58B80EC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4E88864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5EF8A4E6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029BC2F7" w14:textId="7FD7230B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sz w:val="18"/>
          <w:szCs w:val="18"/>
        </w:rPr>
        <w:t>………………………………………………………</w:t>
      </w:r>
    </w:p>
    <w:p w14:paraId="0C35082F" w14:textId="2C934118" w:rsidR="00A2721C" w:rsidRPr="00AF6780" w:rsidRDefault="00A2721C" w:rsidP="00A2721C">
      <w:pPr>
        <w:jc w:val="center"/>
        <w:rPr>
          <w:rFonts w:ascii="Arial" w:eastAsia="MS Mincho" w:hAnsi="Arial" w:cs="Arial"/>
          <w:color w:val="FF0000"/>
          <w:sz w:val="18"/>
          <w:szCs w:val="18"/>
        </w:rPr>
      </w:pPr>
      <w:r w:rsidRPr="00AF6780">
        <w:rPr>
          <w:rFonts w:ascii="Arial" w:hAnsi="Arial" w:cs="Arial"/>
          <w:color w:val="FF0000"/>
          <w:sz w:val="18"/>
          <w:szCs w:val="18"/>
        </w:rPr>
        <w:t>Dokument podpisany kwalifikowanym podpisem elektronicznym/podpisem zaufanym/podpisem osobistym</w:t>
      </w:r>
    </w:p>
    <w:p w14:paraId="6987A25A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136C4824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b/>
          <w:bCs/>
          <w:sz w:val="18"/>
          <w:szCs w:val="18"/>
        </w:rPr>
        <w:t>Uwaga: w przypadku oferty wspólnej (konsorcjum, spółka cywilna) dokument składa każdy z Wykonawców we własnym imieniu.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AE4A32" w14:textId="77777777" w:rsidR="004E2447" w:rsidRDefault="004E2447" w:rsidP="0038231F">
      <w:pPr>
        <w:spacing w:after="0" w:line="240" w:lineRule="auto"/>
      </w:pPr>
      <w:r>
        <w:separator/>
      </w:r>
    </w:p>
  </w:endnote>
  <w:endnote w:type="continuationSeparator" w:id="0">
    <w:p w14:paraId="6C716743" w14:textId="77777777" w:rsidR="004E2447" w:rsidRDefault="004E24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5100D7" w14:textId="77777777" w:rsidR="004E2447" w:rsidRDefault="004E2447" w:rsidP="0038231F">
      <w:pPr>
        <w:spacing w:after="0" w:line="240" w:lineRule="auto"/>
      </w:pPr>
      <w:r>
        <w:separator/>
      </w:r>
    </w:p>
  </w:footnote>
  <w:footnote w:type="continuationSeparator" w:id="0">
    <w:p w14:paraId="2D29D7F7" w14:textId="77777777" w:rsidR="004E2447" w:rsidRDefault="004E2447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6442C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E2447"/>
    <w:rsid w:val="004F23F7"/>
    <w:rsid w:val="004F40EF"/>
    <w:rsid w:val="005103B9"/>
    <w:rsid w:val="00512A1E"/>
    <w:rsid w:val="00520174"/>
    <w:rsid w:val="005434B3"/>
    <w:rsid w:val="00544786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553D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AF6780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B0C3C"/>
    <w:rsid w:val="00BB68E6"/>
    <w:rsid w:val="00BF7A03"/>
    <w:rsid w:val="00C014B5"/>
    <w:rsid w:val="00C04497"/>
    <w:rsid w:val="00C113BF"/>
    <w:rsid w:val="00C4103F"/>
    <w:rsid w:val="00C437DC"/>
    <w:rsid w:val="00C57DEB"/>
    <w:rsid w:val="00C737A7"/>
    <w:rsid w:val="00C81012"/>
    <w:rsid w:val="00C909B9"/>
    <w:rsid w:val="00C91C52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A7D8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7CF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D85C5-C142-4952-9017-2421CDF41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Sylwia Banach</cp:lastModifiedBy>
  <cp:revision>3</cp:revision>
  <cp:lastPrinted>2022-07-20T07:26:00Z</cp:lastPrinted>
  <dcterms:created xsi:type="dcterms:W3CDTF">2023-04-26T10:48:00Z</dcterms:created>
  <dcterms:modified xsi:type="dcterms:W3CDTF">2023-06-06T07:12:00Z</dcterms:modified>
</cp:coreProperties>
</file>