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ED0BC" w14:textId="00C5FF26" w:rsidR="005103B9" w:rsidRPr="00A90D0E" w:rsidRDefault="006676AE" w:rsidP="008F63ED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F63ED">
        <w:rPr>
          <w:rFonts w:ascii="Arial" w:hAnsi="Arial" w:cs="Arial"/>
          <w:bCs/>
          <w:i w:val="0"/>
          <w:szCs w:val="24"/>
        </w:rPr>
        <w:t xml:space="preserve">5 </w:t>
      </w:r>
      <w:r w:rsidR="00B36ABD" w:rsidRPr="00A90D0E">
        <w:rPr>
          <w:rFonts w:ascii="Arial" w:hAnsi="Arial" w:cs="Arial"/>
          <w:bCs/>
          <w:i w:val="0"/>
          <w:szCs w:val="24"/>
        </w:rPr>
        <w:t>do SWZ</w:t>
      </w:r>
    </w:p>
    <w:p w14:paraId="639AA485" w14:textId="77777777" w:rsidR="00C4103F" w:rsidRPr="0012157F" w:rsidRDefault="007118F0" w:rsidP="008F63ED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EA675A2" w14:textId="77777777" w:rsidR="006676AE" w:rsidRPr="0012157F" w:rsidRDefault="00847BF2" w:rsidP="008F63ED">
      <w:pPr>
        <w:pStyle w:val="Tekstpodstawowy"/>
        <w:spacing w:after="0"/>
        <w:ind w:left="4111"/>
        <w:rPr>
          <w:rFonts w:ascii="Arial" w:hAnsi="Arial" w:cs="Arial"/>
        </w:rPr>
      </w:pPr>
      <w:r w:rsidRPr="00847BF2">
        <w:rPr>
          <w:rFonts w:ascii="Arial" w:hAnsi="Arial" w:cs="Arial"/>
        </w:rPr>
        <w:t>SZPITAL WOJEWÓDZKI W POZNANIU</w:t>
      </w:r>
    </w:p>
    <w:p w14:paraId="12FB903C" w14:textId="77777777" w:rsidR="006676AE" w:rsidRPr="0012157F" w:rsidRDefault="00847BF2" w:rsidP="008F63ED">
      <w:pPr>
        <w:pStyle w:val="Tekstpodstawowy"/>
        <w:spacing w:after="0"/>
        <w:ind w:left="4111"/>
        <w:rPr>
          <w:rFonts w:ascii="Arial" w:hAnsi="Arial" w:cs="Arial"/>
        </w:rPr>
      </w:pPr>
      <w:r w:rsidRPr="00847BF2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847BF2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57D9131B" w14:textId="77777777" w:rsidR="00F90CD1" w:rsidRDefault="00847BF2" w:rsidP="008F63ED">
      <w:pPr>
        <w:pStyle w:val="Tekstpodstawowy"/>
        <w:spacing w:after="0"/>
        <w:ind w:left="4111"/>
        <w:rPr>
          <w:rFonts w:ascii="Arial" w:hAnsi="Arial" w:cs="Arial"/>
        </w:rPr>
      </w:pPr>
      <w:r w:rsidRPr="00847BF2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847BF2">
        <w:rPr>
          <w:rFonts w:ascii="Arial" w:hAnsi="Arial" w:cs="Arial"/>
        </w:rPr>
        <w:t>Poznań</w:t>
      </w:r>
    </w:p>
    <w:p w14:paraId="7C0D8239" w14:textId="01B36AB8" w:rsidR="00C4103F" w:rsidRPr="0012157F" w:rsidRDefault="00C4103F" w:rsidP="008F63ED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</w:p>
    <w:p w14:paraId="2D49BCAB" w14:textId="77777777" w:rsidR="00C4103F" w:rsidRPr="0012157F" w:rsidRDefault="007118F0" w:rsidP="008F63ED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0D7BE9F" w14:textId="77777777" w:rsidR="00757EFB" w:rsidRPr="0012157F" w:rsidRDefault="00757EFB" w:rsidP="008F63ED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6FB88CB6" w14:textId="77777777" w:rsidR="007118F0" w:rsidRPr="0012157F" w:rsidRDefault="007118F0" w:rsidP="008F63ED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15FB0FBE" w14:textId="77777777" w:rsidR="00C4103F" w:rsidRPr="00650D6C" w:rsidRDefault="007936D6" w:rsidP="008F63ED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B97A125" w14:textId="77777777" w:rsidR="00757EFB" w:rsidRPr="0012157F" w:rsidRDefault="00757EFB" w:rsidP="008F63ED">
      <w:pPr>
        <w:spacing w:after="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30E0053" w14:textId="275101E5" w:rsidR="00484F88" w:rsidRDefault="007936D6" w:rsidP="008F63ED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9C27E36" w14:textId="77777777" w:rsidR="008A4C81" w:rsidRPr="00612283" w:rsidRDefault="008A4C81" w:rsidP="008F63ED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47BF2" w:rsidRPr="0012157F" w14:paraId="5AF19F36" w14:textId="77777777" w:rsidTr="00A01228">
        <w:tc>
          <w:tcPr>
            <w:tcW w:w="9104" w:type="dxa"/>
            <w:shd w:val="clear" w:color="auto" w:fill="D9D9D9"/>
          </w:tcPr>
          <w:p w14:paraId="2B2F61F8" w14:textId="77777777" w:rsidR="00847BF2" w:rsidRPr="0012157F" w:rsidRDefault="00847BF2" w:rsidP="008F63ED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3CE3D8F" w14:textId="77777777" w:rsidR="00847BF2" w:rsidRPr="0012157F" w:rsidRDefault="00847BF2" w:rsidP="008F63E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47BF2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2A1C8851" w14:textId="77777777" w:rsidR="00847BF2" w:rsidRPr="00612283" w:rsidRDefault="00847BF2" w:rsidP="008F63E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23A65E73" w14:textId="77777777" w:rsidR="00847BF2" w:rsidRPr="00612283" w:rsidRDefault="00847BF2" w:rsidP="008F63E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40821F25" w14:textId="77777777" w:rsidR="00847BF2" w:rsidRPr="0012157F" w:rsidRDefault="00847BF2" w:rsidP="008F63ED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35EF137B" w14:textId="77777777" w:rsidR="008A4C81" w:rsidRDefault="008A4C81" w:rsidP="008F63E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275D37B" w14:textId="6570DD85" w:rsidR="00E50194" w:rsidRDefault="001F027E" w:rsidP="008F63E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7D3EC8A2" w14:textId="0321E104" w:rsidR="00E50194" w:rsidRDefault="00847BF2" w:rsidP="008F63E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47BF2">
        <w:rPr>
          <w:rFonts w:ascii="Arial" w:hAnsi="Arial" w:cs="Arial"/>
          <w:b/>
          <w:sz w:val="24"/>
          <w:szCs w:val="24"/>
        </w:rPr>
        <w:t xml:space="preserve">Zakup sprzętu medycznego (w tym jednorazowego) użytkowanego w obrębie oddziałów i innych komórek organizacyjnych Szpitala Wojewódzkiego </w:t>
      </w:r>
      <w:r w:rsidR="00D54303">
        <w:rPr>
          <w:rFonts w:ascii="Arial" w:hAnsi="Arial" w:cs="Arial"/>
          <w:b/>
          <w:sz w:val="24"/>
          <w:szCs w:val="24"/>
        </w:rPr>
        <w:t xml:space="preserve">                    </w:t>
      </w:r>
      <w:r w:rsidRPr="00847BF2">
        <w:rPr>
          <w:rFonts w:ascii="Arial" w:hAnsi="Arial" w:cs="Arial"/>
          <w:b/>
          <w:sz w:val="24"/>
          <w:szCs w:val="24"/>
        </w:rPr>
        <w:t>w Poznaniu</w:t>
      </w:r>
      <w:r w:rsidR="00D54303">
        <w:rPr>
          <w:rFonts w:ascii="Arial" w:hAnsi="Arial" w:cs="Arial"/>
          <w:b/>
          <w:sz w:val="24"/>
          <w:szCs w:val="24"/>
        </w:rPr>
        <w:t xml:space="preserve"> - powtór</w:t>
      </w:r>
      <w:r w:rsidR="00DB5BB0">
        <w:rPr>
          <w:rFonts w:ascii="Arial" w:hAnsi="Arial" w:cs="Arial"/>
          <w:b/>
          <w:sz w:val="24"/>
          <w:szCs w:val="24"/>
        </w:rPr>
        <w:t>ka</w:t>
      </w:r>
    </w:p>
    <w:p w14:paraId="6CA3DC79" w14:textId="4C10B26B" w:rsidR="00A44833" w:rsidRDefault="00A44833" w:rsidP="008F63E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47BF2" w:rsidRPr="00847BF2">
        <w:rPr>
          <w:rFonts w:ascii="Arial" w:hAnsi="Arial" w:cs="Arial"/>
          <w:b/>
          <w:sz w:val="24"/>
          <w:szCs w:val="24"/>
        </w:rPr>
        <w:t>SZW/DZP/</w:t>
      </w:r>
      <w:r w:rsidR="00D54303">
        <w:rPr>
          <w:rFonts w:ascii="Arial" w:hAnsi="Arial" w:cs="Arial"/>
          <w:b/>
          <w:sz w:val="24"/>
          <w:szCs w:val="24"/>
        </w:rPr>
        <w:t>69</w:t>
      </w:r>
      <w:r w:rsidR="00847BF2" w:rsidRPr="00847BF2">
        <w:rPr>
          <w:rFonts w:ascii="Arial" w:hAnsi="Arial" w:cs="Arial"/>
          <w:b/>
          <w:sz w:val="24"/>
          <w:szCs w:val="24"/>
        </w:rPr>
        <w:t>/2023</w:t>
      </w:r>
    </w:p>
    <w:p w14:paraId="1EE27CCC" w14:textId="77777777" w:rsidR="008A4C81" w:rsidRPr="00A44833" w:rsidRDefault="008A4C81" w:rsidP="008F63E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654DF4D5" w14:textId="71DA5122" w:rsidR="00F90CD1" w:rsidRDefault="005434B3" w:rsidP="008F63E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47BF2" w:rsidRPr="00847BF2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5F6779F0" w14:textId="77777777" w:rsidR="008A4C81" w:rsidRPr="0012157F" w:rsidRDefault="008A4C81" w:rsidP="008F63E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453400E4" w14:textId="77777777" w:rsidTr="00650D6C">
        <w:tc>
          <w:tcPr>
            <w:tcW w:w="9104" w:type="dxa"/>
            <w:shd w:val="clear" w:color="auto" w:fill="D9D9D9"/>
          </w:tcPr>
          <w:p w14:paraId="7AB6785A" w14:textId="77777777" w:rsidR="00E50194" w:rsidRPr="00650D6C" w:rsidRDefault="00650D6C" w:rsidP="008F63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2062250" w14:textId="77777777" w:rsidR="008A4C81" w:rsidRDefault="008A4C81" w:rsidP="008F63E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7130FC1" w14:textId="1FBDDE4E" w:rsidR="00C113BF" w:rsidRPr="0012157F" w:rsidRDefault="00C113BF" w:rsidP="008F63E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15052A7" w14:textId="77777777" w:rsidR="00847BF2" w:rsidRPr="00992BD8" w:rsidRDefault="00847BF2" w:rsidP="008F63ED">
      <w:pPr>
        <w:spacing w:after="0" w:line="240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717FAE1A" w14:textId="77777777" w:rsidR="002426FF" w:rsidRPr="00A44833" w:rsidRDefault="00847BF2" w:rsidP="008F63ED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4A4708B1" w14:textId="77777777" w:rsidR="00847BF2" w:rsidRPr="00A44833" w:rsidRDefault="00847BF2" w:rsidP="008F63ED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222541D9" w14:textId="77777777" w:rsidR="00847BF2" w:rsidRPr="0012157F" w:rsidRDefault="00847BF2" w:rsidP="008F63E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0A5BE99E" w14:textId="77777777" w:rsidR="00847BF2" w:rsidRPr="0012157F" w:rsidRDefault="00847BF2" w:rsidP="008F63ED">
      <w:pPr>
        <w:pStyle w:val="Nagwek2"/>
        <w:keepNext w:val="0"/>
        <w:keepLines w:val="0"/>
        <w:spacing w:before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31E0654" w14:textId="77777777" w:rsidR="00023477" w:rsidRPr="006B53D6" w:rsidRDefault="00023477" w:rsidP="008F63ED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31E57346" w14:textId="77777777" w:rsidR="00023477" w:rsidRPr="00992BD8" w:rsidRDefault="00992BD8" w:rsidP="008F63ED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A840518" w14:textId="77777777" w:rsidR="00992BD8" w:rsidRPr="00992BD8" w:rsidRDefault="00992BD8" w:rsidP="008F63ED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45C45132" w14:textId="77777777" w:rsidR="00023477" w:rsidRDefault="00C113BF" w:rsidP="008F63E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76BBF16" w14:textId="77777777" w:rsidR="007A2BCB" w:rsidRDefault="00992BD8" w:rsidP="008F63E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p w14:paraId="1B8E7341" w14:textId="77777777" w:rsidR="0011306C" w:rsidRDefault="007A2BCB" w:rsidP="008F63E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64771C99" w14:textId="77777777" w:rsidTr="00CD4DD1">
        <w:tc>
          <w:tcPr>
            <w:tcW w:w="9104" w:type="dxa"/>
            <w:shd w:val="clear" w:color="auto" w:fill="D9D9D9"/>
          </w:tcPr>
          <w:p w14:paraId="6FF2136E" w14:textId="77777777" w:rsidR="008A4C81" w:rsidRDefault="008A4C81" w:rsidP="008F63ED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EA81B40" w14:textId="77777777" w:rsidR="0011306C" w:rsidRDefault="0011306C" w:rsidP="008F63ED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  <w:p w14:paraId="42E84A4C" w14:textId="34E05EF8" w:rsidR="008A4C81" w:rsidRPr="00650D6C" w:rsidRDefault="008A4C81" w:rsidP="008F63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891155D" w14:textId="77777777" w:rsidR="00D2702A" w:rsidRPr="0012157F" w:rsidRDefault="004F23F7" w:rsidP="008F63E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73C489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D6D53" w14:textId="77777777" w:rsidR="00D2702A" w:rsidRPr="0012157F" w:rsidRDefault="00D2702A" w:rsidP="008F63E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7C924" w14:textId="77777777" w:rsidR="00D2702A" w:rsidRPr="0012157F" w:rsidRDefault="00D2702A" w:rsidP="008F63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47BF2" w:rsidRPr="0012157F" w14:paraId="17F18E99" w14:textId="77777777" w:rsidTr="00A0122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8A387" w14:textId="77777777" w:rsidR="00847BF2" w:rsidRPr="0012157F" w:rsidRDefault="00847BF2" w:rsidP="008F63E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7BF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640C0" w14:textId="77777777" w:rsidR="00847BF2" w:rsidRPr="0012157F" w:rsidRDefault="00847BF2" w:rsidP="008F63E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47BF2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79CF11FA" w14:textId="77777777" w:rsidR="00847BF2" w:rsidRPr="0012157F" w:rsidRDefault="00847BF2" w:rsidP="008F63E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7BF2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847BF2" w:rsidRPr="0012157F" w14:paraId="14F55645" w14:textId="77777777" w:rsidTr="00A0122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830EA" w14:textId="77777777" w:rsidR="00847BF2" w:rsidRPr="0012157F" w:rsidRDefault="00847BF2" w:rsidP="008F63E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7BF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956BA" w14:textId="77777777" w:rsidR="00847BF2" w:rsidRPr="0012157F" w:rsidRDefault="00847BF2" w:rsidP="008F63E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47BF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E00EF9E" w14:textId="77777777" w:rsidR="00847BF2" w:rsidRPr="0012157F" w:rsidRDefault="00847BF2" w:rsidP="008F63E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7BF2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847BF2" w:rsidRPr="0012157F" w14:paraId="32C4EEF1" w14:textId="77777777" w:rsidTr="00A0122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B4EB0" w14:textId="77777777" w:rsidR="00847BF2" w:rsidRPr="0012157F" w:rsidRDefault="00847BF2" w:rsidP="008F63E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7BF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68391" w14:textId="77777777" w:rsidR="00847BF2" w:rsidRPr="0012157F" w:rsidRDefault="00847BF2" w:rsidP="008F63E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47BF2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7AF20C0B" w14:textId="77777777" w:rsidR="00847BF2" w:rsidRPr="0012157F" w:rsidRDefault="00847BF2" w:rsidP="008F63E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7BF2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847BF2" w:rsidRPr="0012157F" w14:paraId="5E0E09E8" w14:textId="77777777" w:rsidTr="00A0122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F7196" w14:textId="77777777" w:rsidR="00847BF2" w:rsidRPr="0012157F" w:rsidRDefault="00847BF2" w:rsidP="008F63E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7BF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55FC3" w14:textId="77777777" w:rsidR="00847BF2" w:rsidRPr="0012157F" w:rsidRDefault="00847BF2" w:rsidP="008F63E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47BF2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7EB76E43" w14:textId="77777777" w:rsidR="00847BF2" w:rsidRPr="0012157F" w:rsidRDefault="00847BF2" w:rsidP="008F63E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7BF2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5B9EF600" w14:textId="77777777" w:rsidR="00E21BB4" w:rsidRPr="0012157F" w:rsidRDefault="00257E73" w:rsidP="008F63ED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7C504D57" w14:textId="77777777" w:rsidR="00E21BB4" w:rsidRPr="00E21BB4" w:rsidRDefault="00E21BB4" w:rsidP="008F63ED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FB3FFAA" w14:textId="77777777" w:rsidR="00C62F57" w:rsidRDefault="00C62F57" w:rsidP="008F63E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2763D661" w14:textId="77777777" w:rsidR="00C62F57" w:rsidRDefault="00C62F57" w:rsidP="008F63E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3C2414DD" w14:textId="77777777" w:rsidR="00721D87" w:rsidRDefault="00E21BB4" w:rsidP="008F63E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4F414304" w14:textId="77777777" w:rsidR="00721D87" w:rsidRDefault="00E21BB4" w:rsidP="008F63E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15B4DD67" w14:textId="77777777" w:rsidR="00721D87" w:rsidRPr="00721D87" w:rsidRDefault="00721D87" w:rsidP="008F63ED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569E6FF0" w14:textId="77777777" w:rsidR="00721D87" w:rsidRDefault="00E21BB4" w:rsidP="008F63E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17393AE2" w14:textId="77777777" w:rsidR="00E21BB4" w:rsidRPr="00E21BB4" w:rsidRDefault="00E21BB4" w:rsidP="008F63E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0994AAC6" w14:textId="77777777" w:rsidR="00E21BB4" w:rsidRPr="00721D87" w:rsidRDefault="00E21BB4" w:rsidP="008F63ED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27682A06" w14:textId="77777777" w:rsidR="00C62F57" w:rsidRDefault="00257E73" w:rsidP="008F63E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257A20F5" w14:textId="77777777" w:rsidTr="00CD4DD1">
        <w:tc>
          <w:tcPr>
            <w:tcW w:w="9104" w:type="dxa"/>
            <w:shd w:val="clear" w:color="auto" w:fill="D9D9D9"/>
          </w:tcPr>
          <w:p w14:paraId="153AD9F6" w14:textId="77777777" w:rsidR="008A4C81" w:rsidRDefault="008A4C81" w:rsidP="008F63ED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220F594" w14:textId="322A20D8" w:rsidR="00BE6F04" w:rsidRPr="00650D6C" w:rsidRDefault="00E426EB" w:rsidP="008F63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94F29F3" w14:textId="77777777" w:rsidR="00FE4E2B" w:rsidRPr="00E426EB" w:rsidRDefault="00E426EB" w:rsidP="008F63E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73EB5086" w14:textId="77777777" w:rsidTr="00847232">
        <w:tc>
          <w:tcPr>
            <w:tcW w:w="9104" w:type="dxa"/>
            <w:shd w:val="clear" w:color="auto" w:fill="D9D9D9"/>
          </w:tcPr>
          <w:p w14:paraId="5AB8CF7F" w14:textId="77777777" w:rsidR="008A4C81" w:rsidRDefault="008A4C81" w:rsidP="008F63ED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D092C0A" w14:textId="0DC85D87" w:rsidR="00E426EB" w:rsidRPr="00650D6C" w:rsidRDefault="00E426EB" w:rsidP="008F63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257D1D2B" w14:textId="77777777" w:rsidR="00E426EB" w:rsidRPr="0012157F" w:rsidRDefault="00E426EB" w:rsidP="008F63E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BD4B118" w14:textId="77777777" w:rsidR="00E426EB" w:rsidRPr="00E426EB" w:rsidRDefault="00E426EB" w:rsidP="008F63E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99AC195" w14:textId="77777777" w:rsidR="00E426EB" w:rsidRPr="00E426EB" w:rsidRDefault="00E426EB" w:rsidP="008F63ED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1013F22" w14:textId="77777777" w:rsidR="00E426EB" w:rsidRPr="00FF0EBB" w:rsidRDefault="00E426EB" w:rsidP="008F63ED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7DFB233" w14:textId="77777777" w:rsidR="00E426EB" w:rsidRPr="00E426EB" w:rsidRDefault="00E426EB" w:rsidP="008F63ED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BC426DE" w14:textId="77777777" w:rsidR="00E426EB" w:rsidRPr="00FF0EBB" w:rsidRDefault="00E426EB" w:rsidP="008F63ED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F13FDE9" w14:textId="77777777" w:rsidR="00E426EB" w:rsidRDefault="00E426EB" w:rsidP="008F63E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D009AF9" w14:textId="77777777" w:rsidR="0012157F" w:rsidRPr="0012157F" w:rsidRDefault="0012157F" w:rsidP="008F63E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B463FAA" w14:textId="77777777" w:rsidR="00524951" w:rsidRDefault="00FE4E2B" w:rsidP="008F63E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1052450" w14:textId="77777777" w:rsidR="00524951" w:rsidRDefault="00524951" w:rsidP="008F63ED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D4EFCCF" w14:textId="77777777" w:rsidR="00FE4E2B" w:rsidRPr="0012157F" w:rsidRDefault="00524951" w:rsidP="008F63ED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0A4572D6" w14:textId="77777777" w:rsidR="00484F88" w:rsidRPr="0012157F" w:rsidRDefault="006D536F" w:rsidP="008F63ED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250626" w14:textId="77777777" w:rsidR="00A43F14" w:rsidRDefault="00A43F14" w:rsidP="0038231F">
      <w:pPr>
        <w:spacing w:after="0" w:line="240" w:lineRule="auto"/>
      </w:pPr>
      <w:r>
        <w:separator/>
      </w:r>
    </w:p>
  </w:endnote>
  <w:endnote w:type="continuationSeparator" w:id="0">
    <w:p w14:paraId="721836BA" w14:textId="77777777" w:rsidR="00A43F14" w:rsidRDefault="00A43F1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4EB5F" w14:textId="77777777" w:rsidR="00847BF2" w:rsidRDefault="00847B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1CA0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1502D4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E4921" w14:textId="77777777" w:rsidR="00847BF2" w:rsidRDefault="00847B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5E973B" w14:textId="77777777" w:rsidR="00A43F14" w:rsidRDefault="00A43F14" w:rsidP="0038231F">
      <w:pPr>
        <w:spacing w:after="0" w:line="240" w:lineRule="auto"/>
      </w:pPr>
      <w:r>
        <w:separator/>
      </w:r>
    </w:p>
  </w:footnote>
  <w:footnote w:type="continuationSeparator" w:id="0">
    <w:p w14:paraId="5AB902B2" w14:textId="77777777" w:rsidR="00A43F14" w:rsidRDefault="00A43F14" w:rsidP="0038231F">
      <w:pPr>
        <w:spacing w:after="0" w:line="240" w:lineRule="auto"/>
      </w:pPr>
      <w:r>
        <w:continuationSeparator/>
      </w:r>
    </w:p>
  </w:footnote>
  <w:footnote w:id="1">
    <w:p w14:paraId="28F83F2D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69C578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6D66FAB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B86D19B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F1118" w14:textId="77777777" w:rsidR="00847BF2" w:rsidRDefault="00847B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C07D9" w14:textId="77777777" w:rsidR="00847BF2" w:rsidRDefault="00847B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9FF66" w14:textId="77777777" w:rsidR="00847BF2" w:rsidRDefault="00847B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2338968">
    <w:abstractNumId w:val="11"/>
  </w:num>
  <w:num w:numId="2" w16cid:durableId="1317495926">
    <w:abstractNumId w:val="0"/>
  </w:num>
  <w:num w:numId="3" w16cid:durableId="1267421925">
    <w:abstractNumId w:val="10"/>
  </w:num>
  <w:num w:numId="4" w16cid:durableId="1860653704">
    <w:abstractNumId w:val="13"/>
  </w:num>
  <w:num w:numId="5" w16cid:durableId="2035156963">
    <w:abstractNumId w:val="12"/>
  </w:num>
  <w:num w:numId="6" w16cid:durableId="1109009181">
    <w:abstractNumId w:val="9"/>
  </w:num>
  <w:num w:numId="7" w16cid:durableId="1503202447">
    <w:abstractNumId w:val="1"/>
  </w:num>
  <w:num w:numId="8" w16cid:durableId="124861856">
    <w:abstractNumId w:val="6"/>
  </w:num>
  <w:num w:numId="9" w16cid:durableId="1808235208">
    <w:abstractNumId w:val="4"/>
  </w:num>
  <w:num w:numId="10" w16cid:durableId="526941641">
    <w:abstractNumId w:val="7"/>
  </w:num>
  <w:num w:numId="11" w16cid:durableId="1546218871">
    <w:abstractNumId w:val="5"/>
  </w:num>
  <w:num w:numId="12" w16cid:durableId="1036737324">
    <w:abstractNumId w:val="8"/>
  </w:num>
  <w:num w:numId="13" w16cid:durableId="1578828411">
    <w:abstractNumId w:val="3"/>
  </w:num>
  <w:num w:numId="14" w16cid:durableId="13442120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F1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47BF2"/>
    <w:rsid w:val="008757E1"/>
    <w:rsid w:val="00892E48"/>
    <w:rsid w:val="008A4C81"/>
    <w:rsid w:val="008C5709"/>
    <w:rsid w:val="008C6DF8"/>
    <w:rsid w:val="008D0487"/>
    <w:rsid w:val="008D33C8"/>
    <w:rsid w:val="008F3B4E"/>
    <w:rsid w:val="008F5F77"/>
    <w:rsid w:val="008F63ED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3F14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54303"/>
    <w:rsid w:val="00D7532C"/>
    <w:rsid w:val="00DA6EC7"/>
    <w:rsid w:val="00DB5BB0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2CD90D"/>
  <w15:docId w15:val="{E295188F-72DB-40F6-A52A-5D3DCE758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790</Words>
  <Characters>4741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Ćwiertka</cp:lastModifiedBy>
  <cp:revision>4</cp:revision>
  <cp:lastPrinted>2016-07-26T10:32:00Z</cp:lastPrinted>
  <dcterms:created xsi:type="dcterms:W3CDTF">2023-02-07T08:43:00Z</dcterms:created>
  <dcterms:modified xsi:type="dcterms:W3CDTF">2023-06-12T13:10:00Z</dcterms:modified>
</cp:coreProperties>
</file>