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1D57A" w14:textId="77BEA6D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455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347737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26C898" w14:textId="77777777" w:rsidR="006676AE" w:rsidRPr="0012157F" w:rsidRDefault="00A3015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30151">
        <w:rPr>
          <w:rFonts w:ascii="Arial" w:hAnsi="Arial" w:cs="Arial"/>
        </w:rPr>
        <w:t>SZPITAL WOJEWÓDZKI W POZNANIU</w:t>
      </w:r>
    </w:p>
    <w:p w14:paraId="35EA59EB" w14:textId="77777777" w:rsidR="006676AE" w:rsidRPr="0012157F" w:rsidRDefault="00A3015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015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3015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A885905" w14:textId="77777777" w:rsidR="00F90CD1" w:rsidRDefault="00A3015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015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30151">
        <w:rPr>
          <w:rFonts w:ascii="Arial" w:hAnsi="Arial" w:cs="Arial"/>
        </w:rPr>
        <w:t>Poznań</w:t>
      </w:r>
    </w:p>
    <w:p w14:paraId="5BCC0E0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E43DEA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CC206B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A883D9F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7B0DDD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73C771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5B0DD2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D22204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13D133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0151" w:rsidRPr="0012157F" w14:paraId="0D2983AB" w14:textId="77777777" w:rsidTr="001C63C9">
        <w:tc>
          <w:tcPr>
            <w:tcW w:w="9104" w:type="dxa"/>
            <w:shd w:val="clear" w:color="auto" w:fill="D9D9D9"/>
          </w:tcPr>
          <w:p w14:paraId="1F171381" w14:textId="77777777" w:rsidR="00A30151" w:rsidRPr="0012157F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353EC44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015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3015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3015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59BDF15" w14:textId="77777777" w:rsidR="00A30151" w:rsidRPr="00612283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7C9F9DA" w14:textId="77777777" w:rsidR="00A30151" w:rsidRPr="00612283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A82F623" w14:textId="77777777" w:rsidR="00A30151" w:rsidRPr="0012157F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CAD00C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4039AF9" w14:textId="77777777" w:rsidR="00E50194" w:rsidRDefault="00A3015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30151">
        <w:rPr>
          <w:rFonts w:ascii="Arial" w:hAnsi="Arial" w:cs="Arial"/>
          <w:b/>
          <w:sz w:val="24"/>
          <w:szCs w:val="24"/>
        </w:rPr>
        <w:t>Zakup komputerów do Szpitala Wojewódzkiego w Poznaniu</w:t>
      </w:r>
    </w:p>
    <w:p w14:paraId="795D23A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30151" w:rsidRPr="00A30151">
        <w:rPr>
          <w:rFonts w:ascii="Arial" w:hAnsi="Arial" w:cs="Arial"/>
          <w:b/>
          <w:sz w:val="24"/>
          <w:szCs w:val="24"/>
        </w:rPr>
        <w:t>SZW/DZP/71/2023</w:t>
      </w:r>
    </w:p>
    <w:p w14:paraId="052D149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0151" w:rsidRPr="00A3015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8F4DCF5" w14:textId="77777777" w:rsidTr="00650D6C">
        <w:tc>
          <w:tcPr>
            <w:tcW w:w="9104" w:type="dxa"/>
            <w:shd w:val="clear" w:color="auto" w:fill="D9D9D9"/>
          </w:tcPr>
          <w:p w14:paraId="2D7C69D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CD6EE9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8249432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E561AC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84F261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F75A869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FCA8C60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8781C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EE6F6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229F9B9" w14:textId="77777777" w:rsidTr="00CD4DD1">
        <w:tc>
          <w:tcPr>
            <w:tcW w:w="9104" w:type="dxa"/>
            <w:shd w:val="clear" w:color="auto" w:fill="D9D9D9"/>
          </w:tcPr>
          <w:p w14:paraId="303591E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F5DDC49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51F8D3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D18E" w14:textId="77777777" w:rsidR="00D2702A" w:rsidRPr="0012157F" w:rsidRDefault="00D2702A" w:rsidP="0060455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2A4C" w14:textId="77777777" w:rsidR="00D2702A" w:rsidRPr="0012157F" w:rsidRDefault="00D2702A" w:rsidP="0060455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0151" w:rsidRPr="0012157F" w14:paraId="4ECD6C7B" w14:textId="77777777" w:rsidTr="001C63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18A7" w14:textId="77777777" w:rsidR="00A30151" w:rsidRPr="0012157F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0A10C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15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FF3627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30151" w:rsidRPr="0012157F" w14:paraId="1C6F6EC1" w14:textId="77777777" w:rsidTr="001C63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77D55" w14:textId="77777777" w:rsidR="00A30151" w:rsidRPr="0012157F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FE6C5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15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3E4D295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30151" w:rsidRPr="0012157F" w14:paraId="3C584D86" w14:textId="77777777" w:rsidTr="001C63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A6AB" w14:textId="77777777" w:rsidR="00A30151" w:rsidRPr="0012157F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F60A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15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5D1CAA7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30151" w:rsidRPr="0012157F" w14:paraId="76C09412" w14:textId="77777777" w:rsidTr="001C63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D3E4" w14:textId="77777777" w:rsidR="00A30151" w:rsidRPr="0012157F" w:rsidRDefault="00A30151" w:rsidP="0060455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8CDF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15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5D425F2" w14:textId="77777777" w:rsidR="00A30151" w:rsidRPr="0012157F" w:rsidRDefault="00A30151" w:rsidP="0060455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15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4FD6A9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8EF7DB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B6EBA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27AA65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64CB83D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844EB6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708AAA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288DF9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7F7039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A51A03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87CD23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122EB7D" w14:textId="77777777" w:rsidTr="00CD4DD1">
        <w:tc>
          <w:tcPr>
            <w:tcW w:w="9104" w:type="dxa"/>
            <w:shd w:val="clear" w:color="auto" w:fill="D9D9D9"/>
          </w:tcPr>
          <w:p w14:paraId="679A9A6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B0F47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6AAD0CC" w14:textId="77777777" w:rsidTr="00847232">
        <w:tc>
          <w:tcPr>
            <w:tcW w:w="9104" w:type="dxa"/>
            <w:shd w:val="clear" w:color="auto" w:fill="D9D9D9"/>
          </w:tcPr>
          <w:p w14:paraId="569FAC8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218F17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1F3FD0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3FDCF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0D22F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02FD6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C1121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DEFD5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AA441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03948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266CFC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3D9DA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FD59E2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B616F" w14:textId="77777777" w:rsidR="00593B8A" w:rsidRDefault="00593B8A" w:rsidP="0038231F">
      <w:pPr>
        <w:spacing w:after="0" w:line="240" w:lineRule="auto"/>
      </w:pPr>
      <w:r>
        <w:separator/>
      </w:r>
    </w:p>
  </w:endnote>
  <w:endnote w:type="continuationSeparator" w:id="0">
    <w:p w14:paraId="7A071D0E" w14:textId="77777777" w:rsidR="00593B8A" w:rsidRDefault="00593B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66425" w14:textId="77777777" w:rsidR="00A30151" w:rsidRDefault="00A301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EAB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61744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03B7B" w14:textId="77777777" w:rsidR="00A30151" w:rsidRDefault="00A30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094CE" w14:textId="77777777" w:rsidR="00593B8A" w:rsidRDefault="00593B8A" w:rsidP="0038231F">
      <w:pPr>
        <w:spacing w:after="0" w:line="240" w:lineRule="auto"/>
      </w:pPr>
      <w:r>
        <w:separator/>
      </w:r>
    </w:p>
  </w:footnote>
  <w:footnote w:type="continuationSeparator" w:id="0">
    <w:p w14:paraId="072712F2" w14:textId="77777777" w:rsidR="00593B8A" w:rsidRDefault="00593B8A" w:rsidP="0038231F">
      <w:pPr>
        <w:spacing w:after="0" w:line="240" w:lineRule="auto"/>
      </w:pPr>
      <w:r>
        <w:continuationSeparator/>
      </w:r>
    </w:p>
  </w:footnote>
  <w:footnote w:id="1">
    <w:p w14:paraId="6DC93AB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DDE0E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0A91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7FBE6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D93F0" w14:textId="77777777" w:rsidR="00A30151" w:rsidRDefault="00A30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47DD5" w14:textId="77777777" w:rsidR="00A30151" w:rsidRDefault="00A30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E289F" w14:textId="77777777" w:rsidR="00A30151" w:rsidRDefault="00A30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181565">
    <w:abstractNumId w:val="11"/>
  </w:num>
  <w:num w:numId="2" w16cid:durableId="82803578">
    <w:abstractNumId w:val="0"/>
  </w:num>
  <w:num w:numId="3" w16cid:durableId="1365447556">
    <w:abstractNumId w:val="10"/>
  </w:num>
  <w:num w:numId="4" w16cid:durableId="1611549033">
    <w:abstractNumId w:val="13"/>
  </w:num>
  <w:num w:numId="5" w16cid:durableId="1931231884">
    <w:abstractNumId w:val="12"/>
  </w:num>
  <w:num w:numId="6" w16cid:durableId="1048846376">
    <w:abstractNumId w:val="9"/>
  </w:num>
  <w:num w:numId="7" w16cid:durableId="1147093556">
    <w:abstractNumId w:val="1"/>
  </w:num>
  <w:num w:numId="8" w16cid:durableId="2063556369">
    <w:abstractNumId w:val="6"/>
  </w:num>
  <w:num w:numId="9" w16cid:durableId="1479222271">
    <w:abstractNumId w:val="4"/>
  </w:num>
  <w:num w:numId="10" w16cid:durableId="642932449">
    <w:abstractNumId w:val="7"/>
  </w:num>
  <w:num w:numId="11" w16cid:durableId="510335532">
    <w:abstractNumId w:val="5"/>
  </w:num>
  <w:num w:numId="12" w16cid:durableId="1180466326">
    <w:abstractNumId w:val="8"/>
  </w:num>
  <w:num w:numId="13" w16cid:durableId="1529367717">
    <w:abstractNumId w:val="3"/>
  </w:num>
  <w:num w:numId="14" w16cid:durableId="575627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B8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B8A"/>
    <w:rsid w:val="005B11F3"/>
    <w:rsid w:val="005C39CA"/>
    <w:rsid w:val="005E176A"/>
    <w:rsid w:val="005E24AA"/>
    <w:rsid w:val="005E579C"/>
    <w:rsid w:val="0060455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151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2E530"/>
  <w15:docId w15:val="{2E12723D-741F-41F3-B47D-372CC9BC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2023-06-14T09:01:00Z</dcterms:created>
  <dcterms:modified xsi:type="dcterms:W3CDTF">2023-06-14T09:01:00Z</dcterms:modified>
</cp:coreProperties>
</file>