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040B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9040B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B3D98" w:rsidRPr="009040B8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9040B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9040B8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9040B8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9040B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040B8">
        <w:rPr>
          <w:rFonts w:ascii="Arial Narrow" w:hAnsi="Arial Narrow" w:cs="Arial"/>
        </w:rPr>
        <w:t>………………………………………………………………</w:t>
      </w:r>
    </w:p>
    <w:p w:rsidR="00B62AD0" w:rsidRPr="009040B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040B8">
        <w:rPr>
          <w:rFonts w:ascii="Arial Narrow" w:hAnsi="Arial Narrow" w:cs="Arial"/>
        </w:rPr>
        <w:t>………………………………………………………………</w:t>
      </w:r>
    </w:p>
    <w:p w:rsidR="00B62AD0" w:rsidRPr="009040B8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9040B8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9040B8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9040B8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9040B8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040B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9040B8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9040B8">
        <w:rPr>
          <w:rFonts w:ascii="Arial Narrow" w:hAnsi="Arial Narrow" w:cs="Arial"/>
        </w:rPr>
        <w:t>……………………………………………</w:t>
      </w:r>
      <w:r w:rsidR="00071D4C" w:rsidRPr="009040B8">
        <w:rPr>
          <w:rFonts w:ascii="Arial Narrow" w:hAnsi="Arial Narrow" w:cs="Arial"/>
        </w:rPr>
        <w:t>…………………………………………………………....</w:t>
      </w:r>
      <w:r w:rsidRPr="009040B8">
        <w:rPr>
          <w:rFonts w:ascii="Arial Narrow" w:hAnsi="Arial Narrow" w:cs="Arial"/>
        </w:rPr>
        <w:t>…</w:t>
      </w:r>
    </w:p>
    <w:p w:rsidR="00B62AD0" w:rsidRPr="009040B8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9040B8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9040B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9040B8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040B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040B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040B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040B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9040B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9040B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040B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040B8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40B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040B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040B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B3D98" w:rsidRPr="009040B8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040B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9040B8" w:rsidRDefault="00EB3D9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040B8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Zintegrowanego Bloku Operacyjnego.</w:t>
      </w:r>
    </w:p>
    <w:p w:rsidR="0071340C" w:rsidRPr="009040B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B3D98" w:rsidRPr="009040B8">
        <w:rPr>
          <w:rFonts w:ascii="Arial Narrow" w:eastAsia="Times New Roman" w:hAnsi="Arial Narrow" w:cs="Arial"/>
          <w:b/>
          <w:sz w:val="24"/>
          <w:szCs w:val="24"/>
          <w:lang w:eastAsia="pl-PL"/>
        </w:rPr>
        <w:t>67/2023</w:t>
      </w:r>
    </w:p>
    <w:p w:rsidR="00DC652A" w:rsidRPr="009040B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040B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040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040B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040B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9040B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040B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9040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040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040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040B8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9040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040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040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040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9040B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040B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040B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040B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040B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040B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040B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040B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9040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040B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040B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9040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040B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040B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040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040B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040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040B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040B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040B8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040B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040B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040B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040B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040B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040B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9040B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040B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9040B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040B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040B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040B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040B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040B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9040B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9040B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9040B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9040B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9040B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9040B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040B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EC2" w:rsidRDefault="00044EC2" w:rsidP="00025386">
      <w:pPr>
        <w:spacing w:after="0" w:line="240" w:lineRule="auto"/>
      </w:pPr>
      <w:r>
        <w:separator/>
      </w:r>
    </w:p>
  </w:endnote>
  <w:endnote w:type="continuationSeparator" w:id="0">
    <w:p w:rsidR="00044EC2" w:rsidRDefault="00044E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D98" w:rsidRDefault="00EB3D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0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0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D98" w:rsidRDefault="00EB3D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EC2" w:rsidRDefault="00044EC2" w:rsidP="00025386">
      <w:pPr>
        <w:spacing w:after="0" w:line="240" w:lineRule="auto"/>
      </w:pPr>
      <w:r>
        <w:separator/>
      </w:r>
    </w:p>
  </w:footnote>
  <w:footnote w:type="continuationSeparator" w:id="0">
    <w:p w:rsidR="00044EC2" w:rsidRDefault="00044E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D98" w:rsidRDefault="00EB3D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D98" w:rsidRDefault="00EB3D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D98" w:rsidRDefault="00EB3D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EC2"/>
    <w:rsid w:val="00025386"/>
    <w:rsid w:val="000423B9"/>
    <w:rsid w:val="00044EC2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040B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3D98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2023-06-12T09:30:00Z</dcterms:created>
  <dcterms:modified xsi:type="dcterms:W3CDTF">2023-06-12T09:31:00Z</dcterms:modified>
</cp:coreProperties>
</file>